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247D49AF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600450"/>
                <wp:effectExtent l="0" t="0" r="13970" b="1905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0950FA6C" w:rsidR="003E2349" w:rsidRPr="00A55B69" w:rsidRDefault="00540F14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Betty Gray Middle School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FD6658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79C6D460" w:rsidR="00641FD5" w:rsidRPr="00E51F42" w:rsidRDefault="00FD6658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School Activities </w:t>
                            </w:r>
                          </w:p>
                          <w:p w14:paraId="27C5173C" w14:textId="77777777" w:rsidR="00AF7617" w:rsidRPr="00E51F4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BCE6221" w:rsidR="0056500A" w:rsidRPr="00E51F4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97848D" w14:textId="76CE7D7B" w:rsidR="00FD6658" w:rsidRPr="00E51F42" w:rsidRDefault="00FD6658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Principal Advisory – PTSA 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E51F4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E51F4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518AE2C6" w:rsidR="00F824CF" w:rsidRPr="00E51F42" w:rsidRDefault="00FD6658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Summer </w:t>
                            </w:r>
                            <w:r w:rsidR="00F824CF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</w:t>
                            </w: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</w:t>
                            </w:r>
                            <w:r w:rsidR="00F824CF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reet </w:t>
                            </w:r>
                          </w:p>
                          <w:p w14:paraId="4827C2F2" w14:textId="06A0D46A" w:rsidR="0079585F" w:rsidRPr="00E51F4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FD6658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426158A2" w:rsidR="0079585F" w:rsidRPr="00E51F42" w:rsidRDefault="00FD6658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Parent University – Spring Curriculum Exhibit 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83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" fillcolor="white [3201]" strokeweight=".5pt">
                <v:textbox>
                  <w:txbxContent>
                    <w:p w14:paraId="4BBC4C18" w14:textId="0950FA6C" w:rsidR="003E2349" w:rsidRPr="00A55B69" w:rsidRDefault="00540F14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Betty Gray Middle School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FD6658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0"/>
                          <w:szCs w:val="10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79C6D460" w:rsidR="00641FD5" w:rsidRPr="00E51F42" w:rsidRDefault="00FD6658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School Activities </w:t>
                      </w:r>
                    </w:p>
                    <w:p w14:paraId="27C5173C" w14:textId="77777777" w:rsidR="00AF7617" w:rsidRPr="00E51F4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BCE6221" w:rsidR="0056500A" w:rsidRPr="00E51F4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97848D" w14:textId="76CE7D7B" w:rsidR="00FD6658" w:rsidRPr="00E51F42" w:rsidRDefault="00FD6658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Principal Advisory – PTSA 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E51F4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E51F4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518AE2C6" w:rsidR="00F824CF" w:rsidRPr="00E51F42" w:rsidRDefault="00FD6658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Summer </w:t>
                      </w:r>
                      <w:r w:rsidR="00F824CF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</w:t>
                      </w: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G</w:t>
                      </w:r>
                      <w:r w:rsidR="00F824CF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reet </w:t>
                      </w:r>
                    </w:p>
                    <w:p w14:paraId="4827C2F2" w14:textId="06A0D46A" w:rsidR="0079585F" w:rsidRPr="00E51F4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FD6658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0"/>
                          <w:szCs w:val="10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426158A2" w:rsidR="0079585F" w:rsidRPr="00E51F42" w:rsidRDefault="00FD6658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Parent University – Spring Curriculum Exhibit 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EF2AA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D034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46767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1959F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B6181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3EC90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DF418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EA874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97932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155A2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BCB6E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F2CEA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2D20A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350B8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A406A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D2A81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75F3C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EE77C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954FA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73FAE0A" w:rsidR="004E644B" w:rsidRDefault="00E51F42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279194AE">
                <wp:simplePos x="0" y="0"/>
                <wp:positionH relativeFrom="margin">
                  <wp:align>right</wp:align>
                </wp:positionH>
                <wp:positionV relativeFrom="paragraph">
                  <wp:posOffset>6235700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7F7F324F" w:rsidR="00632EC9" w:rsidRPr="00E51F42" w:rsidRDefault="00FD6658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Ms. Elaine Hill, </w:t>
                            </w:r>
                            <w:proofErr w:type="spellStart"/>
                            <w:r w:rsidR="005358FF"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Parent</w:t>
                            </w:r>
                            <w:proofErr w:type="spellEnd"/>
                            <w:r w:rsidR="005358FF"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="005358FF"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Facilitator</w:t>
                            </w:r>
                            <w:proofErr w:type="spellEnd"/>
                          </w:p>
                          <w:p w14:paraId="1256E882" w14:textId="4F7FD140" w:rsidR="00632EC9" w:rsidRPr="00BD7EFF" w:rsidRDefault="00FD6658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770.819.2414 ext.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064 </w:t>
                            </w:r>
                            <w:r w:rsidR="00FD3B37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proofErr w:type="gramEnd"/>
                          </w:p>
                          <w:p w14:paraId="0B8F4F9A" w14:textId="183370C0" w:rsidR="00E51F42" w:rsidRPr="00BD7EFF" w:rsidRDefault="00E51F42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Elaine.</w:t>
                            </w:r>
                            <w:r w:rsidR="00A81D36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ill@cobbk12.org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1" type="#_x0000_t202" style="position:absolute;margin-left:186.7pt;margin-top:491pt;width:237.9pt;height:70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0FOAIAAIM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" fillcolor="white [3201]" strokeweight=".5pt">
                <v:textbox>
                  <w:txbxContent>
                    <w:p w14:paraId="17458F5C" w14:textId="77777777" w:rsidR="00632EC9" w:rsidRPr="00BD7EFF" w:rsidRDefault="006D7FE4" w:rsidP="00D434D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 w:rsidP="00D434D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7F7F324F" w:rsidR="00632EC9" w:rsidRPr="00E51F42" w:rsidRDefault="00FD6658" w:rsidP="00D434D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Ms. Elaine Hill, </w:t>
                      </w:r>
                      <w:proofErr w:type="spellStart"/>
                      <w:r w:rsidR="005358FF"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Parent</w:t>
                      </w:r>
                      <w:proofErr w:type="spellEnd"/>
                      <w:r w:rsidR="005358FF"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 </w:t>
                      </w:r>
                      <w:proofErr w:type="spellStart"/>
                      <w:r w:rsidR="005358FF"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Facilitator</w:t>
                      </w:r>
                      <w:proofErr w:type="spellEnd"/>
                    </w:p>
                    <w:p w14:paraId="1256E882" w14:textId="4F7FD140" w:rsidR="00632EC9" w:rsidRPr="00BD7EFF" w:rsidRDefault="00FD6658" w:rsidP="00D434DF">
                      <w:pPr>
                        <w:jc w:val="center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770.819.2414 ext.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064 </w:t>
                      </w:r>
                      <w:r w:rsidR="00FD3B37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proofErr w:type="gramEnd"/>
                    </w:p>
                    <w:p w14:paraId="0B8F4F9A" w14:textId="183370C0" w:rsidR="00E51F42" w:rsidRPr="00BD7EFF" w:rsidRDefault="00E51F42" w:rsidP="00D434DF">
                      <w:pPr>
                        <w:jc w:val="center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>Elaine.</w:t>
                      </w:r>
                      <w:r w:rsidR="00A81D36">
                        <w:rPr>
                          <w:rFonts w:asciiTheme="minorHAnsi" w:hAnsiTheme="minorHAnsi" w:cstheme="minorHAnsi"/>
                          <w:lang w:val="es-VE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>ill@cobbk12.org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658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1F3E6F67">
                <wp:simplePos x="0" y="0"/>
                <wp:positionH relativeFrom="margin">
                  <wp:posOffset>3381375</wp:posOffset>
                </wp:positionH>
                <wp:positionV relativeFrom="margin">
                  <wp:posOffset>2066925</wp:posOffset>
                </wp:positionV>
                <wp:extent cx="3006725" cy="2647950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5790B86E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r w:rsidR="00B4025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Betty Gray Middle School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290A24" w:rsidRP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Parent Facilitato</w:t>
                            </w:r>
                            <w:r w:rsidR="00290A24" w:rsidRPr="00D434D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r</w:t>
                            </w:r>
                            <w:r w:rsidR="00FD6658" w:rsidRPr="00D434D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Ms. Elaine Hill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770.819.2414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elaine.hill@cobbk12.org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25pt;margin-top:162.75pt;width:236.75pt;height:208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5790B86E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r w:rsidR="00B4025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Betty Gray Middle School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290A24" w:rsidRP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Parent Facilitato</w:t>
                      </w:r>
                      <w:r w:rsidR="00290A24" w:rsidRPr="00D434D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r</w:t>
                      </w:r>
                      <w:r w:rsidR="00FD6658" w:rsidRPr="00D434D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,</w:t>
                      </w:r>
                      <w:r w:rsid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Ms. Elaine Hill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at </w:t>
                      </w:r>
                      <w:r w:rsid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770.819.2414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r w:rsid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elaine.hill@cobbk12.org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051A384A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5A2ECEE0" w:rsidR="00B863BC" w:rsidRPr="00FD6658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7B25C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3</w:t>
                            </w:r>
                            <w:r w:rsidRP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7B25C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0CC41EE6" w14:textId="62ABF798" w:rsidR="00D75908" w:rsidRPr="00CF79AC" w:rsidRDefault="007B25C6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Betty Gray Middle School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616F81F8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FD6658" w:rsidRP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6</w:t>
                            </w:r>
                            <w:proofErr w:type="gramStart"/>
                            <w:r w:rsidR="00C35EA7" w:rsidRPr="00C35EA7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35EA7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="00625F60" w:rsidRP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8</w:t>
                            </w:r>
                            <w:r w:rsidR="00625F60" w:rsidRP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750254" w14:textId="2837808A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4D44F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3315F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July</w:t>
                            </w:r>
                            <w:r w:rsidR="004A7756" w:rsidRPr="004D44F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5F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="004A7756" w:rsidRPr="004D44F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7, 202</w:t>
                            </w:r>
                            <w:r w:rsidR="003315F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3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5A2ECEE0" w:rsidR="00B863BC" w:rsidRPr="00FD6658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7B25C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3</w:t>
                      </w:r>
                      <w:r w:rsidRP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7B25C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</w:p>
                    <w:p w14:paraId="0CC41EE6" w14:textId="62ABF798" w:rsidR="00D75908" w:rsidRPr="00CF79AC" w:rsidRDefault="007B25C6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Betty Gray Middle School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616F81F8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FD6658" w:rsidRP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6</w:t>
                      </w:r>
                      <w:proofErr w:type="gramStart"/>
                      <w:r w:rsidR="00C35EA7" w:rsidRPr="00C35EA7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35EA7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7</w:t>
                      </w:r>
                      <w:r w:rsidR="00625F60" w:rsidRP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 8</w:t>
                      </w:r>
                      <w:r w:rsidR="00625F60" w:rsidRP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750254" w14:textId="2837808A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4D44F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3315F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July</w:t>
                      </w:r>
                      <w:r w:rsidR="004A7756" w:rsidRPr="004D44F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3315F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  <w:r w:rsidR="004A7756" w:rsidRPr="004D44F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7, 202</w:t>
                      </w:r>
                      <w:r w:rsidR="003315F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2A58938B">
                <wp:simplePos x="0" y="0"/>
                <wp:positionH relativeFrom="margin">
                  <wp:posOffset>0</wp:posOffset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20BBDFE5" w:rsidR="00575F02" w:rsidRDefault="00FD6658" w:rsidP="00575F02">
                            <w:pPr>
                              <w:jc w:val="center"/>
                            </w:pPr>
                            <w:r w:rsidRPr="005C13CC">
                              <w:rPr>
                                <w:noProof/>
                              </w:rPr>
                              <w:drawing>
                                <wp:inline distT="0" distB="0" distL="0" distR="0" wp14:anchorId="797DA8A2" wp14:editId="5D2292CF">
                                  <wp:extent cx="2832100" cy="1593056"/>
                                  <wp:effectExtent l="0" t="0" r="6350" b="7620"/>
                                  <wp:docPr id="1" name="Picture 1" descr="A logo of a falcon&#10;&#10;Description automatically generated with low confidenc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logo of a falcon&#10;&#10;Description automatically generated with low confidenc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100" cy="1593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3663AEF9" w:rsidR="00575F02" w:rsidRPr="00E34868" w:rsidRDefault="00575F02" w:rsidP="00FD66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4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D7SuLu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20BBDFE5" w:rsidR="00575F02" w:rsidRDefault="00FD6658" w:rsidP="00575F02">
                      <w:pPr>
                        <w:jc w:val="center"/>
                      </w:pPr>
                      <w:r w:rsidRPr="005C13CC">
                        <w:rPr>
                          <w:noProof/>
                        </w:rPr>
                        <w:drawing>
                          <wp:inline distT="0" distB="0" distL="0" distR="0" wp14:anchorId="797DA8A2" wp14:editId="5D2292CF">
                            <wp:extent cx="2832100" cy="1593056"/>
                            <wp:effectExtent l="0" t="0" r="6350" b="7620"/>
                            <wp:docPr id="1" name="Picture 1" descr="A logo of a falcon&#10;&#10;Description automatically generated with low confidenc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logo of a falcon&#10;&#10;Description automatically generated with low confidenc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100" cy="1593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3663AEF9" w:rsidR="00575F02" w:rsidRPr="00E34868" w:rsidRDefault="00575F02" w:rsidP="00FD6658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1A0A2EFD">
                <wp:simplePos x="0" y="0"/>
                <wp:positionH relativeFrom="margin">
                  <wp:posOffset>3381375</wp:posOffset>
                </wp:positionH>
                <wp:positionV relativeFrom="paragraph">
                  <wp:posOffset>4625975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1D25EF2E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6DD92E03" w:rsidR="008B4D6D" w:rsidRPr="00D23C8F" w:rsidRDefault="006149C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32B86">
                              <w:rPr>
                                <w:rFonts w:asciiTheme="minorHAnsi" w:hAnsiTheme="minorHAnsi" w:cstheme="minorHAnsi"/>
                                <w:noProof/>
                                <w:highlight w:val="yellow"/>
                              </w:rPr>
                              <w:t>INSERT School related picture, photo,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.25pt;margin-top:364.25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1D25EF2E" w:rsidR="00BE0B4B" w:rsidRDefault="00BE0B4B">
                      <w:pPr>
                        <w:rPr>
                          <w:noProof/>
                        </w:rPr>
                      </w:pP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6DD92E03" w:rsidR="008B4D6D" w:rsidRPr="00D23C8F" w:rsidRDefault="006149C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32B86">
                        <w:rPr>
                          <w:rFonts w:asciiTheme="minorHAnsi" w:hAnsiTheme="minorHAnsi" w:cstheme="minorHAnsi"/>
                          <w:noProof/>
                          <w:highlight w:val="yellow"/>
                        </w:rPr>
                        <w:t>INSERT School related picture, photo,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18A3309D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51F4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51F4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</w:p>
                          <w:p w14:paraId="2D512896" w14:textId="6E41069D" w:rsidR="00201FB0" w:rsidRPr="00E51F42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Weekly </w:t>
                            </w:r>
                            <w:r w:rsidR="00FD6658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Emails/Calls from the Principal &amp; Professors</w:t>
                            </w:r>
                          </w:p>
                          <w:p w14:paraId="1D8ED477" w14:textId="15A553B3" w:rsidR="00201FB0" w:rsidRPr="00E51F42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E51F42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51F42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7A9C63F3" w:rsidR="00B32837" w:rsidRPr="00E51F42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  <w:r w:rsidR="002763C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Blasts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51F4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51F4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</w:p>
                    <w:p w14:paraId="2D512896" w14:textId="6E41069D" w:rsidR="00201FB0" w:rsidRPr="00E51F42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Weekly </w:t>
                      </w:r>
                      <w:r w:rsidR="00FD6658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Emails/Calls from the Principal &amp; Professors</w:t>
                      </w:r>
                    </w:p>
                    <w:p w14:paraId="1D8ED477" w14:textId="15A553B3" w:rsidR="00201FB0" w:rsidRPr="00E51F42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E51F42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51F42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7A9C63F3" w:rsidR="00B32837" w:rsidRPr="00E51F42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  <w:r w:rsidR="002763C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Blasts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E51F42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5D489044" w14:textId="29C7AF00" w:rsidR="00AB7E52" w:rsidRPr="00E51F42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51F42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51F42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51F42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51F42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E51F42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5D489044" w14:textId="29C7AF00" w:rsidR="00AB7E52" w:rsidRPr="00E51F42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51F42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51F42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51F42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51F42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0D42228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B6C6C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0C1BAB12" w:rsidR="00575F02" w:rsidRPr="00E576F6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Dr. I. Denise Magee,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4F158948" w:rsidR="00BE0B4B" w:rsidRPr="00E576F6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Denise.</w:t>
                            </w:r>
                            <w:r w:rsidR="00D87093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agee@cobbk12.org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573E547" w:rsidR="00E87429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1550 Pebblebroo</w:t>
                            </w:r>
                            <w:r w:rsidR="00A81D3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Circle</w:t>
                            </w:r>
                          </w:p>
                          <w:p w14:paraId="12BDB3F6" w14:textId="63D7FCAD" w:rsidR="00EB162F" w:rsidRPr="0076548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Mableton, G</w:t>
                            </w:r>
                            <w:r w:rsidR="00A81D3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30126</w:t>
                            </w:r>
                          </w:p>
                          <w:p w14:paraId="0002A604" w14:textId="079006C5" w:rsidR="00E87429" w:rsidRPr="0076548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770.819.2414</w:t>
                            </w:r>
                          </w:p>
                          <w:p w14:paraId="4F20EA33" w14:textId="5C587080" w:rsidR="00E87429" w:rsidRPr="0005344B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https://www.cobbk12.org/</w:t>
                            </w:r>
                            <w:r w:rsidR="00B4096E" w:rsidRP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Betty</w:t>
                            </w:r>
                            <w:r w:rsidR="00814BD0" w:rsidRP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Gra</w:t>
                            </w:r>
                            <w:r w:rsid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0C1BAB12" w:rsidR="00575F02" w:rsidRPr="00E576F6" w:rsidRDefault="00FD665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Dr. I. Denise Magee,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4F158948" w:rsidR="00BE0B4B" w:rsidRPr="00E576F6" w:rsidRDefault="00FD665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Denise.</w:t>
                      </w:r>
                      <w:r w:rsidR="00D87093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agee@cobbk12.org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573E547" w:rsidR="00E87429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1550 Pebblebroo</w:t>
                      </w:r>
                      <w:r w:rsidR="00A81D3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Circle</w:t>
                      </w:r>
                    </w:p>
                    <w:p w14:paraId="12BDB3F6" w14:textId="63D7FCAD" w:rsidR="00EB162F" w:rsidRPr="0076548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Mableton, G</w:t>
                      </w:r>
                      <w:r w:rsidR="00A81D3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30126</w:t>
                      </w:r>
                    </w:p>
                    <w:p w14:paraId="0002A604" w14:textId="079006C5" w:rsidR="00E87429" w:rsidRPr="0076548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770.819.2414</w:t>
                      </w:r>
                    </w:p>
                    <w:p w14:paraId="4F20EA33" w14:textId="5C587080" w:rsidR="00E87429" w:rsidRPr="0005344B" w:rsidRDefault="00FD6658" w:rsidP="00575F02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https://www.cobbk12.org/</w:t>
                      </w:r>
                      <w:r w:rsidR="00B4096E" w:rsidRP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Betty</w:t>
                      </w:r>
                      <w:r w:rsidR="00814BD0" w:rsidRP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Gra</w:t>
                      </w:r>
                      <w:r w:rsid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2B617499" w:rsidR="005358FF" w:rsidRPr="00B66969" w:rsidRDefault="00CE41C0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Betty Gray Middle School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2B617499" w:rsidR="005358FF" w:rsidRPr="00B66969" w:rsidRDefault="00CE41C0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Betty Gray Middle School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14546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8ADEF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6E7BC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FDEEA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1E18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E164BC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543836FC">
                <wp:simplePos x="0" y="0"/>
                <wp:positionH relativeFrom="margin">
                  <wp:posOffset>23302</wp:posOffset>
                </wp:positionH>
                <wp:positionV relativeFrom="paragraph">
                  <wp:posOffset>3293358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5E959" id="Rectangle 25" o:spid="_x0000_s1026" style="position:absolute;margin-left:1.85pt;margin-top:259.3pt;width:246.75pt;height: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fjybm+IAAAAJ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164B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26962B80">
                <wp:simplePos x="0" y="0"/>
                <wp:positionH relativeFrom="margin">
                  <wp:align>left</wp:align>
                </wp:positionH>
                <wp:positionV relativeFrom="paragraph">
                  <wp:posOffset>3373120</wp:posOffset>
                </wp:positionV>
                <wp:extent cx="3284855" cy="2478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47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14E886D9" w:rsidR="00D2200E" w:rsidRPr="003A71FA" w:rsidRDefault="000B225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Betty Gray Middle School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15634605" w14:textId="22F87F5A" w:rsidR="002018BB" w:rsidRDefault="00E6234E" w:rsidP="006A618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At </w:t>
                            </w:r>
                            <w:r w:rsidR="002018B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each grade level</w:t>
                            </w:r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( 6</w:t>
                            </w:r>
                            <w:proofErr w:type="gramEnd"/>
                            <w:r w:rsidR="000B3259" w:rsidRP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, 7</w:t>
                            </w:r>
                            <w:r w:rsidR="000B3259" w:rsidRP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  </w:t>
                            </w:r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, 8</w:t>
                            </w:r>
                            <w:r w:rsidR="000B3259" w:rsidRP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)</w:t>
                            </w:r>
                            <w:r w:rsidR="005125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decrease the number of students </w:t>
                            </w:r>
                            <w:r w:rsidR="002A584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performing at below basic level by 20</w:t>
                            </w:r>
                            <w:r w:rsidR="003D015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% and increase </w:t>
                            </w:r>
                            <w:r w:rsidR="00394E2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the number of students performing at </w:t>
                            </w:r>
                            <w:r w:rsidR="00095D9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the Proficient level </w:t>
                            </w:r>
                            <w:r w:rsidR="00D6341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by 8% as measured by the RI</w:t>
                            </w:r>
                            <w:r w:rsidR="0068393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administered </w:t>
                            </w:r>
                            <w:r w:rsidR="0097670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August, December and May.</w:t>
                            </w:r>
                            <w:r w:rsidR="000B325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229855C" w14:textId="710C4A11" w:rsidR="006A618E" w:rsidRPr="002A7AE6" w:rsidRDefault="00C82F97" w:rsidP="006A618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At each grade level</w:t>
                            </w:r>
                            <w:r w:rsidR="00576FE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701DA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During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618E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SY2</w:t>
                            </w:r>
                            <w:r w:rsidR="00701DA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</w:t>
                            </w:r>
                            <w:r w:rsidR="006A618E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to decrease the number of students performing at the below basic level by 20% a</w:t>
                            </w:r>
                            <w:r w:rsidR="00E6323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 w:rsidR="00524EC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increase</w:t>
                            </w:r>
                            <w:r w:rsidR="00BD33D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0FD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the number of students</w:t>
                            </w:r>
                            <w:r w:rsidR="00262D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F35D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performing at</w:t>
                            </w:r>
                            <w:r w:rsidR="00262D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48E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proficient by </w:t>
                            </w:r>
                            <w:r w:rsidR="00C3735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15</w:t>
                            </w:r>
                            <w:r w:rsidR="007548E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%</w:t>
                            </w:r>
                            <w:r w:rsidR="00AA3CE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as</w:t>
                            </w:r>
                            <w:r w:rsidR="006A618E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measured by the MI administered in August, December, and May.</w:t>
                            </w:r>
                          </w:p>
                          <w:p w14:paraId="137A9A9E" w14:textId="4A93B9B5" w:rsidR="004A7756" w:rsidRPr="006A618E" w:rsidRDefault="004A7756" w:rsidP="006A618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During the SY</w:t>
                            </w:r>
                            <w:r w:rsidR="00A56051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23-</w:t>
                            </w:r>
                            <w:proofErr w:type="gramStart"/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2</w:t>
                            </w:r>
                            <w:r w:rsidR="001278AC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</w:t>
                            </w:r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3B7F3D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Continue</w:t>
                            </w:r>
                            <w:proofErr w:type="gramEnd"/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build</w:t>
                            </w:r>
                            <w:r w:rsidR="003B7F3D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ing</w:t>
                            </w:r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 STEM literacy framework to </w:t>
                            </w:r>
                            <w:r w:rsidR="007C7ACB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includ</w:t>
                            </w:r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</w:t>
                            </w:r>
                            <w:r w:rsidR="00784177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g the use of Drone </w:t>
                            </w:r>
                            <w:r w:rsidR="0043230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</w:t>
                            </w:r>
                            <w:r w:rsidR="00784177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locks curriculum </w:t>
                            </w:r>
                            <w:r w:rsidR="00693D3C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</w:t>
                            </w:r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tegrat</w:t>
                            </w:r>
                            <w:r w:rsidR="00693D3C"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ion</w:t>
                            </w:r>
                            <w:r w:rsidRPr="002A7AE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across all content areas to enhance student learning experiences and learning outcome</w:t>
                            </w:r>
                            <w:r w:rsidR="005907B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36F81C" w14:textId="60B9946B" w:rsidR="004355FD" w:rsidRDefault="004355FD" w:rsidP="004355FD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65.6pt;width:258.65pt;height:195.1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" filled="f" stroked="f">
                <v:textbox>
                  <w:txbxContent>
                    <w:p w14:paraId="73708DE1" w14:textId="14E886D9" w:rsidR="00D2200E" w:rsidRPr="003A71FA" w:rsidRDefault="000B225E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Betty Gray Middle School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15634605" w14:textId="22F87F5A" w:rsidR="002018BB" w:rsidRDefault="00E6234E" w:rsidP="006A618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At </w:t>
                      </w:r>
                      <w:r w:rsidR="002018B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each grade level</w:t>
                      </w:r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( 6</w:t>
                      </w:r>
                      <w:proofErr w:type="gramEnd"/>
                      <w:r w:rsidR="000B3259" w:rsidRPr="000B325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, 7</w:t>
                      </w:r>
                      <w:r w:rsidR="000B3259" w:rsidRPr="000B325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  </w:t>
                      </w:r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, 8</w:t>
                      </w:r>
                      <w:r w:rsidR="000B3259" w:rsidRPr="000B325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)</w:t>
                      </w:r>
                      <w:r w:rsidR="005125E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, decrease the number of students </w:t>
                      </w:r>
                      <w:r w:rsidR="002A584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performing at below basic level by 20</w:t>
                      </w:r>
                      <w:r w:rsidR="003D015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% and increase </w:t>
                      </w:r>
                      <w:r w:rsidR="00394E2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the number of students performing at </w:t>
                      </w:r>
                      <w:r w:rsidR="00095D9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the Proficient level </w:t>
                      </w:r>
                      <w:r w:rsidR="00D6341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by 8% as measured by the RI</w:t>
                      </w:r>
                      <w:r w:rsidR="0068393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administered </w:t>
                      </w:r>
                      <w:r w:rsidR="0097670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August, December and May.</w:t>
                      </w:r>
                      <w:r w:rsidR="000B325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229855C" w14:textId="710C4A11" w:rsidR="006A618E" w:rsidRPr="002A7AE6" w:rsidRDefault="00C82F97" w:rsidP="006A618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At each grade level</w:t>
                      </w:r>
                      <w:r w:rsidR="00576FE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,</w:t>
                      </w:r>
                      <w:r w:rsidR="00701DA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During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6A618E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SY2</w:t>
                      </w:r>
                      <w:r w:rsidR="00701DA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4</w:t>
                      </w:r>
                      <w:r w:rsidR="006A618E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to decrease the number of students performing at the below basic level by 20% a</w:t>
                      </w:r>
                      <w:r w:rsidR="00E6323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nd </w:t>
                      </w:r>
                      <w:r w:rsidR="00524EC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increase</w:t>
                      </w:r>
                      <w:r w:rsidR="00BD33D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260FD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the number of students</w:t>
                      </w:r>
                      <w:r w:rsidR="00262D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9F35D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performing at</w:t>
                      </w:r>
                      <w:r w:rsidR="00262D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7548E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proficient by </w:t>
                      </w:r>
                      <w:r w:rsidR="00C3735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15</w:t>
                      </w:r>
                      <w:r w:rsidR="007548E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%</w:t>
                      </w:r>
                      <w:r w:rsidR="00AA3CE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as</w:t>
                      </w:r>
                      <w:r w:rsidR="006A618E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measured by the MI administered in August, December, and May.</w:t>
                      </w:r>
                    </w:p>
                    <w:p w14:paraId="137A9A9E" w14:textId="4A93B9B5" w:rsidR="004A7756" w:rsidRPr="006A618E" w:rsidRDefault="004A7756" w:rsidP="006A618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During the SY</w:t>
                      </w:r>
                      <w:r w:rsidR="00A56051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23-</w:t>
                      </w:r>
                      <w:proofErr w:type="gramStart"/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2</w:t>
                      </w:r>
                      <w:r w:rsidR="001278AC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4</w:t>
                      </w:r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,</w:t>
                      </w:r>
                      <w:r w:rsidR="003B7F3D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Continue</w:t>
                      </w:r>
                      <w:proofErr w:type="gramEnd"/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build</w:t>
                      </w:r>
                      <w:r w:rsidR="003B7F3D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ing</w:t>
                      </w:r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 STEM literacy framework to </w:t>
                      </w:r>
                      <w:r w:rsidR="007C7ACB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includ</w:t>
                      </w:r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</w:t>
                      </w:r>
                      <w:r w:rsidR="00784177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g the use of Drone </w:t>
                      </w:r>
                      <w:r w:rsidR="0043230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</w:t>
                      </w:r>
                      <w:r w:rsidR="00784177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locks curriculum </w:t>
                      </w:r>
                      <w:r w:rsidR="00693D3C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</w:t>
                      </w:r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tegrat</w:t>
                      </w:r>
                      <w:r w:rsidR="00693D3C"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ion</w:t>
                      </w:r>
                      <w:r w:rsidRPr="002A7AE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across all content areas to enhance student learning experiences and learning outcome</w:t>
                      </w:r>
                      <w:r w:rsidR="005907B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536F81C" w14:textId="60B9946B" w:rsidR="004355FD" w:rsidRDefault="004355FD" w:rsidP="004355FD">
                      <w:pPr>
                        <w:pStyle w:val="ListParagraph"/>
                        <w:ind w:left="360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66E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63441B70">
                <wp:simplePos x="0" y="0"/>
                <wp:positionH relativeFrom="margin">
                  <wp:posOffset>10160</wp:posOffset>
                </wp:positionH>
                <wp:positionV relativeFrom="paragraph">
                  <wp:posOffset>0</wp:posOffset>
                </wp:positionV>
                <wp:extent cx="3030855" cy="3588385"/>
                <wp:effectExtent l="0" t="0" r="0" b="0"/>
                <wp:wrapThrough wrapText="bothSides">
                  <wp:wrapPolygon edited="0">
                    <wp:start x="0" y="0"/>
                    <wp:lineTo x="0" y="21443"/>
                    <wp:lineTo x="21451" y="21443"/>
                    <wp:lineTo x="21451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358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76EA095F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</w:t>
                            </w:r>
                            <w:r w:rsidR="003575AC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4</w:t>
                            </w: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perception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.8pt;margin-top:0;width:238.65pt;height:282.5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76EA095F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</w:t>
                      </w:r>
                      <w:r w:rsidR="003575AC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4</w:t>
                      </w: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perception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F66E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7A0CA968">
                <wp:simplePos x="0" y="0"/>
                <wp:positionH relativeFrom="margin">
                  <wp:align>left</wp:align>
                </wp:positionH>
                <wp:positionV relativeFrom="paragraph">
                  <wp:posOffset>-3517</wp:posOffset>
                </wp:positionV>
                <wp:extent cx="3214468" cy="5741475"/>
                <wp:effectExtent l="0" t="0" r="508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4468" cy="574147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8330D" id="Rectangle 3" o:spid="_x0000_s1026" style="position:absolute;margin-left:0;margin-top:-.3pt;width:253.1pt;height:452.1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194B8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71C77CCB">
                <wp:simplePos x="0" y="0"/>
                <wp:positionH relativeFrom="margin">
                  <wp:align>left</wp:align>
                </wp:positionH>
                <wp:positionV relativeFrom="paragraph">
                  <wp:posOffset>6425418</wp:posOffset>
                </wp:positionV>
                <wp:extent cx="3136900" cy="689171"/>
                <wp:effectExtent l="0" t="0" r="6350" b="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68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275581B7" w:rsidR="00734486" w:rsidRDefault="00DD775B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7B31CBC2" w:rsidR="005B3D99" w:rsidRDefault="00E51F42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537F5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https://www.cobbk12.org/</w:t>
                            </w:r>
                            <w:r w:rsidR="00537F5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BettyGray</w:t>
                            </w: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5" type="#_x0000_t202" style="position:absolute;margin-left:0;margin-top:505.95pt;width:247pt;height:54.2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275581B7" w:rsidR="00734486" w:rsidRDefault="00DD775B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7B31CBC2" w:rsidR="005B3D99" w:rsidRDefault="00E51F42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 w:rsidRPr="00537F56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  <w:t>https://www.cobbk12.org/</w:t>
                      </w:r>
                      <w:r w:rsidR="00537F56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  <w:t>BettyGray</w:t>
                      </w: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64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31BD110E">
                <wp:simplePos x="0" y="0"/>
                <wp:positionH relativeFrom="margin">
                  <wp:posOffset>7537450</wp:posOffset>
                </wp:positionH>
                <wp:positionV relativeFrom="paragraph">
                  <wp:posOffset>546100</wp:posOffset>
                </wp:positionV>
                <wp:extent cx="1892300" cy="5105400"/>
                <wp:effectExtent l="0" t="0" r="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1454A65F" w:rsidR="00123DAA" w:rsidRPr="00EB06EB" w:rsidRDefault="00ED18C9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BGMS</w:t>
                            </w:r>
                            <w:r w:rsidR="00D434D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798EB4F9" w14:textId="77777777" w:rsidR="00B42DA5" w:rsidRPr="00B42DA5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12906E72" w14:textId="0A4101B3" w:rsidR="00123DAA" w:rsidRPr="0079336A" w:rsidRDefault="00A17F1E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be active participants in the learning process by checking  CTLS and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StudentVue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daily/weekly to monitor their individual progress and to take ownership of their learning.</w:t>
                            </w:r>
                          </w:p>
                          <w:p w14:paraId="49E9B958" w14:textId="1C9EB033" w:rsidR="00123DAA" w:rsidRPr="0079336A" w:rsidRDefault="00123DAA" w:rsidP="00123DA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EDA5019" w14:textId="683F9211" w:rsidR="0079336A" w:rsidRPr="0079336A" w:rsidRDefault="0079336A" w:rsidP="00123DA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85F86D3" w14:textId="4725B49A" w:rsidR="00123DAA" w:rsidRPr="0079336A" w:rsidRDefault="00A17F1E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be </w:t>
                            </w:r>
                            <w:proofErr w:type="spellStart"/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activie</w:t>
                            </w:r>
                            <w:proofErr w:type="spellEnd"/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participants in the tutoring sessions and learn to be self-advocates.</w:t>
                            </w:r>
                          </w:p>
                          <w:p w14:paraId="73C414BB" w14:textId="2C9F2C78" w:rsidR="00123DAA" w:rsidRDefault="00123DAA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79C824" w14:textId="03EF23AA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37D361" w14:textId="60B4E091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617FA96" w14:textId="77777777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8F745E" w14:textId="77777777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6CC5278A" w14:textId="6B7000CE" w:rsidR="0054745E" w:rsidRPr="0079336A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2A7EF" wp14:editId="19E13572">
                                  <wp:extent cx="1303655" cy="733425"/>
                                  <wp:effectExtent l="0" t="0" r="0" b="952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B0BE0" w14:textId="45F435D1" w:rsidR="00123DAA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273CA4A0" w14:textId="05D4E9A6" w:rsidR="00734486" w:rsidRPr="00EB06EB" w:rsidRDefault="00A17F1E" w:rsidP="0054745E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ensure </w:t>
                            </w:r>
                            <w:r w:rsidR="0054745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their parents are well-informed by taking home all correspondences about opportunities for engagement and academic support.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593.5pt;margin-top:43pt;width:149pt;height:40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1454A65F" w:rsidR="00123DAA" w:rsidRPr="00EB06EB" w:rsidRDefault="00ED18C9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BGMS</w:t>
                      </w:r>
                      <w:r w:rsidR="00D434D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  <w:proofErr w:type="gramEnd"/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798EB4F9" w14:textId="77777777" w:rsidR="00B42DA5" w:rsidRPr="00B42DA5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12906E72" w14:textId="0A4101B3" w:rsidR="00123DAA" w:rsidRPr="0079336A" w:rsidRDefault="00A17F1E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be active participants in the learning process by checking  CTLS and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StudentVue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daily/weekly to monitor their individual progress and to take ownership of their learning.</w:t>
                      </w:r>
                    </w:p>
                    <w:p w14:paraId="49E9B958" w14:textId="1C9EB033" w:rsidR="00123DAA" w:rsidRPr="0079336A" w:rsidRDefault="00123DAA" w:rsidP="00123DA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EDA5019" w14:textId="683F9211" w:rsidR="0079336A" w:rsidRPr="0079336A" w:rsidRDefault="0079336A" w:rsidP="00123DA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85F86D3" w14:textId="4725B49A" w:rsidR="00123DAA" w:rsidRPr="0079336A" w:rsidRDefault="00A17F1E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be </w:t>
                      </w:r>
                      <w:proofErr w:type="spellStart"/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activie</w:t>
                      </w:r>
                      <w:proofErr w:type="spellEnd"/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participants in the tutoring sessions and learn to be self-advocates.</w:t>
                      </w:r>
                    </w:p>
                    <w:p w14:paraId="73C414BB" w14:textId="2C9F2C78" w:rsidR="00123DAA" w:rsidRDefault="00123DAA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79C824" w14:textId="03EF23AA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37D361" w14:textId="60B4E091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617FA96" w14:textId="77777777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58F745E" w14:textId="77777777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noProof/>
                        </w:rPr>
                      </w:pPr>
                    </w:p>
                    <w:p w14:paraId="6CC5278A" w14:textId="6B7000CE" w:rsidR="0054745E" w:rsidRPr="0079336A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B2A7EF" wp14:editId="19E13572">
                            <wp:extent cx="1303655" cy="733425"/>
                            <wp:effectExtent l="0" t="0" r="0" b="952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B0BE0" w14:textId="45F435D1" w:rsidR="00123DAA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273CA4A0" w14:textId="05D4E9A6" w:rsidR="00734486" w:rsidRPr="00EB06EB" w:rsidRDefault="00A17F1E" w:rsidP="0054745E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ensure </w:t>
                      </w:r>
                      <w:r w:rsidR="0054745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their parents are well-informed by taking home all correspondences about opportunities for engagement and academic support.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110BDF63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1E203289" w:rsidR="00B30159" w:rsidRPr="00EB06EB" w:rsidRDefault="00ED18C9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BGMS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1D2CE4F8" w14:textId="02A118CE" w:rsidR="00CD5B36" w:rsidRDefault="00CD5B36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6B64D51" w14:textId="6F9AF8E3" w:rsidR="00EB06EB" w:rsidRPr="009F366B" w:rsidRDefault="00A17F1E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Families will check teachers’ class tiles on CTLS and ParentVue weekly to monitor daily/weekly progress and communicate any concerns to teachers to ensure success. </w:t>
                            </w:r>
                          </w:p>
                          <w:p w14:paraId="170603AD" w14:textId="443A4F0A" w:rsidR="00B82E75" w:rsidRPr="0079336A" w:rsidRDefault="00B82E75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0BF71D09" w14:textId="3B389BBA" w:rsidR="0079336A" w:rsidRP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05BB1527" w14:textId="75271FD4" w:rsidR="0079336A" w:rsidRP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8FCFDBA" w14:textId="6E30D683" w:rsid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5AC0F37E" w14:textId="381CE91B" w:rsidR="00EB06EB" w:rsidRPr="0079336A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Families will ensure students are taking advantage of tutoring services as needed. </w:t>
                            </w:r>
                          </w:p>
                          <w:p w14:paraId="374A1C2A" w14:textId="7A7C91DF" w:rsidR="00EB06EB" w:rsidRPr="0079336A" w:rsidRDefault="00EB06EB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C76920" w14:textId="2B05CC08" w:rsidR="0079336A" w:rsidRDefault="0054745E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29D2D" wp14:editId="19748BE9">
                                  <wp:extent cx="1303655" cy="733425"/>
                                  <wp:effectExtent l="0" t="0" r="0" b="952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1EF516" w14:textId="77777777" w:rsidR="00A17F1E" w:rsidRPr="0079336A" w:rsidRDefault="00A17F1E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DACB5AA" w14:textId="77777777" w:rsidR="00A17F1E" w:rsidRPr="00A17F1E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Families will participate in the Parent University to gain the necessary skills and knowledge to support their students at home. </w:t>
                            </w:r>
                          </w:p>
                          <w:p w14:paraId="68EC4F36" w14:textId="77777777" w:rsidR="00A17F1E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7" type="#_x0000_t202" style="position:absolute;margin-left:418pt;margin-top:45.5pt;width:166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1E203289" w:rsidR="00B30159" w:rsidRPr="00EB06EB" w:rsidRDefault="00ED18C9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BGMS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1D2CE4F8" w14:textId="02A118CE" w:rsidR="00CD5B36" w:rsidRDefault="00CD5B36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6B64D51" w14:textId="6F9AF8E3" w:rsidR="00EB06EB" w:rsidRPr="009F366B" w:rsidRDefault="00A17F1E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Families will check teachers’ class tiles on CTLS and ParentVue weekly to monitor daily/weekly progress and communicate any concerns to teachers to ensure success. </w:t>
                      </w:r>
                    </w:p>
                    <w:p w14:paraId="170603AD" w14:textId="443A4F0A" w:rsidR="00B82E75" w:rsidRPr="0079336A" w:rsidRDefault="00B82E75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0BF71D09" w14:textId="3B389BBA" w:rsidR="0079336A" w:rsidRP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05BB1527" w14:textId="75271FD4" w:rsidR="0079336A" w:rsidRP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8FCFDBA" w14:textId="6E30D683" w:rsid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5AC0F37E" w14:textId="381CE91B" w:rsidR="00EB06EB" w:rsidRPr="0079336A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Families will ensure students are taking advantage of tutoring services as needed. </w:t>
                      </w:r>
                    </w:p>
                    <w:p w14:paraId="374A1C2A" w14:textId="7A7C91DF" w:rsidR="00EB06EB" w:rsidRPr="0079336A" w:rsidRDefault="00EB06EB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C76920" w14:textId="2B05CC08" w:rsidR="0079336A" w:rsidRDefault="0054745E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29D2D" wp14:editId="19748BE9">
                            <wp:extent cx="1303655" cy="733425"/>
                            <wp:effectExtent l="0" t="0" r="0" b="952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1EF516" w14:textId="77777777" w:rsidR="00A17F1E" w:rsidRPr="0079336A" w:rsidRDefault="00A17F1E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DACB5AA" w14:textId="77777777" w:rsidR="00A17F1E" w:rsidRPr="00A17F1E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Families will participate in the Parent University to gain the necessary skills and knowledge to support their students at home. </w:t>
                      </w:r>
                    </w:p>
                    <w:p w14:paraId="68EC4F36" w14:textId="77777777" w:rsidR="00A17F1E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8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Ah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/0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8+nwIT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9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805B8E3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1FB55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AB5EC8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22158ACB">
                <wp:simplePos x="0" y="0"/>
                <wp:positionH relativeFrom="column">
                  <wp:posOffset>3381499</wp:posOffset>
                </wp:positionH>
                <wp:positionV relativeFrom="paragraph">
                  <wp:posOffset>608610</wp:posOffset>
                </wp:positionV>
                <wp:extent cx="1800225" cy="519545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9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77935714" w:rsidR="00C21984" w:rsidRPr="00EB06EB" w:rsidRDefault="00ED18C9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BGMS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3A841BBE" w14:textId="59006E68" w:rsidR="009A41D4" w:rsidRDefault="009A41D4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0987ECD" w14:textId="77777777" w:rsidR="00B42DA5" w:rsidRPr="00B30159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BABDE38" w14:textId="530C501C" w:rsidR="00EB06EB" w:rsidRDefault="00A17F1E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17F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Teachers will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maintain updated CTLS Class Tiles and landing page aligned with current units of study as a form of communication for families and students. </w:t>
                            </w:r>
                          </w:p>
                          <w:p w14:paraId="22D6763C" w14:textId="18829425" w:rsidR="0079336A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77777777" w:rsidR="0079336A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77777777" w:rsidR="0079336A" w:rsidRPr="00EB06EB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78E455" w14:textId="383B0D73" w:rsidR="00EB06EB" w:rsidRPr="0079336A" w:rsidRDefault="00A17F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Teachers will provide face-to-face tutoring for identified students as needed and on-going in class interventions. </w:t>
                            </w:r>
                          </w:p>
                          <w:p w14:paraId="382E622B" w14:textId="2221930D" w:rsidR="00AB5EC8" w:rsidRDefault="00AB5EC8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D1316B6" w14:textId="02E628F3" w:rsidR="0079336A" w:rsidRDefault="0054745E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8C854" wp14:editId="04DA00FB">
                                  <wp:extent cx="1303655" cy="733425"/>
                                  <wp:effectExtent l="0" t="0" r="0" b="9525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7033AD" w14:textId="769623D4" w:rsidR="00734486" w:rsidRPr="0079336A" w:rsidRDefault="00EB06EB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B06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7F1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 Parent University will be offered to empower parents with necessary skills and knowledge to provide support at home.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50" type="#_x0000_t202" style="position:absolute;margin-left:266.25pt;margin-top:47.9pt;width:141.75pt;height:409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CB79962" w14:textId="77935714" w:rsidR="00C21984" w:rsidRPr="00EB06EB" w:rsidRDefault="00ED18C9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BGMS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3A841BBE" w14:textId="59006E68" w:rsidR="009A41D4" w:rsidRDefault="009A41D4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0987ECD" w14:textId="77777777" w:rsidR="00B42DA5" w:rsidRPr="00B30159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BABDE38" w14:textId="530C501C" w:rsidR="00EB06EB" w:rsidRDefault="00A17F1E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17F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Teachers will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maintain updated CTLS Class Tiles and landing page aligned with current units of study as a form of communication for families and students. </w:t>
                      </w:r>
                    </w:p>
                    <w:p w14:paraId="22D6763C" w14:textId="18829425" w:rsidR="0079336A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47A19B2" w14:textId="77777777" w:rsidR="0079336A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77777777" w:rsidR="0079336A" w:rsidRPr="00EB06EB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78E455" w14:textId="383B0D73" w:rsidR="00EB06EB" w:rsidRPr="0079336A" w:rsidRDefault="00A17F1E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Teachers will provide face-to-face tutoring for identified students as needed and on-going in class interventions. </w:t>
                      </w:r>
                    </w:p>
                    <w:p w14:paraId="382E622B" w14:textId="2221930D" w:rsidR="00AB5EC8" w:rsidRDefault="00AB5EC8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D1316B6" w14:textId="02E628F3" w:rsidR="0079336A" w:rsidRDefault="0054745E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8C854" wp14:editId="04DA00FB">
                            <wp:extent cx="1303655" cy="733425"/>
                            <wp:effectExtent l="0" t="0" r="0" b="9525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7033AD" w14:textId="769623D4" w:rsidR="00734486" w:rsidRPr="0079336A" w:rsidRDefault="00EB06EB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EB06E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A17F1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 Parent University will be offered to empower parents with necessary skills and knowledge to provide support at home. </w:t>
                      </w:r>
                    </w:p>
                  </w:txbxContent>
                </v:textbox>
              </v:shape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0" w:name="_Hlk48038480"/>
                            <w:bookmarkStart w:id="1" w:name="_Hlk48038481"/>
                            <w:bookmarkStart w:id="2" w:name="_Hlk48038482"/>
                            <w:bookmarkStart w:id="3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4" w:name="_Hlk48038480"/>
                      <w:bookmarkStart w:id="5" w:name="_Hlk48038481"/>
                      <w:bookmarkStart w:id="6" w:name="_Hlk48038482"/>
                      <w:bookmarkStart w:id="7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5D033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0FF16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29A385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9FB72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13A8D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B52A4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B3A1A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B01E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FA6EF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74D2A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A3434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8FE10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C2851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5C54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1B058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8D405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ACBC9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7B35F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E886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4E241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2E21F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93D45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21D36" w14:textId="77777777" w:rsidR="00D93ADF" w:rsidRDefault="00D93ADF" w:rsidP="00101AC6">
      <w:r>
        <w:separator/>
      </w:r>
    </w:p>
  </w:endnote>
  <w:endnote w:type="continuationSeparator" w:id="0">
    <w:p w14:paraId="6D8F0E84" w14:textId="77777777" w:rsidR="00D93ADF" w:rsidRDefault="00D93ADF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0B92D" w14:textId="77777777" w:rsidR="00D93ADF" w:rsidRDefault="00D93ADF" w:rsidP="00101AC6">
      <w:r>
        <w:separator/>
      </w:r>
    </w:p>
  </w:footnote>
  <w:footnote w:type="continuationSeparator" w:id="0">
    <w:p w14:paraId="7AB2BC5D" w14:textId="77777777" w:rsidR="00D93ADF" w:rsidRDefault="00D93ADF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F6EAA"/>
    <w:multiLevelType w:val="hybridMultilevel"/>
    <w:tmpl w:val="5FA2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53858D2"/>
    <w:multiLevelType w:val="hybridMultilevel"/>
    <w:tmpl w:val="57AE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20"/>
  </w:num>
  <w:num w:numId="5">
    <w:abstractNumId w:val="8"/>
  </w:num>
  <w:num w:numId="6">
    <w:abstractNumId w:val="19"/>
  </w:num>
  <w:num w:numId="7">
    <w:abstractNumId w:val="13"/>
  </w:num>
  <w:num w:numId="8">
    <w:abstractNumId w:val="1"/>
  </w:num>
  <w:num w:numId="9">
    <w:abstractNumId w:val="15"/>
  </w:num>
  <w:num w:numId="10">
    <w:abstractNumId w:val="18"/>
  </w:num>
  <w:num w:numId="11">
    <w:abstractNumId w:val="0"/>
  </w:num>
  <w:num w:numId="12">
    <w:abstractNumId w:val="16"/>
  </w:num>
  <w:num w:numId="13">
    <w:abstractNumId w:val="5"/>
  </w:num>
  <w:num w:numId="14">
    <w:abstractNumId w:val="6"/>
  </w:num>
  <w:num w:numId="15">
    <w:abstractNumId w:val="3"/>
  </w:num>
  <w:num w:numId="16">
    <w:abstractNumId w:val="10"/>
  </w:num>
  <w:num w:numId="17">
    <w:abstractNumId w:val="2"/>
  </w:num>
  <w:num w:numId="18">
    <w:abstractNumId w:val="11"/>
  </w:num>
  <w:num w:numId="19">
    <w:abstractNumId w:val="12"/>
  </w:num>
  <w:num w:numId="20">
    <w:abstractNumId w:val="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DEC"/>
    <w:rsid w:val="00035EF6"/>
    <w:rsid w:val="000458C2"/>
    <w:rsid w:val="00046645"/>
    <w:rsid w:val="0005344B"/>
    <w:rsid w:val="00055D85"/>
    <w:rsid w:val="0007229E"/>
    <w:rsid w:val="00074661"/>
    <w:rsid w:val="00075953"/>
    <w:rsid w:val="000762F1"/>
    <w:rsid w:val="00093902"/>
    <w:rsid w:val="00095D99"/>
    <w:rsid w:val="000A3285"/>
    <w:rsid w:val="000B225E"/>
    <w:rsid w:val="000B3259"/>
    <w:rsid w:val="000C7A4D"/>
    <w:rsid w:val="000E3316"/>
    <w:rsid w:val="000E795E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278AC"/>
    <w:rsid w:val="001358CB"/>
    <w:rsid w:val="00137562"/>
    <w:rsid w:val="00141ECD"/>
    <w:rsid w:val="00154C76"/>
    <w:rsid w:val="00155523"/>
    <w:rsid w:val="0015661C"/>
    <w:rsid w:val="00156F50"/>
    <w:rsid w:val="00162DA4"/>
    <w:rsid w:val="00171F5B"/>
    <w:rsid w:val="00172BBD"/>
    <w:rsid w:val="00180563"/>
    <w:rsid w:val="001854C8"/>
    <w:rsid w:val="00186D8B"/>
    <w:rsid w:val="00194B8A"/>
    <w:rsid w:val="001961EA"/>
    <w:rsid w:val="001A46B3"/>
    <w:rsid w:val="001B33E6"/>
    <w:rsid w:val="001D07C9"/>
    <w:rsid w:val="001D49B3"/>
    <w:rsid w:val="001D66A6"/>
    <w:rsid w:val="002018BB"/>
    <w:rsid w:val="00201FB0"/>
    <w:rsid w:val="0020715E"/>
    <w:rsid w:val="0021162B"/>
    <w:rsid w:val="00214778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0FD0"/>
    <w:rsid w:val="002626CF"/>
    <w:rsid w:val="00262DB3"/>
    <w:rsid w:val="002649B4"/>
    <w:rsid w:val="00272F66"/>
    <w:rsid w:val="002736B8"/>
    <w:rsid w:val="002763CE"/>
    <w:rsid w:val="00290A24"/>
    <w:rsid w:val="00291C14"/>
    <w:rsid w:val="002A1DEE"/>
    <w:rsid w:val="002A584B"/>
    <w:rsid w:val="002A7992"/>
    <w:rsid w:val="002A7AE6"/>
    <w:rsid w:val="002B2A23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15F3"/>
    <w:rsid w:val="00332FAD"/>
    <w:rsid w:val="0033300D"/>
    <w:rsid w:val="00337216"/>
    <w:rsid w:val="00341AC4"/>
    <w:rsid w:val="00347058"/>
    <w:rsid w:val="00350093"/>
    <w:rsid w:val="003575AC"/>
    <w:rsid w:val="003711E4"/>
    <w:rsid w:val="003747C5"/>
    <w:rsid w:val="00383F0A"/>
    <w:rsid w:val="00385A88"/>
    <w:rsid w:val="00394E23"/>
    <w:rsid w:val="00395EBB"/>
    <w:rsid w:val="0039783F"/>
    <w:rsid w:val="003A134F"/>
    <w:rsid w:val="003A71FA"/>
    <w:rsid w:val="003B5257"/>
    <w:rsid w:val="003B634E"/>
    <w:rsid w:val="003B7F3D"/>
    <w:rsid w:val="003C6AC4"/>
    <w:rsid w:val="003D015F"/>
    <w:rsid w:val="003D651E"/>
    <w:rsid w:val="003E2349"/>
    <w:rsid w:val="003E23A0"/>
    <w:rsid w:val="003E685E"/>
    <w:rsid w:val="003F394A"/>
    <w:rsid w:val="003F3E21"/>
    <w:rsid w:val="003F5418"/>
    <w:rsid w:val="00410122"/>
    <w:rsid w:val="00432306"/>
    <w:rsid w:val="004355FD"/>
    <w:rsid w:val="00437EFA"/>
    <w:rsid w:val="004423D0"/>
    <w:rsid w:val="00444FF2"/>
    <w:rsid w:val="00455D7C"/>
    <w:rsid w:val="004616E0"/>
    <w:rsid w:val="0046222C"/>
    <w:rsid w:val="0048382B"/>
    <w:rsid w:val="0048639B"/>
    <w:rsid w:val="00494543"/>
    <w:rsid w:val="00494EDE"/>
    <w:rsid w:val="004964D2"/>
    <w:rsid w:val="004A43F5"/>
    <w:rsid w:val="004A7756"/>
    <w:rsid w:val="004B22EC"/>
    <w:rsid w:val="004B33C3"/>
    <w:rsid w:val="004C4106"/>
    <w:rsid w:val="004D44F8"/>
    <w:rsid w:val="004D5A4D"/>
    <w:rsid w:val="004E227C"/>
    <w:rsid w:val="004E3E5B"/>
    <w:rsid w:val="004E644B"/>
    <w:rsid w:val="004F44A3"/>
    <w:rsid w:val="004F4F79"/>
    <w:rsid w:val="004F58EC"/>
    <w:rsid w:val="004F66ED"/>
    <w:rsid w:val="0050260C"/>
    <w:rsid w:val="00506891"/>
    <w:rsid w:val="00506AEC"/>
    <w:rsid w:val="00507044"/>
    <w:rsid w:val="00510CB7"/>
    <w:rsid w:val="005125EB"/>
    <w:rsid w:val="00516051"/>
    <w:rsid w:val="00520CAC"/>
    <w:rsid w:val="00521EFD"/>
    <w:rsid w:val="00524EC1"/>
    <w:rsid w:val="00534E32"/>
    <w:rsid w:val="005358FF"/>
    <w:rsid w:val="00537F56"/>
    <w:rsid w:val="00540F14"/>
    <w:rsid w:val="0054745E"/>
    <w:rsid w:val="00553B92"/>
    <w:rsid w:val="00564ABB"/>
    <w:rsid w:val="0056500A"/>
    <w:rsid w:val="0057365A"/>
    <w:rsid w:val="00575F02"/>
    <w:rsid w:val="00575F48"/>
    <w:rsid w:val="00575F56"/>
    <w:rsid w:val="00576FE3"/>
    <w:rsid w:val="00580DE7"/>
    <w:rsid w:val="00586804"/>
    <w:rsid w:val="0058786F"/>
    <w:rsid w:val="005907B8"/>
    <w:rsid w:val="0059152C"/>
    <w:rsid w:val="005A1DFA"/>
    <w:rsid w:val="005B3D99"/>
    <w:rsid w:val="005C13CC"/>
    <w:rsid w:val="005D3BA7"/>
    <w:rsid w:val="005F4F77"/>
    <w:rsid w:val="00602B02"/>
    <w:rsid w:val="00603E24"/>
    <w:rsid w:val="0061041E"/>
    <w:rsid w:val="006149CD"/>
    <w:rsid w:val="00625F60"/>
    <w:rsid w:val="00632EC9"/>
    <w:rsid w:val="006338E1"/>
    <w:rsid w:val="0063661F"/>
    <w:rsid w:val="00641FD5"/>
    <w:rsid w:val="00660AF7"/>
    <w:rsid w:val="00670D48"/>
    <w:rsid w:val="00671864"/>
    <w:rsid w:val="0067345B"/>
    <w:rsid w:val="00673E3D"/>
    <w:rsid w:val="00675CC7"/>
    <w:rsid w:val="00683930"/>
    <w:rsid w:val="00690FCF"/>
    <w:rsid w:val="00691169"/>
    <w:rsid w:val="00693D3C"/>
    <w:rsid w:val="006A4542"/>
    <w:rsid w:val="006A618E"/>
    <w:rsid w:val="006B442A"/>
    <w:rsid w:val="006D7FE4"/>
    <w:rsid w:val="006E7DFD"/>
    <w:rsid w:val="00701DAD"/>
    <w:rsid w:val="007051F2"/>
    <w:rsid w:val="007059B9"/>
    <w:rsid w:val="007121CD"/>
    <w:rsid w:val="00716016"/>
    <w:rsid w:val="007201D7"/>
    <w:rsid w:val="00731E2D"/>
    <w:rsid w:val="00734486"/>
    <w:rsid w:val="007434E2"/>
    <w:rsid w:val="0074597C"/>
    <w:rsid w:val="0074626B"/>
    <w:rsid w:val="00752E30"/>
    <w:rsid w:val="007548EC"/>
    <w:rsid w:val="007640BC"/>
    <w:rsid w:val="00765488"/>
    <w:rsid w:val="00784177"/>
    <w:rsid w:val="00785298"/>
    <w:rsid w:val="00790248"/>
    <w:rsid w:val="0079336A"/>
    <w:rsid w:val="0079585F"/>
    <w:rsid w:val="007968D2"/>
    <w:rsid w:val="007A5312"/>
    <w:rsid w:val="007A5E54"/>
    <w:rsid w:val="007B25C6"/>
    <w:rsid w:val="007B46E6"/>
    <w:rsid w:val="007B7815"/>
    <w:rsid w:val="007C0341"/>
    <w:rsid w:val="007C7184"/>
    <w:rsid w:val="007C7ACB"/>
    <w:rsid w:val="00801187"/>
    <w:rsid w:val="008017E4"/>
    <w:rsid w:val="00814BD0"/>
    <w:rsid w:val="0082291C"/>
    <w:rsid w:val="00830A22"/>
    <w:rsid w:val="00843794"/>
    <w:rsid w:val="00850491"/>
    <w:rsid w:val="0085169B"/>
    <w:rsid w:val="00854281"/>
    <w:rsid w:val="00870DE6"/>
    <w:rsid w:val="00873777"/>
    <w:rsid w:val="008767D4"/>
    <w:rsid w:val="00881068"/>
    <w:rsid w:val="0089137F"/>
    <w:rsid w:val="00892693"/>
    <w:rsid w:val="0089745C"/>
    <w:rsid w:val="008B41B0"/>
    <w:rsid w:val="008B4D6D"/>
    <w:rsid w:val="008B74BA"/>
    <w:rsid w:val="008C3036"/>
    <w:rsid w:val="008E3A4B"/>
    <w:rsid w:val="008E718F"/>
    <w:rsid w:val="008F18F2"/>
    <w:rsid w:val="008F7367"/>
    <w:rsid w:val="0090320B"/>
    <w:rsid w:val="009057A4"/>
    <w:rsid w:val="00910654"/>
    <w:rsid w:val="0091218D"/>
    <w:rsid w:val="00932674"/>
    <w:rsid w:val="00944E2D"/>
    <w:rsid w:val="009471A9"/>
    <w:rsid w:val="00974B7D"/>
    <w:rsid w:val="0097670A"/>
    <w:rsid w:val="00980FC0"/>
    <w:rsid w:val="009A0E2A"/>
    <w:rsid w:val="009A174A"/>
    <w:rsid w:val="009A266A"/>
    <w:rsid w:val="009A41D4"/>
    <w:rsid w:val="009A4D3C"/>
    <w:rsid w:val="009A7B1E"/>
    <w:rsid w:val="009B5A33"/>
    <w:rsid w:val="009D1933"/>
    <w:rsid w:val="009D52D9"/>
    <w:rsid w:val="009E0575"/>
    <w:rsid w:val="009E2A2A"/>
    <w:rsid w:val="009E6202"/>
    <w:rsid w:val="009F35DA"/>
    <w:rsid w:val="009F366B"/>
    <w:rsid w:val="009F4ADE"/>
    <w:rsid w:val="009F7686"/>
    <w:rsid w:val="00A17F1E"/>
    <w:rsid w:val="00A26C0E"/>
    <w:rsid w:val="00A32F9F"/>
    <w:rsid w:val="00A40A2B"/>
    <w:rsid w:val="00A55B69"/>
    <w:rsid w:val="00A56051"/>
    <w:rsid w:val="00A6019D"/>
    <w:rsid w:val="00A61307"/>
    <w:rsid w:val="00A701CA"/>
    <w:rsid w:val="00A725BF"/>
    <w:rsid w:val="00A748C1"/>
    <w:rsid w:val="00A81D36"/>
    <w:rsid w:val="00A904A4"/>
    <w:rsid w:val="00A909B1"/>
    <w:rsid w:val="00A91EE6"/>
    <w:rsid w:val="00A94EFF"/>
    <w:rsid w:val="00AA0269"/>
    <w:rsid w:val="00AA3CEE"/>
    <w:rsid w:val="00AA3F14"/>
    <w:rsid w:val="00AA47A1"/>
    <w:rsid w:val="00AA53C3"/>
    <w:rsid w:val="00AA7332"/>
    <w:rsid w:val="00AA77DD"/>
    <w:rsid w:val="00AB0884"/>
    <w:rsid w:val="00AB5EC8"/>
    <w:rsid w:val="00AB7E52"/>
    <w:rsid w:val="00AD0B1B"/>
    <w:rsid w:val="00AD4F8F"/>
    <w:rsid w:val="00AE54FB"/>
    <w:rsid w:val="00AF6B98"/>
    <w:rsid w:val="00AF7617"/>
    <w:rsid w:val="00B008FB"/>
    <w:rsid w:val="00B30159"/>
    <w:rsid w:val="00B32837"/>
    <w:rsid w:val="00B33F91"/>
    <w:rsid w:val="00B40256"/>
    <w:rsid w:val="00B4096E"/>
    <w:rsid w:val="00B42DA5"/>
    <w:rsid w:val="00B66969"/>
    <w:rsid w:val="00B7538F"/>
    <w:rsid w:val="00B82E75"/>
    <w:rsid w:val="00B863BC"/>
    <w:rsid w:val="00B87581"/>
    <w:rsid w:val="00B9762F"/>
    <w:rsid w:val="00BA2918"/>
    <w:rsid w:val="00BB3094"/>
    <w:rsid w:val="00BC16DA"/>
    <w:rsid w:val="00BC5869"/>
    <w:rsid w:val="00BD33DD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933"/>
    <w:rsid w:val="00C23AE6"/>
    <w:rsid w:val="00C30034"/>
    <w:rsid w:val="00C35EA7"/>
    <w:rsid w:val="00C3735E"/>
    <w:rsid w:val="00C37743"/>
    <w:rsid w:val="00C45DF1"/>
    <w:rsid w:val="00C54FD8"/>
    <w:rsid w:val="00C57195"/>
    <w:rsid w:val="00C64EEA"/>
    <w:rsid w:val="00C67E95"/>
    <w:rsid w:val="00C82F97"/>
    <w:rsid w:val="00C86282"/>
    <w:rsid w:val="00CA4270"/>
    <w:rsid w:val="00CA534B"/>
    <w:rsid w:val="00CB206F"/>
    <w:rsid w:val="00CC6096"/>
    <w:rsid w:val="00CD00AA"/>
    <w:rsid w:val="00CD5B36"/>
    <w:rsid w:val="00CE41C0"/>
    <w:rsid w:val="00CF79AC"/>
    <w:rsid w:val="00D02303"/>
    <w:rsid w:val="00D1424D"/>
    <w:rsid w:val="00D2200E"/>
    <w:rsid w:val="00D23C8F"/>
    <w:rsid w:val="00D24515"/>
    <w:rsid w:val="00D278CE"/>
    <w:rsid w:val="00D40429"/>
    <w:rsid w:val="00D434DF"/>
    <w:rsid w:val="00D55AEA"/>
    <w:rsid w:val="00D565D8"/>
    <w:rsid w:val="00D6341D"/>
    <w:rsid w:val="00D64743"/>
    <w:rsid w:val="00D66D96"/>
    <w:rsid w:val="00D67448"/>
    <w:rsid w:val="00D75908"/>
    <w:rsid w:val="00D83649"/>
    <w:rsid w:val="00D8526E"/>
    <w:rsid w:val="00D85CE0"/>
    <w:rsid w:val="00D8693B"/>
    <w:rsid w:val="00D87093"/>
    <w:rsid w:val="00D93ADF"/>
    <w:rsid w:val="00DB2890"/>
    <w:rsid w:val="00DC505F"/>
    <w:rsid w:val="00DD3EBC"/>
    <w:rsid w:val="00DD775B"/>
    <w:rsid w:val="00E00CF1"/>
    <w:rsid w:val="00E03CE8"/>
    <w:rsid w:val="00E04D68"/>
    <w:rsid w:val="00E051BE"/>
    <w:rsid w:val="00E11358"/>
    <w:rsid w:val="00E164BC"/>
    <w:rsid w:val="00E209EA"/>
    <w:rsid w:val="00E318B4"/>
    <w:rsid w:val="00E343C1"/>
    <w:rsid w:val="00E34868"/>
    <w:rsid w:val="00E36F8B"/>
    <w:rsid w:val="00E4233A"/>
    <w:rsid w:val="00E50666"/>
    <w:rsid w:val="00E51F42"/>
    <w:rsid w:val="00E576F6"/>
    <w:rsid w:val="00E6234E"/>
    <w:rsid w:val="00E63234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6AC3"/>
    <w:rsid w:val="00ED18C9"/>
    <w:rsid w:val="00ED1DD7"/>
    <w:rsid w:val="00EE0209"/>
    <w:rsid w:val="00EE72D7"/>
    <w:rsid w:val="00EF3DD8"/>
    <w:rsid w:val="00F10241"/>
    <w:rsid w:val="00F346E1"/>
    <w:rsid w:val="00F37E63"/>
    <w:rsid w:val="00F432E0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B0F3E"/>
    <w:rsid w:val="00FC2BF2"/>
    <w:rsid w:val="00FC7A89"/>
    <w:rsid w:val="00FD2184"/>
    <w:rsid w:val="00FD3B37"/>
    <w:rsid w:val="00FD6658"/>
    <w:rsid w:val="00FD7A08"/>
    <w:rsid w:val="00FE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46B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4DC314AA4794B9C3C54E2BF0FC628" ma:contentTypeVersion="6" ma:contentTypeDescription="Create a new document." ma:contentTypeScope="" ma:versionID="a1d1b664da496cc386358c827505e34e">
  <xsd:schema xmlns:xsd="http://www.w3.org/2001/XMLSchema" xmlns:xs="http://www.w3.org/2001/XMLSchema" xmlns:p="http://schemas.microsoft.com/office/2006/metadata/properties" xmlns:ns2="108a3154-b726-492e-b2cc-72af0dd93011" xmlns:ns3="43b76e98-e337-4213-87ea-712369438fb4" targetNamespace="http://schemas.microsoft.com/office/2006/metadata/properties" ma:root="true" ma:fieldsID="2a3ba712d0621f38ead0d32d5a8b8630" ns2:_="" ns3:_="">
    <xsd:import namespace="108a3154-b726-492e-b2cc-72af0dd93011"/>
    <xsd:import namespace="43b76e98-e337-4213-87ea-712369438f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a3154-b726-492e-b2cc-72af0dd930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76e98-e337-4213-87ea-712369438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E939B9-716B-4F9B-8CE7-2140BB5DF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8a3154-b726-492e-b2cc-72af0dd93011"/>
    <ds:schemaRef ds:uri="43b76e98-e337-4213-87ea-712369438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372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Elaine Hill</cp:lastModifiedBy>
  <cp:revision>100</cp:revision>
  <cp:lastPrinted>2022-03-28T15:32:00Z</cp:lastPrinted>
  <dcterms:created xsi:type="dcterms:W3CDTF">2023-04-24T17:07:00Z</dcterms:created>
  <dcterms:modified xsi:type="dcterms:W3CDTF">2023-07-27T18:12:00Z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0x0101003FC4DC314AA4794B9C3C54E2BF0FC628</vt:lpwstr>
  </property>
</Properties>
</file>