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14="http://schemas.microsoft.com/office/drawing/2010/main" xmlns:pic="http://schemas.openxmlformats.org/drawingml/2006/picture" mc:Ignorable="w14 w15 w16se w16cid w16 w16cex w16sdtdh wp14">
  <w:body>
    <w:p w:rsidR="00734486" w:rsidRDefault="00A55B69" w14:paraId="649C8C85" w14:textId="05C8914D">
      <w:r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889693" wp14:editId="09FC153A">
                <wp:simplePos x="0" y="0"/>
                <wp:positionH relativeFrom="margin">
                  <wp:align>right</wp:align>
                </wp:positionH>
                <wp:positionV relativeFrom="paragraph">
                  <wp:posOffset>38100</wp:posOffset>
                </wp:positionV>
                <wp:extent cx="3072130" cy="3554233"/>
                <wp:effectExtent l="0" t="0" r="13970" b="27305"/>
                <wp:wrapNone/>
                <wp:docPr id="345" name="Text Box 3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2130" cy="355423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55236D" w:rsidP="003E2349" w:rsidRDefault="0055236D" w14:paraId="4FDD0877" w14:textId="77777777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28"/>
                                <w:szCs w:val="28"/>
                              </w:rPr>
                              <w:t xml:space="preserve">Campbell Middle School </w:t>
                            </w:r>
                          </w:p>
                          <w:p w:rsidRPr="00A55B69" w:rsidR="003E2349" w:rsidP="003E2349" w:rsidRDefault="003E2349" w14:paraId="4BBC4C18" w14:textId="3B7D45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28"/>
                                <w:szCs w:val="28"/>
                              </w:rPr>
                            </w:pPr>
                            <w:r w:rsidRPr="00A55B69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28"/>
                                <w:szCs w:val="28"/>
                              </w:rPr>
                              <w:t>Activities to Build Partnerships</w:t>
                            </w:r>
                          </w:p>
                          <w:p w:rsidRPr="00A55B69" w:rsidR="00D565D8" w:rsidP="00D278CE" w:rsidRDefault="005358FF" w14:paraId="6C614B45" w14:textId="029DB199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A55B69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Please consider joining us through some of the events listed below. Volunteer opportunities may be virtual or face to face.</w:t>
                            </w:r>
                          </w:p>
                          <w:p w:rsidRPr="005358FF" w:rsidR="00D278CE" w:rsidP="00D278CE" w:rsidRDefault="00D278CE" w14:paraId="5B9A0CFB" w14:textId="77777777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12"/>
                                <w:szCs w:val="12"/>
                              </w:rPr>
                            </w:pPr>
                          </w:p>
                          <w:p w:rsidRPr="00F824CF" w:rsidR="00641FD5" w:rsidP="00F8350D" w:rsidRDefault="00641FD5" w14:paraId="6B919046" w14:textId="77777777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</w:pPr>
                            <w:r w:rsidRPr="00F824CF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>Volunteer Opportunities:</w:t>
                            </w:r>
                          </w:p>
                          <w:p w:rsidRPr="0055236D" w:rsidR="00641FD5" w:rsidP="00AF7617" w:rsidRDefault="00641FD5" w14:paraId="4A58B129" w14:textId="452A042D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55236D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Classroom Readers</w:t>
                            </w:r>
                            <w:r w:rsidRPr="0055236D" w:rsidR="0082291C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 xml:space="preserve"> (In person or virtual)</w:t>
                            </w:r>
                          </w:p>
                          <w:p w:rsidRPr="0055236D" w:rsidR="00AF7617" w:rsidP="00AF7617" w:rsidRDefault="005358FF" w14:paraId="27C5173C" w14:textId="77777777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55236D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 xml:space="preserve">Media Center </w:t>
                            </w:r>
                          </w:p>
                          <w:p w:rsidRPr="0055236D" w:rsidR="0056500A" w:rsidP="00AF7617" w:rsidRDefault="0056500A" w14:paraId="71B4E5DA" w14:textId="5AC08BEE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55236D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 xml:space="preserve">Title I </w:t>
                            </w:r>
                            <w:proofErr w:type="gramStart"/>
                            <w:r w:rsidRPr="0055236D" w:rsidR="00093902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Planning</w:t>
                            </w:r>
                            <w:proofErr w:type="gramEnd"/>
                            <w:r w:rsidRPr="0055236D" w:rsidR="00093902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 xml:space="preserve"> </w:t>
                            </w:r>
                            <w:r w:rsidRPr="0055236D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Committee</w:t>
                            </w:r>
                          </w:p>
                          <w:p w:rsidRPr="005358FF" w:rsidR="007A5E54" w:rsidP="00FD3B37" w:rsidRDefault="007A5E54" w14:paraId="17838D0A" w14:textId="77777777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  <w:sz w:val="12"/>
                                <w:szCs w:val="12"/>
                              </w:rPr>
                            </w:pPr>
                          </w:p>
                          <w:p w:rsidRPr="00F824CF" w:rsidR="003B5257" w:rsidP="00641FD5" w:rsidRDefault="00641FD5" w14:paraId="48152C9A" w14:textId="77777777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</w:pPr>
                            <w:r w:rsidRPr="00F824CF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>Partnership Meetings:</w:t>
                            </w:r>
                          </w:p>
                          <w:p w:rsidRPr="0055236D" w:rsidR="00641FD5" w:rsidP="00F8350D" w:rsidRDefault="00641FD5" w14:paraId="6F5CFDF0" w14:textId="77EF1C71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55236D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Annual Title I Parent Informational Meeting</w:t>
                            </w:r>
                          </w:p>
                          <w:p w:rsidRPr="0055236D" w:rsidR="00641FD5" w:rsidP="00F8350D" w:rsidRDefault="0082291C" w14:paraId="5D86D2E7" w14:textId="2B23230C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55236D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O</w:t>
                            </w:r>
                            <w:r w:rsidRPr="0055236D" w:rsidR="00641FD5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pen House</w:t>
                            </w:r>
                          </w:p>
                          <w:p w:rsidRPr="0055236D" w:rsidR="00F824CF" w:rsidP="00F8350D" w:rsidRDefault="00F824CF" w14:paraId="31439DB2" w14:textId="7E0450E8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55236D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 xml:space="preserve">Meet and greet </w:t>
                            </w:r>
                          </w:p>
                          <w:p w:rsidRPr="0055236D" w:rsidR="0079585F" w:rsidP="00641FD5" w:rsidRDefault="00641FD5" w14:paraId="4827C2F2" w14:textId="06A0D46A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55236D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Title I Parent Input Meetings</w:t>
                            </w:r>
                          </w:p>
                          <w:p w:rsidR="00341AC4" w:rsidP="00641FD5" w:rsidRDefault="00FD3B37" w14:paraId="386E9E1F" w14:textId="63018AFF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55236D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Parent Teacher Conference Week</w:t>
                            </w:r>
                          </w:p>
                          <w:p w:rsidRPr="005358FF" w:rsidR="007A5E54" w:rsidP="00641FD5" w:rsidRDefault="007A5E54" w14:paraId="54A9AEC6" w14:textId="77777777">
                            <w:pPr>
                              <w:rPr>
                                <w:rFonts w:asciiTheme="minorHAnsi" w:hAnsiTheme="minorHAnsi" w:cstheme="minorHAnsi"/>
                                <w:color w:val="2F5496" w:themeColor="accent1" w:themeShade="BF"/>
                                <w:sz w:val="12"/>
                                <w:szCs w:val="12"/>
                              </w:rPr>
                            </w:pPr>
                          </w:p>
                          <w:p w:rsidRPr="00F824CF" w:rsidR="00641FD5" w:rsidP="00F8350D" w:rsidRDefault="00341AC4" w14:paraId="06B4EDCC" w14:textId="77777777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</w:pPr>
                            <w:r w:rsidRPr="00F824CF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>Family</w:t>
                            </w:r>
                            <w:r w:rsidRPr="00F824CF" w:rsidR="00641FD5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 xml:space="preserve"> Engagement Opportunities:</w:t>
                            </w:r>
                          </w:p>
                          <w:p w:rsidRPr="0055236D" w:rsidR="0079585F" w:rsidP="00F8350D" w:rsidRDefault="00F824CF" w14:paraId="0F4E9B9C" w14:textId="4D3E4415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55236D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Literacy Nights</w:t>
                            </w:r>
                          </w:p>
                          <w:p w:rsidRPr="0055236D" w:rsidR="0079585F" w:rsidP="00F8350D" w:rsidRDefault="005358FF" w14:paraId="55B45CA1" w14:textId="68C6C599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55236D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Strategy Training to Assist Students at Home</w:t>
                            </w:r>
                          </w:p>
                          <w:p w:rsidRPr="00BD7EFF" w:rsidR="0079585F" w:rsidP="00F8350D" w:rsidRDefault="0079585F" w14:paraId="0B15773A" w14:textId="2C9774F8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55236D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Parent Resource Room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 w14:anchorId="71889693">
                <v:stroke joinstyle="miter"/>
                <v:path gradientshapeok="t" o:connecttype="rect"/>
              </v:shapetype>
              <v:shape id="Text Box 345" style="position:absolute;margin-left:190.7pt;margin-top:3pt;width:241.9pt;height:279.85pt;z-index:25168384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spid="_x0000_s1026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">
                <v:textbox>
                  <w:txbxContent>
                    <w:p w:rsidR="0055236D" w:rsidP="003E2349" w:rsidRDefault="0055236D" w14:paraId="4FDD0877" w14:textId="77777777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28"/>
                          <w:szCs w:val="28"/>
                        </w:rPr>
                        <w:t xml:space="preserve">Campbell Middle School </w:t>
                      </w:r>
                    </w:p>
                    <w:p w:rsidRPr="00A55B69" w:rsidR="003E2349" w:rsidP="003E2349" w:rsidRDefault="003E2349" w14:paraId="4BBC4C18" w14:textId="3B7D456C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28"/>
                          <w:szCs w:val="28"/>
                        </w:rPr>
                      </w:pPr>
                      <w:r w:rsidRPr="00A55B69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28"/>
                          <w:szCs w:val="28"/>
                        </w:rPr>
                        <w:t>Activities to Build Partnerships</w:t>
                      </w:r>
                    </w:p>
                    <w:p w:rsidRPr="00A55B69" w:rsidR="00D565D8" w:rsidP="00D278CE" w:rsidRDefault="005358FF" w14:paraId="6C614B45" w14:textId="029DB199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A55B69">
                        <w:rPr>
                          <w:rFonts w:asciiTheme="minorHAnsi" w:hAnsiTheme="minorHAnsi" w:cstheme="minorHAnsi"/>
                          <w:color w:val="auto"/>
                        </w:rPr>
                        <w:t>Please consider joining us through some of the events listed below. Volunteer opportunities may be virtual or face to face.</w:t>
                      </w:r>
                    </w:p>
                    <w:p w:rsidRPr="005358FF" w:rsidR="00D278CE" w:rsidP="00D278CE" w:rsidRDefault="00D278CE" w14:paraId="5B9A0CFB" w14:textId="77777777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12"/>
                          <w:szCs w:val="12"/>
                        </w:rPr>
                      </w:pPr>
                    </w:p>
                    <w:p w:rsidRPr="00F824CF" w:rsidR="00641FD5" w:rsidP="00F8350D" w:rsidRDefault="00641FD5" w14:paraId="6B919046" w14:textId="77777777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</w:pPr>
                      <w:r w:rsidRPr="00F824CF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>Volunteer Opportunities:</w:t>
                      </w:r>
                    </w:p>
                    <w:p w:rsidRPr="0055236D" w:rsidR="00641FD5" w:rsidP="00AF7617" w:rsidRDefault="00641FD5" w14:paraId="4A58B129" w14:textId="452A042D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55236D">
                        <w:rPr>
                          <w:rFonts w:asciiTheme="minorHAnsi" w:hAnsiTheme="minorHAnsi" w:cstheme="minorHAnsi"/>
                          <w:color w:val="auto"/>
                        </w:rPr>
                        <w:t>Classroom Readers</w:t>
                      </w:r>
                      <w:r w:rsidRPr="0055236D" w:rsidR="0082291C">
                        <w:rPr>
                          <w:rFonts w:asciiTheme="minorHAnsi" w:hAnsiTheme="minorHAnsi" w:cstheme="minorHAnsi"/>
                          <w:color w:val="auto"/>
                        </w:rPr>
                        <w:t xml:space="preserve"> (In person or virtual)</w:t>
                      </w:r>
                    </w:p>
                    <w:p w:rsidRPr="0055236D" w:rsidR="00AF7617" w:rsidP="00AF7617" w:rsidRDefault="005358FF" w14:paraId="27C5173C" w14:textId="77777777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55236D">
                        <w:rPr>
                          <w:rFonts w:asciiTheme="minorHAnsi" w:hAnsiTheme="minorHAnsi" w:cstheme="minorHAnsi"/>
                          <w:color w:val="auto"/>
                        </w:rPr>
                        <w:t xml:space="preserve">Media Center </w:t>
                      </w:r>
                    </w:p>
                    <w:p w:rsidRPr="0055236D" w:rsidR="0056500A" w:rsidP="00AF7617" w:rsidRDefault="0056500A" w14:paraId="71B4E5DA" w14:textId="5AC08BEE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55236D">
                        <w:rPr>
                          <w:rFonts w:asciiTheme="minorHAnsi" w:hAnsiTheme="minorHAnsi" w:cstheme="minorHAnsi"/>
                          <w:color w:val="auto"/>
                        </w:rPr>
                        <w:t xml:space="preserve">Title I </w:t>
                      </w:r>
                      <w:proofErr w:type="gramStart"/>
                      <w:r w:rsidRPr="0055236D" w:rsidR="00093902">
                        <w:rPr>
                          <w:rFonts w:asciiTheme="minorHAnsi" w:hAnsiTheme="minorHAnsi" w:cstheme="minorHAnsi"/>
                          <w:color w:val="auto"/>
                        </w:rPr>
                        <w:t>Planning</w:t>
                      </w:r>
                      <w:proofErr w:type="gramEnd"/>
                      <w:r w:rsidRPr="0055236D" w:rsidR="00093902">
                        <w:rPr>
                          <w:rFonts w:asciiTheme="minorHAnsi" w:hAnsiTheme="minorHAnsi" w:cstheme="minorHAnsi"/>
                          <w:color w:val="auto"/>
                        </w:rPr>
                        <w:t xml:space="preserve"> </w:t>
                      </w:r>
                      <w:r w:rsidRPr="0055236D">
                        <w:rPr>
                          <w:rFonts w:asciiTheme="minorHAnsi" w:hAnsiTheme="minorHAnsi" w:cstheme="minorHAnsi"/>
                          <w:color w:val="auto"/>
                        </w:rPr>
                        <w:t>Committee</w:t>
                      </w:r>
                    </w:p>
                    <w:p w:rsidRPr="005358FF" w:rsidR="007A5E54" w:rsidP="00FD3B37" w:rsidRDefault="007A5E54" w14:paraId="17838D0A" w14:textId="77777777">
                      <w:pPr>
                        <w:rPr>
                          <w:rFonts w:asciiTheme="minorHAnsi" w:hAnsiTheme="minorHAnsi" w:cstheme="minorHAnsi"/>
                          <w:color w:val="auto"/>
                          <w:sz w:val="12"/>
                          <w:szCs w:val="12"/>
                        </w:rPr>
                      </w:pPr>
                    </w:p>
                    <w:p w:rsidRPr="00F824CF" w:rsidR="003B5257" w:rsidP="00641FD5" w:rsidRDefault="00641FD5" w14:paraId="48152C9A" w14:textId="77777777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</w:pPr>
                      <w:r w:rsidRPr="00F824CF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>Partnership Meetings:</w:t>
                      </w:r>
                    </w:p>
                    <w:p w:rsidRPr="0055236D" w:rsidR="00641FD5" w:rsidP="00F8350D" w:rsidRDefault="00641FD5" w14:paraId="6F5CFDF0" w14:textId="77EF1C71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55236D">
                        <w:rPr>
                          <w:rFonts w:asciiTheme="minorHAnsi" w:hAnsiTheme="minorHAnsi" w:cstheme="minorHAnsi"/>
                          <w:color w:val="auto"/>
                        </w:rPr>
                        <w:t>Annual Title I Parent Informational Meeting</w:t>
                      </w:r>
                    </w:p>
                    <w:p w:rsidRPr="0055236D" w:rsidR="00641FD5" w:rsidP="00F8350D" w:rsidRDefault="0082291C" w14:paraId="5D86D2E7" w14:textId="2B23230C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55236D">
                        <w:rPr>
                          <w:rFonts w:asciiTheme="minorHAnsi" w:hAnsiTheme="minorHAnsi" w:cstheme="minorHAnsi"/>
                          <w:color w:val="auto"/>
                        </w:rPr>
                        <w:t>O</w:t>
                      </w:r>
                      <w:r w:rsidRPr="0055236D" w:rsidR="00641FD5">
                        <w:rPr>
                          <w:rFonts w:asciiTheme="minorHAnsi" w:hAnsiTheme="minorHAnsi" w:cstheme="minorHAnsi"/>
                          <w:color w:val="auto"/>
                        </w:rPr>
                        <w:t>pen House</w:t>
                      </w:r>
                    </w:p>
                    <w:p w:rsidRPr="0055236D" w:rsidR="00F824CF" w:rsidP="00F8350D" w:rsidRDefault="00F824CF" w14:paraId="31439DB2" w14:textId="7E0450E8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55236D">
                        <w:rPr>
                          <w:rFonts w:asciiTheme="minorHAnsi" w:hAnsiTheme="minorHAnsi" w:cstheme="minorHAnsi"/>
                          <w:color w:val="auto"/>
                        </w:rPr>
                        <w:t xml:space="preserve">Meet and greet </w:t>
                      </w:r>
                    </w:p>
                    <w:p w:rsidRPr="0055236D" w:rsidR="0079585F" w:rsidP="00641FD5" w:rsidRDefault="00641FD5" w14:paraId="4827C2F2" w14:textId="06A0D46A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55236D">
                        <w:rPr>
                          <w:rFonts w:asciiTheme="minorHAnsi" w:hAnsiTheme="minorHAnsi" w:cstheme="minorHAnsi"/>
                          <w:color w:val="auto"/>
                        </w:rPr>
                        <w:t>Title I Parent Input Meetings</w:t>
                      </w:r>
                    </w:p>
                    <w:p w:rsidR="00341AC4" w:rsidP="00641FD5" w:rsidRDefault="00FD3B37" w14:paraId="386E9E1F" w14:textId="63018AFF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55236D">
                        <w:rPr>
                          <w:rFonts w:asciiTheme="minorHAnsi" w:hAnsiTheme="minorHAnsi" w:cstheme="minorHAnsi"/>
                          <w:color w:val="auto"/>
                        </w:rPr>
                        <w:t>Parent Teacher Conference Week</w:t>
                      </w:r>
                    </w:p>
                    <w:p w:rsidRPr="005358FF" w:rsidR="007A5E54" w:rsidP="00641FD5" w:rsidRDefault="007A5E54" w14:paraId="54A9AEC6" w14:textId="77777777">
                      <w:pPr>
                        <w:rPr>
                          <w:rFonts w:asciiTheme="minorHAnsi" w:hAnsiTheme="minorHAnsi" w:cstheme="minorHAnsi"/>
                          <w:color w:val="2F5496" w:themeColor="accent1" w:themeShade="BF"/>
                          <w:sz w:val="12"/>
                          <w:szCs w:val="12"/>
                        </w:rPr>
                      </w:pPr>
                    </w:p>
                    <w:p w:rsidRPr="00F824CF" w:rsidR="00641FD5" w:rsidP="00F8350D" w:rsidRDefault="00341AC4" w14:paraId="06B4EDCC" w14:textId="77777777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</w:pPr>
                      <w:r w:rsidRPr="00F824CF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>Family</w:t>
                      </w:r>
                      <w:r w:rsidRPr="00F824CF" w:rsidR="00641FD5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 xml:space="preserve"> Engagement Opportunities:</w:t>
                      </w:r>
                    </w:p>
                    <w:p w:rsidRPr="0055236D" w:rsidR="0079585F" w:rsidP="00F8350D" w:rsidRDefault="00F824CF" w14:paraId="0F4E9B9C" w14:textId="4D3E4415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55236D">
                        <w:rPr>
                          <w:rFonts w:asciiTheme="minorHAnsi" w:hAnsiTheme="minorHAnsi" w:cstheme="minorHAnsi"/>
                          <w:color w:val="auto"/>
                        </w:rPr>
                        <w:t>Literacy Nights</w:t>
                      </w:r>
                    </w:p>
                    <w:p w:rsidRPr="0055236D" w:rsidR="0079585F" w:rsidP="00F8350D" w:rsidRDefault="005358FF" w14:paraId="55B45CA1" w14:textId="68C6C599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55236D">
                        <w:rPr>
                          <w:rFonts w:asciiTheme="minorHAnsi" w:hAnsiTheme="minorHAnsi" w:cstheme="minorHAnsi"/>
                          <w:color w:val="auto"/>
                        </w:rPr>
                        <w:t>Strategy Training to Assist Students at Home</w:t>
                      </w:r>
                    </w:p>
                    <w:p w:rsidRPr="00BD7EFF" w:rsidR="0079585F" w:rsidP="00F8350D" w:rsidRDefault="0079585F" w14:paraId="0B15773A" w14:textId="2C9774F8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55236D">
                        <w:rPr>
                          <w:rFonts w:asciiTheme="minorHAnsi" w:hAnsiTheme="minorHAnsi" w:cstheme="minorHAnsi"/>
                          <w:color w:val="auto"/>
                        </w:rPr>
                        <w:t>Parent Resource Room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7229E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27520" behindDoc="0" locked="0" layoutInCell="1" allowOverlap="1" wp14:anchorId="75459B03" wp14:editId="0DF5638B">
                <wp:simplePos x="0" y="0"/>
                <wp:positionH relativeFrom="margin">
                  <wp:posOffset>3429000</wp:posOffset>
                </wp:positionH>
                <wp:positionV relativeFrom="margin">
                  <wp:posOffset>-6350</wp:posOffset>
                </wp:positionV>
                <wp:extent cx="2733675" cy="336550"/>
                <wp:effectExtent l="0" t="0" r="9525" b="6350"/>
                <wp:wrapNone/>
                <wp:docPr id="22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33675" cy="336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Pr="00BD7EFF" w:rsidR="00D75908" w:rsidP="00AF6B98" w:rsidRDefault="00AF6B98" w14:paraId="1E3F2F75" w14:textId="77777777">
                            <w:pPr>
                              <w:widowControl w:val="0"/>
                              <w:spacing w:line="480" w:lineRule="exact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iCs/>
                                <w:color w:val="7A6F30"/>
                                <w:w w:val="80"/>
                                <w:sz w:val="28"/>
                                <w:szCs w:val="28"/>
                              </w:rPr>
                            </w:pPr>
                            <w:r w:rsidRPr="00BD7EFF">
                              <w:rPr>
                                <w:rFonts w:asciiTheme="minorHAnsi" w:hAnsiTheme="minorHAnsi" w:cstheme="minorHAnsi"/>
                                <w:b/>
                                <w:sz w:val="28"/>
                                <w:szCs w:val="28"/>
                              </w:rPr>
                              <w:t>What is a School-Parent Compact?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4" style="position:absolute;margin-left:270pt;margin-top:-.5pt;width:215.25pt;height:26.5pt;z-index:251627520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margin;mso-width-percent:0;mso-height-percent:0;mso-width-relative:page;mso-height-relative:page;v-text-anchor:top" o:spid="_x0000_s1027" filled="f" fillcolor="#fffffe" stroked="f" strokecolor="#212120" insetpen="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" w14:anchorId="75459B03">
                <v:textbox inset="2.88pt,2.88pt,2.88pt,2.88pt">
                  <w:txbxContent>
                    <w:p w:rsidRPr="00BD7EFF" w:rsidR="00D75908" w:rsidP="00AF6B98" w:rsidRDefault="00AF6B98" w14:paraId="1E3F2F75" w14:textId="77777777">
                      <w:pPr>
                        <w:widowControl w:val="0"/>
                        <w:spacing w:line="480" w:lineRule="exact"/>
                        <w:jc w:val="center"/>
                        <w:rPr>
                          <w:rFonts w:asciiTheme="minorHAnsi" w:hAnsiTheme="minorHAnsi" w:cstheme="minorHAnsi"/>
                          <w:b/>
                          <w:iCs/>
                          <w:color w:val="7A6F30"/>
                          <w:w w:val="80"/>
                          <w:sz w:val="28"/>
                          <w:szCs w:val="28"/>
                        </w:rPr>
                      </w:pPr>
                      <w:r w:rsidRPr="00BD7EFF">
                        <w:rPr>
                          <w:rFonts w:asciiTheme="minorHAnsi" w:hAnsiTheme="minorHAnsi" w:cstheme="minorHAnsi"/>
                          <w:b/>
                          <w:sz w:val="28"/>
                          <w:szCs w:val="28"/>
                        </w:rPr>
                        <w:t>What is a School-Parent Compact?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F60025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18304" behindDoc="0" locked="0" layoutInCell="1" allowOverlap="1" wp14:anchorId="11332F53" wp14:editId="7F883784">
                <wp:simplePos x="0" y="0"/>
                <wp:positionH relativeFrom="margin">
                  <wp:posOffset>-146050</wp:posOffset>
                </wp:positionH>
                <wp:positionV relativeFrom="margin">
                  <wp:align>bottom</wp:align>
                </wp:positionV>
                <wp:extent cx="3308985" cy="7258050"/>
                <wp:effectExtent l="0" t="0" r="5715" b="0"/>
                <wp:wrapNone/>
                <wp:docPr id="2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08985" cy="7258050"/>
                        </a:xfrm>
                        <a:prstGeom prst="rect">
                          <a:avLst/>
                        </a:prstGeom>
                        <a:solidFill>
                          <a:srgbClr val="F4EDE2"/>
                        </a:solidFill>
                        <a:ln w="9525" algn="in">
                          <a:noFill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" style="position:absolute;margin-left:-11.5pt;margin-top:0;width:260.55pt;height:571.5pt;z-index:251618304;visibility:visible;mso-wrap-style:none;mso-width-percent:0;mso-height-percent:0;mso-wrap-distance-left:2.88pt;mso-wrap-distance-top:2.88pt;mso-wrap-distance-right:2.88pt;mso-wrap-distance-bottom:2.88pt;mso-position-horizontal:absolute;mso-position-horizontal-relative:margin;mso-position-vertical:bottom;mso-position-vertical-relative:margin;mso-width-percent:0;mso-height-percent:0;mso-width-relative:page;mso-height-relative:page;v-text-anchor:top" o:spid="_x0000_s1026" fillcolor="#f4ede2" stroked="f" insetpen="t" w14:anchorId="1471BD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">
                <v:shadow color="#dcd6d4"/>
                <v:textbox inset="2.88pt,2.88pt,2.88pt,2.88pt"/>
                <w10:wrap anchorx="margin" anchory="margin"/>
              </v:rect>
            </w:pict>
          </mc:Fallback>
        </mc:AlternateContent>
      </w:r>
      <w:r w:rsidR="00034552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2096" behindDoc="0" locked="0" layoutInCell="1" allowOverlap="1" wp14:anchorId="6B1BD7D2" wp14:editId="51F3AA6C">
                <wp:simplePos x="0" y="0"/>
                <wp:positionH relativeFrom="column">
                  <wp:posOffset>8352263</wp:posOffset>
                </wp:positionH>
                <wp:positionV relativeFrom="page">
                  <wp:posOffset>7014117</wp:posOffset>
                </wp:positionV>
                <wp:extent cx="1028700" cy="256478"/>
                <wp:effectExtent l="0" t="0" r="0" b="0"/>
                <wp:wrapNone/>
                <wp:docPr id="179" name="Text Box 1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25647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D75908" w:rsidP="00D75908" w:rsidRDefault="00D75908" w14:paraId="7394709C" w14:textId="77777777">
                            <w:pPr>
                              <w:widowControl w:val="0"/>
                              <w:spacing w:line="320" w:lineRule="exact"/>
                              <w:jc w:val="center"/>
                              <w:rPr>
                                <w:rFonts w:ascii="Arial" w:hAnsi="Arial" w:cs="Arial"/>
                                <w:color w:val="73624A"/>
                                <w:w w:val="8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1" style="position:absolute;margin-left:657.65pt;margin-top:552.3pt;width:81pt;height:20.2pt;z-index:25165209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spid="_x0000_s1028" filled="f" fillcolor="#fffffe" stroked="f" strokecolor="#212120" insetpen="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" w14:anchorId="6B1BD7D2">
                <v:textbox inset="2.88pt,2.88pt,2.88pt,2.88pt">
                  <w:txbxContent>
                    <w:p w:rsidR="00D75908" w:rsidP="00D75908" w:rsidRDefault="00D75908" w14:paraId="7394709C" w14:textId="77777777">
                      <w:pPr>
                        <w:widowControl w:val="0"/>
                        <w:spacing w:line="320" w:lineRule="exact"/>
                        <w:jc w:val="center"/>
                        <w:rPr>
                          <w:rFonts w:ascii="Arial" w:hAnsi="Arial" w:cs="Arial"/>
                          <w:color w:val="73624A"/>
                          <w:w w:val="80"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y="page"/>
              </v:shape>
            </w:pict>
          </mc:Fallback>
        </mc:AlternateContent>
      </w:r>
      <w:r w:rsidR="00034552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26496" behindDoc="0" locked="0" layoutInCell="1" allowOverlap="1" wp14:anchorId="2024A32F" wp14:editId="0EA05C75">
                <wp:simplePos x="0" y="0"/>
                <wp:positionH relativeFrom="margin">
                  <wp:align>right</wp:align>
                </wp:positionH>
                <wp:positionV relativeFrom="page">
                  <wp:posOffset>4348976</wp:posOffset>
                </wp:positionV>
                <wp:extent cx="3161371" cy="0"/>
                <wp:effectExtent l="0" t="0" r="0" b="0"/>
                <wp:wrapNone/>
                <wp:docPr id="21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61371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3" style="position:absolute;z-index:251626496;visibility:visible;mso-wrap-style:square;mso-width-percent:0;mso-height-percent:0;mso-wrap-distance-left:2.88pt;mso-wrap-distance-top:2.88pt;mso-wrap-distance-right:2.88pt;mso-wrap-distance-bottom:2.88pt;mso-position-horizontal:right;mso-position-horizontal-relative:margin;mso-position-vertical:absolute;mso-position-vertical-relative:page;mso-width-percent:0;mso-height-percent:0;mso-width-relative:page;mso-height-relative:page" o:spid="_x0000_s1026" strokecolor="#fffffe" strokeweight="1pt" from="197.75pt,342.45pt" to="446.7pt,342.45pt" w14:anchorId="26477AE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">
                <v:shadow color="#dcd6d4"/>
                <w10:wrap anchorx="margin"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3120" behindDoc="0" locked="0" layoutInCell="1" allowOverlap="1" wp14:anchorId="4A5CDD30" wp14:editId="3907A7FB">
                <wp:simplePos x="0" y="0"/>
                <wp:positionH relativeFrom="column">
                  <wp:posOffset>6450965</wp:posOffset>
                </wp:positionH>
                <wp:positionV relativeFrom="page">
                  <wp:posOffset>5836920</wp:posOffset>
                </wp:positionV>
                <wp:extent cx="869950" cy="0"/>
                <wp:effectExtent l="12065" t="7620" r="13335" b="11430"/>
                <wp:wrapNone/>
                <wp:docPr id="297" name="Line 2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699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99" style="position:absolute;z-index:25165312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o:spid="_x0000_s1026" strokecolor="#fffffe" strokeweight="1pt" from="507.95pt,459.6pt" to="576.45pt,459.6pt" w14:anchorId="77847EF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0048" behindDoc="0" locked="0" layoutInCell="1" allowOverlap="1" wp14:anchorId="433BB520" wp14:editId="75C419DA">
                <wp:simplePos x="0" y="0"/>
                <wp:positionH relativeFrom="column">
                  <wp:posOffset>8533130</wp:posOffset>
                </wp:positionH>
                <wp:positionV relativeFrom="page">
                  <wp:posOffset>7203440</wp:posOffset>
                </wp:positionV>
                <wp:extent cx="657225" cy="200025"/>
                <wp:effectExtent l="0" t="2540" r="1270" b="0"/>
                <wp:wrapNone/>
                <wp:docPr id="178" name="Text Box 1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7225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D75908" w:rsidP="00632EC9" w:rsidRDefault="00D75908" w14:paraId="425764EA" w14:textId="77777777">
                            <w:pPr>
                              <w:widowControl w:val="0"/>
                              <w:spacing w:line="200" w:lineRule="exact"/>
                              <w:rPr>
                                <w:rFonts w:ascii="Arial" w:hAnsi="Arial" w:cs="Arial"/>
                                <w:color w:val="73624A"/>
                                <w:w w:val="80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0" style="position:absolute;margin-left:671.9pt;margin-top:567.2pt;width:51.75pt;height:15.75pt;z-index:25165004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spid="_x0000_s1029" filled="f" fillcolor="#fffffe" stroked="f" strokecolor="#212120" insetpen="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" w14:anchorId="433BB520">
                <v:textbox inset="2.88pt,2.88pt,2.88pt,2.88pt">
                  <w:txbxContent>
                    <w:p w:rsidR="00D75908" w:rsidP="00632EC9" w:rsidRDefault="00D75908" w14:paraId="425764EA" w14:textId="77777777">
                      <w:pPr>
                        <w:widowControl w:val="0"/>
                        <w:spacing w:line="200" w:lineRule="exact"/>
                        <w:rPr>
                          <w:rFonts w:ascii="Arial" w:hAnsi="Arial" w:cs="Arial"/>
                          <w:color w:val="73624A"/>
                          <w:w w:val="80"/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y="page"/>
              </v:shap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49024" behindDoc="0" locked="0" layoutInCell="1" allowOverlap="1" wp14:anchorId="776561F6" wp14:editId="128E0F96">
                <wp:simplePos x="0" y="0"/>
                <wp:positionH relativeFrom="column">
                  <wp:posOffset>5715</wp:posOffset>
                </wp:positionH>
                <wp:positionV relativeFrom="page">
                  <wp:posOffset>6059170</wp:posOffset>
                </wp:positionV>
                <wp:extent cx="0" cy="0"/>
                <wp:effectExtent l="0" t="0" r="0" b="0"/>
                <wp:wrapNone/>
                <wp:docPr id="177" name="Line 1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9" style="position:absolute;z-index:25164902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o:spid="_x0000_s1026" strokecolor="#fffffe" strokeweight="1pt" from=".45pt,477.1pt" to=".45pt,477.1pt" w14:anchorId="36D1E18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48000" behindDoc="0" locked="0" layoutInCell="1" allowOverlap="1" wp14:anchorId="58558F72" wp14:editId="26709B94">
                <wp:simplePos x="0" y="0"/>
                <wp:positionH relativeFrom="column">
                  <wp:posOffset>9496425</wp:posOffset>
                </wp:positionH>
                <wp:positionV relativeFrom="page">
                  <wp:posOffset>6065520</wp:posOffset>
                </wp:positionV>
                <wp:extent cx="0" cy="1485900"/>
                <wp:effectExtent l="9525" t="7620" r="9525" b="11430"/>
                <wp:wrapNone/>
                <wp:docPr id="176" name="Line 1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4859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8" style="position:absolute;z-index:25164800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o:spid="_x0000_s1026" strokecolor="#fffffe" strokeweight="1pt" from="747.75pt,477.6pt" to="747.75pt,594.6pt" w14:anchorId="3266FFC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46976" behindDoc="0" locked="0" layoutInCell="1" allowOverlap="1" wp14:anchorId="1CA3CFA0" wp14:editId="490D4F90">
                <wp:simplePos x="0" y="0"/>
                <wp:positionH relativeFrom="column">
                  <wp:posOffset>9507855</wp:posOffset>
                </wp:positionH>
                <wp:positionV relativeFrom="page">
                  <wp:posOffset>7304405</wp:posOffset>
                </wp:positionV>
                <wp:extent cx="99060" cy="0"/>
                <wp:effectExtent l="11430" t="8255" r="13335" b="10795"/>
                <wp:wrapNone/>
                <wp:docPr id="175" name="Line 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90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7" style="position:absolute;z-index:25164697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o:spid="_x0000_s1026" strokecolor="#fffffe" strokeweight="1pt" from="748.65pt,575.15pt" to="756.45pt,575.15pt" w14:anchorId="4C30F8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45952" behindDoc="0" locked="0" layoutInCell="1" allowOverlap="1" wp14:anchorId="480814EF" wp14:editId="1EB21624">
                <wp:simplePos x="0" y="0"/>
                <wp:positionH relativeFrom="column">
                  <wp:posOffset>9507855</wp:posOffset>
                </wp:positionH>
                <wp:positionV relativeFrom="page">
                  <wp:posOffset>7056120</wp:posOffset>
                </wp:positionV>
                <wp:extent cx="99060" cy="0"/>
                <wp:effectExtent l="11430" t="7620" r="13335" b="11430"/>
                <wp:wrapNone/>
                <wp:docPr id="174" name="Line 1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90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6" style="position:absolute;z-index:25164595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o:spid="_x0000_s1026" strokecolor="#fffffe" strokeweight="1pt" from="748.65pt,555.6pt" to="756.45pt,555.6pt" w14:anchorId="34406D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44928" behindDoc="0" locked="0" layoutInCell="1" allowOverlap="1" wp14:anchorId="26EC58C4" wp14:editId="310819DA">
                <wp:simplePos x="0" y="0"/>
                <wp:positionH relativeFrom="column">
                  <wp:posOffset>9507855</wp:posOffset>
                </wp:positionH>
                <wp:positionV relativeFrom="page">
                  <wp:posOffset>6808470</wp:posOffset>
                </wp:positionV>
                <wp:extent cx="99060" cy="0"/>
                <wp:effectExtent l="11430" t="7620" r="13335" b="11430"/>
                <wp:wrapNone/>
                <wp:docPr id="173" name="Line 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90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5" style="position:absolute;z-index:25164492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o:spid="_x0000_s1026" strokecolor="#fffffe" strokeweight="1pt" from="748.65pt,536.1pt" to="756.45pt,536.1pt" w14:anchorId="60128DED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43904" behindDoc="0" locked="0" layoutInCell="1" allowOverlap="1" wp14:anchorId="71339260" wp14:editId="1ED49192">
                <wp:simplePos x="0" y="0"/>
                <wp:positionH relativeFrom="column">
                  <wp:posOffset>9507855</wp:posOffset>
                </wp:positionH>
                <wp:positionV relativeFrom="page">
                  <wp:posOffset>6560820</wp:posOffset>
                </wp:positionV>
                <wp:extent cx="99060" cy="0"/>
                <wp:effectExtent l="11430" t="7620" r="13335" b="11430"/>
                <wp:wrapNone/>
                <wp:docPr id="172" name="Line 1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90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4" style="position:absolute;z-index:25164390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o:spid="_x0000_s1026" strokecolor="#fffffe" strokeweight="1pt" from="748.65pt,516.6pt" to="756.45pt,516.6pt" w14:anchorId="59C243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42880" behindDoc="0" locked="0" layoutInCell="1" allowOverlap="1" wp14:anchorId="63649365" wp14:editId="5BE14B8E">
                <wp:simplePos x="0" y="0"/>
                <wp:positionH relativeFrom="column">
                  <wp:posOffset>9507855</wp:posOffset>
                </wp:positionH>
                <wp:positionV relativeFrom="page">
                  <wp:posOffset>6313170</wp:posOffset>
                </wp:positionV>
                <wp:extent cx="99060" cy="0"/>
                <wp:effectExtent l="11430" t="7620" r="13335" b="11430"/>
                <wp:wrapNone/>
                <wp:docPr id="171" name="Line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90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3" style="position:absolute;z-index:25164288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o:spid="_x0000_s1026" strokecolor="#fffffe" strokeweight="1pt" from="748.65pt,497.1pt" to="756.45pt,497.1pt" w14:anchorId="74763F7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37760" behindDoc="0" locked="0" layoutInCell="1" allowOverlap="1" wp14:anchorId="483C7DBA" wp14:editId="65F9A6F9">
                <wp:simplePos x="0" y="0"/>
                <wp:positionH relativeFrom="column">
                  <wp:posOffset>2520315</wp:posOffset>
                </wp:positionH>
                <wp:positionV relativeFrom="page">
                  <wp:posOffset>5085080</wp:posOffset>
                </wp:positionV>
                <wp:extent cx="545465" cy="0"/>
                <wp:effectExtent l="15240" t="8255" r="10795" b="10795"/>
                <wp:wrapNone/>
                <wp:docPr id="157" name="Line 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546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9" style="position:absolute;z-index:25163776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o:spid="_x0000_s1026" strokecolor="#fffffe" strokeweight="1pt" from="198.45pt,400.4pt" to="241.4pt,400.4pt" w14:anchorId="7607D6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36736" behindDoc="0" locked="0" layoutInCell="1" allowOverlap="1" wp14:anchorId="28A056BF" wp14:editId="20C3F481">
                <wp:simplePos x="0" y="0"/>
                <wp:positionH relativeFrom="column">
                  <wp:posOffset>2520315</wp:posOffset>
                </wp:positionH>
                <wp:positionV relativeFrom="page">
                  <wp:posOffset>4839970</wp:posOffset>
                </wp:positionV>
                <wp:extent cx="545465" cy="0"/>
                <wp:effectExtent l="15240" t="10795" r="10795" b="8255"/>
                <wp:wrapNone/>
                <wp:docPr id="156" name="Line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546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8" style="position:absolute;z-index:25163673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o:spid="_x0000_s1026" strokecolor="#fffffe" strokeweight="1pt" from="198.45pt,381.1pt" to="241.4pt,381.1pt" w14:anchorId="339B13C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31616" behindDoc="0" locked="0" layoutInCell="1" allowOverlap="1" wp14:anchorId="074F9CFA" wp14:editId="0207F6A3">
                <wp:simplePos x="0" y="0"/>
                <wp:positionH relativeFrom="column">
                  <wp:posOffset>6235065</wp:posOffset>
                </wp:positionH>
                <wp:positionV relativeFrom="page">
                  <wp:posOffset>-1592580</wp:posOffset>
                </wp:positionV>
                <wp:extent cx="2743200" cy="0"/>
                <wp:effectExtent l="15240" t="7620" r="13335" b="11430"/>
                <wp:wrapNone/>
                <wp:docPr id="30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2" style="position:absolute;z-index:25163161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o:spid="_x0000_s1026" strokecolor="#fffffe" strokeweight="1pt" from="490.95pt,-125.4pt" to="706.95pt,-125.4pt" w14:anchorId="0FD017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30592" behindDoc="0" locked="0" layoutInCell="1" allowOverlap="1" wp14:anchorId="567470B2" wp14:editId="263DF5DC">
                <wp:simplePos x="0" y="0"/>
                <wp:positionH relativeFrom="column">
                  <wp:posOffset>5434965</wp:posOffset>
                </wp:positionH>
                <wp:positionV relativeFrom="page">
                  <wp:posOffset>-1821180</wp:posOffset>
                </wp:positionV>
                <wp:extent cx="2743200" cy="0"/>
                <wp:effectExtent l="15240" t="7620" r="13335" b="11430"/>
                <wp:wrapNone/>
                <wp:docPr id="29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1" style="position:absolute;z-index:25163059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o:spid="_x0000_s1026" strokecolor="#fffffe" strokeweight="1pt" from="427.95pt,-143.4pt" to="643.95pt,-143.4pt" w14:anchorId="013CBA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29568" behindDoc="0" locked="0" layoutInCell="1" allowOverlap="1" wp14:anchorId="3D900F24" wp14:editId="320DADE6">
                <wp:simplePos x="0" y="0"/>
                <wp:positionH relativeFrom="column">
                  <wp:posOffset>13031470</wp:posOffset>
                </wp:positionH>
                <wp:positionV relativeFrom="page">
                  <wp:posOffset>1972945</wp:posOffset>
                </wp:positionV>
                <wp:extent cx="2114550" cy="2000250"/>
                <wp:effectExtent l="1270" t="1270" r="0" b="0"/>
                <wp:wrapNone/>
                <wp:docPr id="28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14550" cy="2000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D75908" w:rsidP="00D75908" w:rsidRDefault="00D75908" w14:paraId="502777FA" w14:textId="77777777">
                            <w:pPr>
                              <w:widowControl w:val="0"/>
                              <w:spacing w:line="220" w:lineRule="exact"/>
                              <w:rPr>
                                <w:sz w:val="16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Congue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nihil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imperdiet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doming id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quod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mazim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placerat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facer minim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veni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am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ut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wisi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enim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ad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minimeniam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quis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nostr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uexe</w:t>
                            </w:r>
                            <w:proofErr w:type="spellEnd"/>
                          </w:p>
                          <w:p w:rsidR="00D75908" w:rsidP="00D75908" w:rsidRDefault="00D75908" w14:paraId="1532946E" w14:textId="77777777">
                            <w:pPr>
                              <w:widowControl w:val="0"/>
                              <w:spacing w:line="220" w:lineRule="exact"/>
                              <w:rPr>
                                <w:sz w:val="16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rci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tation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ullamcorper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nostru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exerci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tation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ullam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corper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et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iusto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odio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dig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nissim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qui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blandit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praesent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lupta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Tummer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delenit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:rsidR="00D75908" w:rsidP="00D75908" w:rsidRDefault="00D75908" w14:paraId="5074F4EF" w14:textId="77777777">
                            <w:pPr>
                              <w:widowControl w:val="0"/>
                              <w:spacing w:line="220" w:lineRule="exact"/>
                              <w:rPr>
                                <w:sz w:val="16"/>
                                <w:szCs w:val="16"/>
                              </w:rPr>
                            </w:pPr>
                            <w:proofErr w:type="spellStart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>augue</w:t>
                            </w:r>
                            <w:proofErr w:type="spellEnd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 xml:space="preserve"> </w:t>
                            </w:r>
                            <w:proofErr w:type="spellStart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>duis</w:t>
                            </w:r>
                            <w:proofErr w:type="spellEnd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 xml:space="preserve"> </w:t>
                            </w:r>
                            <w:proofErr w:type="spellStart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>dolore</w:t>
                            </w:r>
                            <w:proofErr w:type="spellEnd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 xml:space="preserve"> te </w:t>
                            </w:r>
                            <w:proofErr w:type="spellStart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>feugait</w:t>
                            </w:r>
                            <w:proofErr w:type="spellEnd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 xml:space="preserve"> </w:t>
                            </w:r>
                            <w:proofErr w:type="spellStart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>nulla</w:t>
                            </w:r>
                            <w:proofErr w:type="spellEnd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 xml:space="preserve"> </w:t>
                            </w:r>
                            <w:proofErr w:type="spellStart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>facilisi</w:t>
                            </w:r>
                            <w:proofErr w:type="spellEnd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 xml:space="preserve">. 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Con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erattis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sectetuer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adip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iscing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elit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, sed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diam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nonummy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nibh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magna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0" style="position:absolute;margin-left:1026.1pt;margin-top:155.35pt;width:166.5pt;height:157.5pt;z-index:25162956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spid="_x0000_s1030" filled="f" fillcolor="#fffffe" stroked="f" strokecolor="#212120" insetpen="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" w14:anchorId="3D900F24">
                <v:textbox inset="2.88pt,2.88pt,2.88pt,2.88pt">
                  <w:txbxContent>
                    <w:p w:rsidR="00D75908" w:rsidP="00D75908" w:rsidRDefault="00D75908" w14:paraId="502777FA" w14:textId="77777777">
                      <w:pPr>
                        <w:widowControl w:val="0"/>
                        <w:spacing w:line="220" w:lineRule="exact"/>
                        <w:rPr>
                          <w:sz w:val="16"/>
                          <w:szCs w:val="16"/>
                        </w:rPr>
                      </w:pPr>
                      <w:proofErr w:type="spellStart"/>
                      <w:r>
                        <w:rPr>
                          <w:sz w:val="16"/>
                          <w:szCs w:val="16"/>
                        </w:rPr>
                        <w:t>Congue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nihil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imperdiet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doming id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quod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mazim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placerat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facer minim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veni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am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ut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wisi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enim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ad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minimeniam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,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quis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erat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nostr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uexe</w:t>
                      </w:r>
                      <w:proofErr w:type="spellEnd"/>
                    </w:p>
                    <w:p w:rsidR="00D75908" w:rsidP="00D75908" w:rsidRDefault="00D75908" w14:paraId="1532946E" w14:textId="77777777">
                      <w:pPr>
                        <w:widowControl w:val="0"/>
                        <w:spacing w:line="220" w:lineRule="exact"/>
                        <w:rPr>
                          <w:sz w:val="16"/>
                          <w:szCs w:val="16"/>
                        </w:rPr>
                      </w:pPr>
                      <w:proofErr w:type="spellStart"/>
                      <w:r>
                        <w:rPr>
                          <w:sz w:val="16"/>
                          <w:szCs w:val="16"/>
                        </w:rPr>
                        <w:t>rci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tation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ullamcorper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nostru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exerci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tation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ullam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corper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et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iusto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odio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dig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nissim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qui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blandit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praesent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lupta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.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Tummer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delenit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</w:p>
                    <w:p w:rsidR="00D75908" w:rsidP="00D75908" w:rsidRDefault="00D75908" w14:paraId="5074F4EF" w14:textId="77777777">
                      <w:pPr>
                        <w:widowControl w:val="0"/>
                        <w:spacing w:line="220" w:lineRule="exact"/>
                        <w:rPr>
                          <w:sz w:val="16"/>
                          <w:szCs w:val="16"/>
                        </w:rPr>
                      </w:pPr>
                      <w:proofErr w:type="spellStart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>augue</w:t>
                      </w:r>
                      <w:proofErr w:type="spellEnd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 xml:space="preserve"> </w:t>
                      </w:r>
                      <w:proofErr w:type="spellStart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>duis</w:t>
                      </w:r>
                      <w:proofErr w:type="spellEnd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 xml:space="preserve"> </w:t>
                      </w:r>
                      <w:proofErr w:type="spellStart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>dolore</w:t>
                      </w:r>
                      <w:proofErr w:type="spellEnd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 xml:space="preserve"> te </w:t>
                      </w:r>
                      <w:proofErr w:type="spellStart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>feugait</w:t>
                      </w:r>
                      <w:proofErr w:type="spellEnd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 xml:space="preserve"> </w:t>
                      </w:r>
                      <w:proofErr w:type="spellStart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>nulla</w:t>
                      </w:r>
                      <w:proofErr w:type="spellEnd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 xml:space="preserve"> </w:t>
                      </w:r>
                      <w:proofErr w:type="spellStart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>facilisi</w:t>
                      </w:r>
                      <w:proofErr w:type="spellEnd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 xml:space="preserve">. </w:t>
                      </w:r>
                      <w:r>
                        <w:rPr>
                          <w:sz w:val="16"/>
                          <w:szCs w:val="16"/>
                        </w:rPr>
                        <w:t xml:space="preserve">Con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erattis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sectetuer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adip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iscing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elit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, sed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erat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diam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nonummy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nibh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magna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erat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>.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24448" behindDoc="0" locked="0" layoutInCell="1" allowOverlap="1" wp14:anchorId="0708637F" wp14:editId="51D51424">
                <wp:simplePos x="0" y="0"/>
                <wp:positionH relativeFrom="column">
                  <wp:posOffset>3060700</wp:posOffset>
                </wp:positionH>
                <wp:positionV relativeFrom="page">
                  <wp:posOffset>7304405</wp:posOffset>
                </wp:positionV>
                <wp:extent cx="120015" cy="0"/>
                <wp:effectExtent l="12700" t="8255" r="10160" b="10795"/>
                <wp:wrapNone/>
                <wp:docPr id="17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001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9" style="position:absolute;z-index:25162444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o:spid="_x0000_s1026" strokecolor="#fffffe" strokeweight="1pt" from="241pt,575.15pt" to="250.45pt,575.15pt" w14:anchorId="195B50A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23424" behindDoc="0" locked="0" layoutInCell="1" allowOverlap="1" wp14:anchorId="4005B81A" wp14:editId="76727CC5">
                <wp:simplePos x="0" y="0"/>
                <wp:positionH relativeFrom="column">
                  <wp:posOffset>3060700</wp:posOffset>
                </wp:positionH>
                <wp:positionV relativeFrom="page">
                  <wp:posOffset>7056120</wp:posOffset>
                </wp:positionV>
                <wp:extent cx="120015" cy="0"/>
                <wp:effectExtent l="12700" t="7620" r="10160" b="11430"/>
                <wp:wrapNone/>
                <wp:docPr id="16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001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style="position:absolute;z-index:25162342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o:spid="_x0000_s1026" strokecolor="#fffffe" strokeweight="1pt" from="241pt,555.6pt" to="250.45pt,555.6pt" w14:anchorId="1C6F0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21376" behindDoc="0" locked="0" layoutInCell="1" allowOverlap="1" wp14:anchorId="32E5114B" wp14:editId="21298DA6">
                <wp:simplePos x="0" y="0"/>
                <wp:positionH relativeFrom="column">
                  <wp:posOffset>3060700</wp:posOffset>
                </wp:positionH>
                <wp:positionV relativeFrom="page">
                  <wp:posOffset>6808470</wp:posOffset>
                </wp:positionV>
                <wp:extent cx="120015" cy="0"/>
                <wp:effectExtent l="12700" t="7620" r="10160" b="11430"/>
                <wp:wrapNone/>
                <wp:docPr id="15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001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" style="position:absolute;z-index:25162137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o:spid="_x0000_s1026" strokecolor="#fffffe" strokeweight="1pt" from="241pt,536.1pt" to="250.45pt,536.1pt" w14:anchorId="65C1498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20352" behindDoc="0" locked="0" layoutInCell="1" allowOverlap="1" wp14:anchorId="493D0AAE" wp14:editId="522BEB5A">
                <wp:simplePos x="0" y="0"/>
                <wp:positionH relativeFrom="column">
                  <wp:posOffset>3060700</wp:posOffset>
                </wp:positionH>
                <wp:positionV relativeFrom="page">
                  <wp:posOffset>6560820</wp:posOffset>
                </wp:positionV>
                <wp:extent cx="120015" cy="0"/>
                <wp:effectExtent l="12700" t="7620" r="10160" b="11430"/>
                <wp:wrapNone/>
                <wp:docPr id="14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001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style="position:absolute;z-index:25162035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o:spid="_x0000_s1026" strokecolor="#fffffe" strokeweight="1pt" from="241pt,516.6pt" to="250.45pt,516.6pt" w14:anchorId="59647A6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19328" behindDoc="0" locked="0" layoutInCell="1" allowOverlap="1" wp14:anchorId="47C3AAFB" wp14:editId="3C41502F">
                <wp:simplePos x="0" y="0"/>
                <wp:positionH relativeFrom="column">
                  <wp:posOffset>3060700</wp:posOffset>
                </wp:positionH>
                <wp:positionV relativeFrom="page">
                  <wp:posOffset>6313170</wp:posOffset>
                </wp:positionV>
                <wp:extent cx="120015" cy="0"/>
                <wp:effectExtent l="12700" t="7620" r="10160" b="11430"/>
                <wp:wrapNone/>
                <wp:docPr id="13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001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style="position:absolute;z-index:25161932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o:spid="_x0000_s1026" strokecolor="#fffffe" strokeweight="1pt" from="241pt,497.1pt" to="250.45pt,497.1pt" w14:anchorId="4E8686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">
                <v:shadow color="#dcd6d4"/>
                <w10:wrap anchory="page"/>
              </v:line>
            </w:pict>
          </mc:Fallback>
        </mc:AlternateContent>
      </w:r>
    </w:p>
    <w:p w:rsidR="004E644B" w:rsidP="004F58EC" w:rsidRDefault="00D73DB9" w14:paraId="373E712D" w14:textId="38AFC87E">
      <w:r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36E5D6C" wp14:editId="20413BDF">
                <wp:simplePos x="0" y="0"/>
                <wp:positionH relativeFrom="margin">
                  <wp:posOffset>6537960</wp:posOffset>
                </wp:positionH>
                <wp:positionV relativeFrom="paragraph">
                  <wp:posOffset>6256738</wp:posOffset>
                </wp:positionV>
                <wp:extent cx="3021330" cy="874643"/>
                <wp:effectExtent l="0" t="0" r="26670" b="20955"/>
                <wp:wrapNone/>
                <wp:docPr id="350" name="Text Box 3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1330" cy="8746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Pr="00BD7EFF" w:rsidR="00632EC9" w:rsidRDefault="006D7FE4" w14:paraId="2B228397" w14:textId="76818BB0">
                            <w:pPr>
                              <w:rPr>
                                <w:rFonts w:asciiTheme="minorHAnsi" w:hAnsiTheme="minorHAnsi" w:cstheme="minorHAnsi"/>
                                <w:lang w:val="es-VE"/>
                              </w:rPr>
                            </w:pPr>
                            <w:r w:rsidRPr="00BD7EFF">
                              <w:rPr>
                                <w:rFonts w:asciiTheme="minorHAnsi" w:hAnsiTheme="minorHAnsi" w:cstheme="minorHAnsi"/>
                              </w:rPr>
                              <w:t>If you would like mo</w:t>
                            </w:r>
                            <w:r w:rsidRPr="00BD7EFF" w:rsidR="00632EC9">
                              <w:rPr>
                                <w:rFonts w:asciiTheme="minorHAnsi" w:hAnsiTheme="minorHAnsi" w:cstheme="minorHAnsi"/>
                              </w:rPr>
                              <w:t>r</w:t>
                            </w:r>
                            <w:r w:rsidRPr="00BD7EFF">
                              <w:rPr>
                                <w:rFonts w:asciiTheme="minorHAnsi" w:hAnsiTheme="minorHAnsi" w:cstheme="minorHAnsi"/>
                              </w:rPr>
                              <w:t>e information</w:t>
                            </w:r>
                            <w:r w:rsidR="002C063D">
                              <w:rPr>
                                <w:rFonts w:asciiTheme="minorHAnsi" w:hAnsiTheme="minorHAnsi" w:cstheme="minorHAnsi"/>
                              </w:rPr>
                              <w:t xml:space="preserve"> about your child’s </w:t>
                            </w:r>
                            <w:r w:rsidR="00D73DB9">
                              <w:rPr>
                                <w:rFonts w:asciiTheme="minorHAnsi" w:hAnsiTheme="minorHAnsi" w:cstheme="minorHAnsi"/>
                              </w:rPr>
                              <w:t>achievement</w:t>
                            </w:r>
                            <w:r w:rsidR="002C063D">
                              <w:rPr>
                                <w:rFonts w:asciiTheme="minorHAnsi" w:hAnsiTheme="minorHAnsi" w:cstheme="minorHAnsi"/>
                              </w:rPr>
                              <w:t xml:space="preserve"> or for ways to support their academic </w:t>
                            </w:r>
                            <w:r w:rsidR="00D73DB9">
                              <w:rPr>
                                <w:rFonts w:asciiTheme="minorHAnsi" w:hAnsiTheme="minorHAnsi" w:cstheme="minorHAnsi"/>
                              </w:rPr>
                              <w:t>progress</w:t>
                            </w:r>
                            <w:r w:rsidRPr="00BD7EFF" w:rsidR="00632EC9">
                              <w:rPr>
                                <w:rFonts w:asciiTheme="minorHAnsi" w:hAnsiTheme="minorHAnsi" w:cstheme="minorHAnsi"/>
                              </w:rPr>
                              <w:t xml:space="preserve"> please contact</w:t>
                            </w:r>
                            <w:r w:rsidR="00D73DB9">
                              <w:rPr>
                                <w:rFonts w:asciiTheme="minorHAnsi" w:hAnsiTheme="minorHAnsi" w:cstheme="minorHAnsi"/>
                              </w:rPr>
                              <w:t xml:space="preserve"> their </w:t>
                            </w:r>
                            <w:proofErr w:type="gramStart"/>
                            <w:r w:rsidR="00D73DB9">
                              <w:rPr>
                                <w:rFonts w:asciiTheme="minorHAnsi" w:hAnsiTheme="minorHAnsi" w:cstheme="minorHAnsi"/>
                              </w:rPr>
                              <w:t>teacher.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50" style="position:absolute;margin-left:514.8pt;margin-top:492.65pt;width:237.9pt;height:68.85pt;z-index:2516848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spid="_x0000_s1031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" w14:anchorId="736E5D6C">
                <v:textbox>
                  <w:txbxContent>
                    <w:p w:rsidRPr="00BD7EFF" w:rsidR="00632EC9" w:rsidRDefault="006D7FE4" w14:paraId="2B228397" w14:textId="76818BB0">
                      <w:pPr>
                        <w:rPr>
                          <w:rFonts w:asciiTheme="minorHAnsi" w:hAnsiTheme="minorHAnsi" w:cstheme="minorHAnsi"/>
                          <w:lang w:val="es-VE"/>
                        </w:rPr>
                      </w:pPr>
                      <w:r w:rsidRPr="00BD7EFF">
                        <w:rPr>
                          <w:rFonts w:asciiTheme="minorHAnsi" w:hAnsiTheme="minorHAnsi" w:cstheme="minorHAnsi"/>
                        </w:rPr>
                        <w:t>If you would like mo</w:t>
                      </w:r>
                      <w:r w:rsidRPr="00BD7EFF" w:rsidR="00632EC9">
                        <w:rPr>
                          <w:rFonts w:asciiTheme="minorHAnsi" w:hAnsiTheme="minorHAnsi" w:cstheme="minorHAnsi"/>
                        </w:rPr>
                        <w:t>r</w:t>
                      </w:r>
                      <w:r w:rsidRPr="00BD7EFF">
                        <w:rPr>
                          <w:rFonts w:asciiTheme="minorHAnsi" w:hAnsiTheme="minorHAnsi" w:cstheme="minorHAnsi"/>
                        </w:rPr>
                        <w:t>e information</w:t>
                      </w:r>
                      <w:r w:rsidR="002C063D">
                        <w:rPr>
                          <w:rFonts w:asciiTheme="minorHAnsi" w:hAnsiTheme="minorHAnsi" w:cstheme="minorHAnsi"/>
                        </w:rPr>
                        <w:t xml:space="preserve"> about your child’s </w:t>
                      </w:r>
                      <w:r w:rsidR="00D73DB9">
                        <w:rPr>
                          <w:rFonts w:asciiTheme="minorHAnsi" w:hAnsiTheme="minorHAnsi" w:cstheme="minorHAnsi"/>
                        </w:rPr>
                        <w:t>achievement</w:t>
                      </w:r>
                      <w:r w:rsidR="002C063D">
                        <w:rPr>
                          <w:rFonts w:asciiTheme="minorHAnsi" w:hAnsiTheme="minorHAnsi" w:cstheme="minorHAnsi"/>
                        </w:rPr>
                        <w:t xml:space="preserve"> or for ways to support their academic </w:t>
                      </w:r>
                      <w:r w:rsidR="00D73DB9">
                        <w:rPr>
                          <w:rFonts w:asciiTheme="minorHAnsi" w:hAnsiTheme="minorHAnsi" w:cstheme="minorHAnsi"/>
                        </w:rPr>
                        <w:t>progress</w:t>
                      </w:r>
                      <w:r w:rsidRPr="00BD7EFF" w:rsidR="00632EC9">
                        <w:rPr>
                          <w:rFonts w:asciiTheme="minorHAnsi" w:hAnsiTheme="minorHAnsi" w:cstheme="minorHAnsi"/>
                        </w:rPr>
                        <w:t xml:space="preserve"> please contact</w:t>
                      </w:r>
                      <w:r w:rsidR="00D73DB9">
                        <w:rPr>
                          <w:rFonts w:asciiTheme="minorHAnsi" w:hAnsiTheme="minorHAnsi" w:cstheme="minorHAnsi"/>
                        </w:rPr>
                        <w:t xml:space="preserve"> their </w:t>
                      </w:r>
                      <w:proofErr w:type="gramStart"/>
                      <w:r w:rsidR="00D73DB9">
                        <w:rPr>
                          <w:rFonts w:asciiTheme="minorHAnsi" w:hAnsiTheme="minorHAnsi" w:cstheme="minorHAnsi"/>
                        </w:rPr>
                        <w:t>teacher.</w:t>
                      </w:r>
                      <w:proofErr w:type="gramEnd"/>
                    </w:p>
                  </w:txbxContent>
                </v:textbox>
                <w10:wrap anchorx="margin"/>
              </v:shape>
            </w:pict>
          </mc:Fallback>
        </mc:AlternateContent>
      </w:r>
      <w:r w:rsidR="00401C8C">
        <w:rPr>
          <w:noProof/>
          <w:lang w:val="es-VE" w:eastAsia="es-VE"/>
        </w:rPr>
        <mc:AlternateContent>
          <mc:Choice Requires="wps">
            <w:drawing>
              <wp:anchor distT="45720" distB="45720" distL="114300" distR="114300" simplePos="0" relativeHeight="251688960" behindDoc="0" locked="0" layoutInCell="1" allowOverlap="1" wp14:anchorId="15F1B64C" wp14:editId="73326C88">
                <wp:simplePos x="0" y="0"/>
                <wp:positionH relativeFrom="page">
                  <wp:posOffset>6782435</wp:posOffset>
                </wp:positionH>
                <wp:positionV relativeFrom="paragraph">
                  <wp:posOffset>4396105</wp:posOffset>
                </wp:positionV>
                <wp:extent cx="1534160" cy="1720850"/>
                <wp:effectExtent l="0" t="0" r="27940" b="12700"/>
                <wp:wrapSquare wrapText="bothSides"/>
                <wp:docPr id="3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34160" cy="1720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Pr="00B32837" w:rsidR="00B32837" w:rsidP="00201FB0" w:rsidRDefault="00B32837" w14:paraId="51BC3D27" w14:textId="77777777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ED7D31" w:themeColor="accent2"/>
                                <w:w w:val="80"/>
                              </w:rPr>
                            </w:pPr>
                          </w:p>
                          <w:p w:rsidRPr="00401C8C" w:rsidR="002A1DEE" w:rsidP="0033300D" w:rsidRDefault="002A1DEE" w14:paraId="23F65C41" w14:textId="77777777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144" w:hanging="144"/>
                              <w:outlineLvl w:val="0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401C8C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CTLS Parent</w:t>
                            </w:r>
                          </w:p>
                          <w:p w:rsidRPr="00FE69CD" w:rsidR="00201FB0" w:rsidP="00FE69CD" w:rsidRDefault="002A1DEE" w14:paraId="2D512896" w14:textId="14387657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144" w:hanging="144"/>
                              <w:outlineLvl w:val="0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401C8C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Parent</w:t>
                            </w:r>
                            <w:r w:rsidRPr="00401C8C" w:rsidR="00401C8C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 xml:space="preserve"> and Student </w:t>
                            </w:r>
                            <w:r w:rsidRPr="00401C8C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VUE</w:t>
                            </w:r>
                          </w:p>
                          <w:p w:rsidRPr="00FE69CD" w:rsidR="00201FB0" w:rsidP="0033300D" w:rsidRDefault="00C67E95" w14:paraId="1D8ED477" w14:textId="15A553B3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FE69CD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S</w:t>
                            </w:r>
                            <w:r w:rsidRPr="00FE69CD" w:rsidR="00201FB0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tudent Agendas</w:t>
                            </w:r>
                          </w:p>
                          <w:p w:rsidRPr="00FE69CD" w:rsidR="00115D29" w:rsidP="002736B8" w:rsidRDefault="00115D29" w14:paraId="5FF53FCB" w14:textId="77777777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FE69CD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School Website</w:t>
                            </w:r>
                          </w:p>
                          <w:p w:rsidRPr="00FE69CD" w:rsidR="00AB7E52" w:rsidP="00D8526E" w:rsidRDefault="00FE69CD" w14:paraId="4E4EE8BD" w14:textId="507EA61E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144" w:hanging="144"/>
                              <w:outlineLvl w:val="0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FE69CD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 xml:space="preserve">Principal’s </w:t>
                            </w:r>
                            <w:r w:rsidRPr="00FE69CD" w:rsidR="00AB7E52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Newsletters</w:t>
                            </w:r>
                          </w:p>
                          <w:p w:rsidRPr="00FE69CD" w:rsidR="00B32837" w:rsidP="00D8526E" w:rsidRDefault="00B32837" w14:paraId="23AC8A62" w14:textId="2BC514F6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144" w:hanging="144"/>
                              <w:outlineLvl w:val="0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FE69CD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Email</w:t>
                            </w:r>
                          </w:p>
                          <w:p w:rsidRPr="00AB7E52" w:rsidR="001D49B3" w:rsidP="00D8526E" w:rsidRDefault="001D49B3" w14:paraId="41DC0BF8" w14:textId="7E8D1488">
                            <w:pPr>
                              <w:pStyle w:val="ListParagraph"/>
                              <w:ind w:left="144"/>
                              <w:rPr>
                                <w:rFonts w:asciiTheme="minorHAnsi" w:hAnsiTheme="minorHAnsi" w:cstheme="minorHAnsi"/>
                                <w:color w:val="auto"/>
                                <w:highlight w:val="yellow"/>
                              </w:rPr>
                            </w:pPr>
                          </w:p>
                          <w:p w:rsidR="001D49B3" w:rsidP="001D49B3" w:rsidRDefault="001D49B3" w14:paraId="31C40D59" w14:textId="634FDD2E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:rsidR="001D49B3" w:rsidP="00201FB0" w:rsidRDefault="001D49B3" w14:paraId="4940EA85" w14:textId="77777777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:rsidR="001D49B3" w:rsidP="001D49B3" w:rsidRDefault="001D49B3" w14:paraId="5A71CC54" w14:textId="77777777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:rsidR="001D49B3" w:rsidP="00201FB0" w:rsidRDefault="001D49B3" w14:paraId="5AB88E74" w14:textId="77777777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:rsidR="00201FB0" w:rsidP="00201FB0" w:rsidRDefault="00201FB0" w14:paraId="753DCD1B" w14:textId="77777777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:rsidR="00201FB0" w:rsidP="00201FB0" w:rsidRDefault="00201FB0" w14:paraId="5EF28443" w14:textId="77777777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:rsidR="00201FB0" w:rsidP="00201FB0" w:rsidRDefault="00201FB0" w14:paraId="18C8D722" w14:textId="77777777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:rsidR="00201FB0" w:rsidP="00201FB0" w:rsidRDefault="00201FB0" w14:paraId="6BF1F031" w14:textId="77777777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:rsidR="00201FB0" w:rsidP="00201FB0" w:rsidRDefault="00201FB0" w14:paraId="3B987486" w14:textId="77777777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:rsidR="00201FB0" w:rsidP="00201FB0" w:rsidRDefault="00201FB0" w14:paraId="62BB01BC" w14:textId="77777777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:rsidR="00201FB0" w:rsidP="00201FB0" w:rsidRDefault="00201FB0" w14:paraId="3B3E66F5" w14:textId="77777777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:rsidRPr="00AA7332" w:rsidR="00201FB0" w:rsidP="00201FB0" w:rsidRDefault="00201FB0" w14:paraId="6400A0CA" w14:textId="77777777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:rsidR="00201FB0" w:rsidRDefault="00201FB0" w14:paraId="072552C8" w14:textId="7777777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style="position:absolute;margin-left:534.05pt;margin-top:346.15pt;width:120.8pt;height:135.5pt;z-index:251688960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spid="_x0000_s1032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" w14:anchorId="15F1B64C">
                <v:textbox>
                  <w:txbxContent>
                    <w:p w:rsidRPr="00B32837" w:rsidR="00B32837" w:rsidP="00201FB0" w:rsidRDefault="00B32837" w14:paraId="51BC3D27" w14:textId="77777777">
                      <w:pPr>
                        <w:rPr>
                          <w:rFonts w:ascii="Arial" w:hAnsi="Arial" w:cs="Arial"/>
                          <w:b/>
                          <w:bCs/>
                          <w:color w:val="ED7D31" w:themeColor="accent2"/>
                          <w:w w:val="80"/>
                        </w:rPr>
                      </w:pPr>
                    </w:p>
                    <w:p w:rsidRPr="00401C8C" w:rsidR="002A1DEE" w:rsidP="0033300D" w:rsidRDefault="002A1DEE" w14:paraId="23F65C41" w14:textId="77777777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144" w:hanging="144"/>
                        <w:outlineLvl w:val="0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401C8C">
                        <w:rPr>
                          <w:rFonts w:asciiTheme="minorHAnsi" w:hAnsiTheme="minorHAnsi" w:cstheme="minorHAnsi"/>
                          <w:color w:val="auto"/>
                        </w:rPr>
                        <w:t>CTLS Parent</w:t>
                      </w:r>
                    </w:p>
                    <w:p w:rsidRPr="00FE69CD" w:rsidR="00201FB0" w:rsidP="00FE69CD" w:rsidRDefault="002A1DEE" w14:paraId="2D512896" w14:textId="14387657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144" w:hanging="144"/>
                        <w:outlineLvl w:val="0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401C8C">
                        <w:rPr>
                          <w:rFonts w:asciiTheme="minorHAnsi" w:hAnsiTheme="minorHAnsi" w:cstheme="minorHAnsi"/>
                          <w:color w:val="auto"/>
                        </w:rPr>
                        <w:t>Parent</w:t>
                      </w:r>
                      <w:r w:rsidRPr="00401C8C" w:rsidR="00401C8C">
                        <w:rPr>
                          <w:rFonts w:asciiTheme="minorHAnsi" w:hAnsiTheme="minorHAnsi" w:cstheme="minorHAnsi"/>
                          <w:color w:val="auto"/>
                        </w:rPr>
                        <w:t xml:space="preserve"> and Student </w:t>
                      </w:r>
                      <w:r w:rsidRPr="00401C8C">
                        <w:rPr>
                          <w:rFonts w:asciiTheme="minorHAnsi" w:hAnsiTheme="minorHAnsi" w:cstheme="minorHAnsi"/>
                          <w:color w:val="auto"/>
                        </w:rPr>
                        <w:t>VUE</w:t>
                      </w:r>
                    </w:p>
                    <w:p w:rsidRPr="00FE69CD" w:rsidR="00201FB0" w:rsidP="0033300D" w:rsidRDefault="00C67E95" w14:paraId="1D8ED477" w14:textId="15A553B3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FE69CD">
                        <w:rPr>
                          <w:rFonts w:asciiTheme="minorHAnsi" w:hAnsiTheme="minorHAnsi" w:cstheme="minorHAnsi"/>
                          <w:color w:val="auto"/>
                        </w:rPr>
                        <w:t>S</w:t>
                      </w:r>
                      <w:r w:rsidRPr="00FE69CD" w:rsidR="00201FB0">
                        <w:rPr>
                          <w:rFonts w:asciiTheme="minorHAnsi" w:hAnsiTheme="minorHAnsi" w:cstheme="minorHAnsi"/>
                          <w:color w:val="auto"/>
                        </w:rPr>
                        <w:t>tudent Agendas</w:t>
                      </w:r>
                    </w:p>
                    <w:p w:rsidRPr="00FE69CD" w:rsidR="00115D29" w:rsidP="002736B8" w:rsidRDefault="00115D29" w14:paraId="5FF53FCB" w14:textId="77777777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FE69CD">
                        <w:rPr>
                          <w:rFonts w:asciiTheme="minorHAnsi" w:hAnsiTheme="minorHAnsi" w:cstheme="minorHAnsi"/>
                          <w:color w:val="auto"/>
                        </w:rPr>
                        <w:t>School Website</w:t>
                      </w:r>
                    </w:p>
                    <w:p w:rsidRPr="00FE69CD" w:rsidR="00AB7E52" w:rsidP="00D8526E" w:rsidRDefault="00FE69CD" w14:paraId="4E4EE8BD" w14:textId="507EA61E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144" w:hanging="144"/>
                        <w:outlineLvl w:val="0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FE69CD">
                        <w:rPr>
                          <w:rFonts w:asciiTheme="minorHAnsi" w:hAnsiTheme="minorHAnsi" w:cstheme="minorHAnsi"/>
                          <w:color w:val="auto"/>
                        </w:rPr>
                        <w:t xml:space="preserve">Principal’s </w:t>
                      </w:r>
                      <w:r w:rsidRPr="00FE69CD" w:rsidR="00AB7E52">
                        <w:rPr>
                          <w:rFonts w:asciiTheme="minorHAnsi" w:hAnsiTheme="minorHAnsi" w:cstheme="minorHAnsi"/>
                          <w:color w:val="auto"/>
                        </w:rPr>
                        <w:t>Newsletters</w:t>
                      </w:r>
                    </w:p>
                    <w:p w:rsidRPr="00FE69CD" w:rsidR="00B32837" w:rsidP="00D8526E" w:rsidRDefault="00B32837" w14:paraId="23AC8A62" w14:textId="2BC514F6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144" w:hanging="144"/>
                        <w:outlineLvl w:val="0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FE69CD">
                        <w:rPr>
                          <w:rFonts w:asciiTheme="minorHAnsi" w:hAnsiTheme="minorHAnsi" w:cstheme="minorHAnsi"/>
                          <w:color w:val="auto"/>
                        </w:rPr>
                        <w:t>Email</w:t>
                      </w:r>
                    </w:p>
                    <w:p w:rsidRPr="00AB7E52" w:rsidR="001D49B3" w:rsidP="00D8526E" w:rsidRDefault="001D49B3" w14:paraId="41DC0BF8" w14:textId="7E8D1488">
                      <w:pPr>
                        <w:pStyle w:val="ListParagraph"/>
                        <w:ind w:left="144"/>
                        <w:rPr>
                          <w:rFonts w:asciiTheme="minorHAnsi" w:hAnsiTheme="minorHAnsi" w:cstheme="minorHAnsi"/>
                          <w:color w:val="auto"/>
                          <w:highlight w:val="yellow"/>
                        </w:rPr>
                      </w:pPr>
                    </w:p>
                    <w:p w:rsidR="001D49B3" w:rsidP="001D49B3" w:rsidRDefault="001D49B3" w14:paraId="31C40D59" w14:textId="634FDD2E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:rsidR="001D49B3" w:rsidP="00201FB0" w:rsidRDefault="001D49B3" w14:paraId="4940EA85" w14:textId="77777777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:rsidR="001D49B3" w:rsidP="001D49B3" w:rsidRDefault="001D49B3" w14:paraId="5A71CC54" w14:textId="77777777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:rsidR="001D49B3" w:rsidP="00201FB0" w:rsidRDefault="001D49B3" w14:paraId="5AB88E74" w14:textId="77777777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:rsidR="00201FB0" w:rsidP="00201FB0" w:rsidRDefault="00201FB0" w14:paraId="753DCD1B" w14:textId="77777777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:rsidR="00201FB0" w:rsidP="00201FB0" w:rsidRDefault="00201FB0" w14:paraId="5EF28443" w14:textId="77777777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:rsidR="00201FB0" w:rsidP="00201FB0" w:rsidRDefault="00201FB0" w14:paraId="18C8D722" w14:textId="77777777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:rsidR="00201FB0" w:rsidP="00201FB0" w:rsidRDefault="00201FB0" w14:paraId="6BF1F031" w14:textId="77777777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:rsidR="00201FB0" w:rsidP="00201FB0" w:rsidRDefault="00201FB0" w14:paraId="3B987486" w14:textId="77777777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:rsidR="00201FB0" w:rsidP="00201FB0" w:rsidRDefault="00201FB0" w14:paraId="62BB01BC" w14:textId="77777777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:rsidR="00201FB0" w:rsidP="00201FB0" w:rsidRDefault="00201FB0" w14:paraId="3B3E66F5" w14:textId="77777777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:rsidRPr="00AA7332" w:rsidR="00201FB0" w:rsidP="00201FB0" w:rsidRDefault="00201FB0" w14:paraId="6400A0CA" w14:textId="77777777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:rsidR="00201FB0" w:rsidRDefault="00201FB0" w14:paraId="072552C8" w14:textId="77777777"/>
                  </w:txbxContent>
                </v:textbox>
                <w10:wrap type="square" anchorx="page"/>
              </v:shape>
            </w:pict>
          </mc:Fallback>
        </mc:AlternateContent>
      </w:r>
      <w:r w:rsidR="00704A2B">
        <w:rPr>
          <w:noProof/>
        </w:rPr>
        <w:drawing>
          <wp:anchor distT="0" distB="0" distL="114300" distR="114300" simplePos="0" relativeHeight="251726848" behindDoc="0" locked="0" layoutInCell="1" allowOverlap="1" wp14:anchorId="3B0007D7" wp14:editId="0D156E08">
            <wp:simplePos x="0" y="0"/>
            <wp:positionH relativeFrom="column">
              <wp:posOffset>3793794</wp:posOffset>
            </wp:positionH>
            <wp:positionV relativeFrom="paragraph">
              <wp:posOffset>5795010</wp:posOffset>
            </wp:positionV>
            <wp:extent cx="2194560" cy="1049020"/>
            <wp:effectExtent l="0" t="0" r="0" b="0"/>
            <wp:wrapThrough wrapText="bothSides">
              <wp:wrapPolygon edited="0">
                <wp:start x="0" y="0"/>
                <wp:lineTo x="0" y="21182"/>
                <wp:lineTo x="21375" y="21182"/>
                <wp:lineTo x="21375" y="0"/>
                <wp:lineTo x="0" y="0"/>
              </wp:wrapPolygon>
            </wp:wrapThrough>
            <wp:docPr id="611" name="Content Placeholder 4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Content Placeholder 4"/>
                    <pic:cNvPicPr>
                      <a:picLocks noGrp="1" noChangeAspect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4560" cy="10490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04A2B">
        <w:rPr>
          <w:noProof/>
        </w:rPr>
        <w:drawing>
          <wp:anchor distT="0" distB="0" distL="114300" distR="114300" simplePos="0" relativeHeight="251724800" behindDoc="0" locked="0" layoutInCell="1" allowOverlap="1" wp14:anchorId="43F129C3" wp14:editId="1B5FF23E">
            <wp:simplePos x="0" y="0"/>
            <wp:positionH relativeFrom="column">
              <wp:posOffset>3786809</wp:posOffset>
            </wp:positionH>
            <wp:positionV relativeFrom="paragraph">
              <wp:posOffset>4674235</wp:posOffset>
            </wp:positionV>
            <wp:extent cx="2221230" cy="1025525"/>
            <wp:effectExtent l="0" t="0" r="7620" b="3175"/>
            <wp:wrapThrough wrapText="bothSides">
              <wp:wrapPolygon edited="0">
                <wp:start x="0" y="0"/>
                <wp:lineTo x="0" y="21266"/>
                <wp:lineTo x="21489" y="21266"/>
                <wp:lineTo x="21489" y="0"/>
                <wp:lineTo x="0" y="0"/>
              </wp:wrapPolygon>
            </wp:wrapThrough>
            <wp:docPr id="610" name="Content Placeholder 4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Content Placeholder 4"/>
                    <pic:cNvPicPr>
                      <a:picLocks noGrp="1" noChangeAspect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979" t="6059" r="6294" b="11448"/>
                    <a:stretch/>
                  </pic:blipFill>
                  <pic:spPr bwMode="auto">
                    <a:xfrm>
                      <a:off x="0" y="0"/>
                      <a:ext cx="2221230" cy="10255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70441">
        <w:rPr>
          <w:noProof/>
          <w:color w:val="auto"/>
          <w:kern w:val="0"/>
          <w:sz w:val="24"/>
          <w:szCs w:val="24"/>
          <w:lang w:val="es-VE" w:eastAsia="es-VE"/>
        </w:rPr>
        <mc:AlternateContent xmlns:mc="http://schemas.openxmlformats.org/markup-compatibility/2006">
          <mc:Choice Requires="wps">
            <w:drawing xmlns:w="http://schemas.openxmlformats.org/wordprocessingml/2006/main">
              <wp:anchor xmlns:wp14="http://schemas.microsoft.com/office/word/2010/wordprocessingDrawing" xmlns:wp="http://schemas.openxmlformats.org/drawingml/2006/wordprocessingDrawing" distT="36576" distB="36576" distL="36576" distR="36576" simplePos="0" relativeHeight="251655168" behindDoc="0" locked="0" layoutInCell="1" allowOverlap="1" wp14:anchorId="438B176F" wp14:editId="600D6683">
                <wp:simplePos x="0" y="0"/>
                <wp:positionH relativeFrom="margin">
                  <wp:posOffset>3381292</wp:posOffset>
                </wp:positionH>
                <wp:positionV relativeFrom="margin">
                  <wp:posOffset>2069327</wp:posOffset>
                </wp:positionV>
                <wp:extent cx="3006725" cy="2727297"/>
                <wp:effectExtent l="0" t="0" r="3175" b="0"/>
                <wp:wrapNone/>
                <wp:docPr id="300" name="Text Box 3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6725" cy="272729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xmlns:w14="http://schemas.microsoft.com/office/word/2010/wordml" w:rsidRPr="006149CD" w:rsidR="006149CD" w:rsidP="00BA2918" w:rsidRDefault="006149CD" w14:paraId="588D2A69" w14:textId="4A9ACF37">
                            <w:pPr>
                              <w:widowControl w:val="0"/>
                              <w:spacing w:line="240" w:lineRule="exact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sz w:val="28"/>
                                <w:szCs w:val="28"/>
                              </w:rPr>
                            </w:pPr>
                            <w:r w:rsidRPr="006149CD">
                              <w:rPr>
                                <w:rFonts w:asciiTheme="minorHAnsi" w:hAnsiTheme="minorHAnsi" w:cstheme="minorHAnsi"/>
                                <w:b/>
                                <w:sz w:val="28"/>
                                <w:szCs w:val="28"/>
                              </w:rPr>
                              <w:t>Jointly Developed</w:t>
                            </w:r>
                          </w:p>
                          <w:p xmlns:w14="http://schemas.microsoft.com/office/word/2010/wordml" w:rsidRPr="002A7992" w:rsidR="006149CD" w:rsidP="00BA2918" w:rsidRDefault="006149CD" w14:paraId="300C4D4B" w14:textId="77777777">
                            <w:pPr>
                              <w:widowControl w:val="0"/>
                              <w:spacing w:line="240" w:lineRule="exact"/>
                              <w:jc w:val="center"/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xmlns:w14="http://schemas.microsoft.com/office/word/2010/wordml" w:rsidR="00765486" w:rsidP="006149CD" w:rsidRDefault="00E36F8B" w14:paraId="3B2941D3" w14:textId="77777777">
                            <w:pPr>
                              <w:pStyle w:val="Default"/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The parents, students, and staff of </w:t>
                            </w:r>
                            <w:r w:rsidR="00C70441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Campbell Middle </w:t>
                            </w:r>
                            <w:proofErr w:type="gramStart"/>
                            <w:r w:rsidR="00C70441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School </w:t>
                            </w:r>
                            <w:r w:rsidR="006149CD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worked</w:t>
                            </w:r>
                            <w:proofErr w:type="gramEnd"/>
                            <w:r w:rsidR="006149CD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together and shared ideas to </w:t>
                            </w:r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develop th</w:t>
                            </w:r>
                            <w:r w:rsidR="006149CD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e school-parent</w:t>
                            </w:r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compact for achievement. Teachers suggested home learning strategies, parents added ideas to make them more specific, and students told us what would help them learn. </w:t>
                            </w:r>
                            <w:r w:rsidRPr="004D5A4D" w:rsidR="004D5A4D">
                              <w:rPr>
                                <w:rFonts w:ascii="Calibri" w:hAnsi="Calibri" w:eastAsia="Calibri" w:cs="Times New Roman"/>
                                <w:iCs/>
                                <w:color w:val="auto"/>
                                <w:sz w:val="22"/>
                                <w:szCs w:val="22"/>
                              </w:rPr>
                              <w:t xml:space="preserve">Parents are encouraged </w:t>
                            </w:r>
                            <w:r w:rsidR="004D5A4D">
                              <w:rPr>
                                <w:rFonts w:ascii="Calibri" w:hAnsi="Calibri" w:eastAsia="Calibri" w:cs="Times New Roman"/>
                                <w:iCs/>
                                <w:color w:val="auto"/>
                                <w:sz w:val="22"/>
                                <w:szCs w:val="22"/>
                              </w:rPr>
                              <w:t xml:space="preserve">to </w:t>
                            </w:r>
                            <w:proofErr w:type="gramStart"/>
                            <w:r w:rsidR="004D5A4D">
                              <w:rPr>
                                <w:rFonts w:ascii="Calibri" w:hAnsi="Calibri" w:eastAsia="Calibri" w:cs="Times New Roman"/>
                                <w:iCs/>
                                <w:color w:val="auto"/>
                                <w:sz w:val="22"/>
                                <w:szCs w:val="22"/>
                              </w:rPr>
                              <w:t xml:space="preserve">participate </w:t>
                            </w:r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4D5A4D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in</w:t>
                            </w:r>
                            <w:proofErr w:type="gramEnd"/>
                            <w:r w:rsidR="004D5A4D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the </w:t>
                            </w:r>
                            <w:r w:rsidR="006149CD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annual </w:t>
                            </w:r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review</w:t>
                            </w:r>
                            <w:r w:rsidR="004D5A4D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process of</w:t>
                            </w:r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the compact and make changes based on students’ needs. </w:t>
                            </w:r>
                            <w:r w:rsidRPr="00BD7EFF"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2"/>
                                <w:szCs w:val="22"/>
                              </w:rPr>
                              <w:t xml:space="preserve">Parents are welcome to contribute comments at any time. </w:t>
                            </w:r>
                            <w:r w:rsidR="00575F02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2"/>
                                <w:szCs w:val="22"/>
                              </w:rPr>
                              <w:t xml:space="preserve"> Please contact </w:t>
                            </w:r>
                          </w:p>
                          <w:p xmlns:w14="http://schemas.microsoft.com/office/word/2010/wordml" w:rsidRPr="00BD7EFF" w:rsidR="00E36F8B" w:rsidP="006149CD" w:rsidRDefault="00C70441" w14:paraId="3150AF67" w14:textId="64A5793F">
                            <w:pPr>
                              <w:pStyle w:val="Default"/>
                              <w:rPr>
                                <w:rFonts w:asciiTheme="minorHAnsi" w:hAnsiTheme="minorHAnsi" w:cstheme="minorHAnsi"/>
                                <w:i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2"/>
                                <w:szCs w:val="22"/>
                              </w:rPr>
                              <w:t>Sandra Jaime</w:t>
                            </w:r>
                            <w:r w:rsidR="00575F02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2"/>
                                <w:szCs w:val="22"/>
                              </w:rPr>
                              <w:t xml:space="preserve"> at</w:t>
                            </w:r>
                            <w:r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2"/>
                                <w:szCs w:val="22"/>
                              </w:rPr>
                              <w:t xml:space="preserve"> (</w:t>
                            </w:r>
                            <w:r w:rsidR="00EE44D4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2"/>
                                <w:szCs w:val="22"/>
                              </w:rPr>
                              <w:t>678) 842-6873</w:t>
                            </w:r>
                            <w:r w:rsidR="00575F02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2"/>
                                <w:szCs w:val="22"/>
                              </w:rPr>
                              <w:t xml:space="preserve"> or </w:t>
                            </w:r>
                            <w:hyperlink xmlns:r="http://schemas.openxmlformats.org/officeDocument/2006/relationships" w:history="1" r:id="rId13">
                              <w:r w:rsidRPr="00593D3C" w:rsidR="00EE44D4">
                                <w:rPr>
                                  <w:rStyle w:val="Hyperlink"/>
                                  <w:rFonts w:asciiTheme="minorHAnsi" w:hAnsiTheme="minorHAnsi" w:cstheme="minorHAnsi"/>
                                  <w:bCs/>
                                  <w:sz w:val="22"/>
                                  <w:szCs w:val="22"/>
                                </w:rPr>
                                <w:t>Sandra.Jaime@CobbK12.org</w:t>
                              </w:r>
                            </w:hyperlink>
                            <w:r w:rsidR="00EE44D4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575F02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2"/>
                                <w:szCs w:val="22"/>
                              </w:rPr>
                              <w:t xml:space="preserve"> to provide feedback.</w:t>
                            </w:r>
                          </w:p>
                          <w:p xmlns:w14="http://schemas.microsoft.com/office/word/2010/wordml" w:rsidRPr="002A7992" w:rsidR="00D75908" w:rsidP="00D75908" w:rsidRDefault="00D75908" w14:paraId="7F65D403" w14:textId="77777777">
                            <w:pPr>
                              <w:widowControl w:val="0"/>
                              <w:spacing w:line="300" w:lineRule="exact"/>
                              <w:jc w:val="right"/>
                              <w:rPr>
                                <w:rFonts w:ascii="Arial" w:hAnsi="Arial" w:cs="Arial"/>
                                <w:color w:val="BE783B"/>
                                <w:w w:val="80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 xmlns:w="http://schemas.openxmlformats.org/wordprocessingml/2006/main">
              <v:shape xmlns:w14="http://schemas.microsoft.com/office/word/2010/wordml" xmlns:o="urn:schemas-microsoft-com:office:office" xmlns:v="urn:schemas-microsoft-com:vml" id="Text Box 302" style="position:absolute;margin-left:266.25pt;margin-top:162.95pt;width:236.75pt;height:214.75pt;z-index:251655168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margin;mso-width-percent:0;mso-height-percent:0;mso-width-relative:page;mso-height-relative:page;v-text-anchor:top" o:spid="_x0000_s1033" filled="f" fillcolor="#fffffe" stroked="f" strokecolor="#212120" insetpen="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" w14:anchorId="438B176F">
                <v:textbox inset="2.88pt,2.88pt,2.88pt,2.88pt">
                  <w:txbxContent>
                    <w:p w:rsidRPr="006149CD" w:rsidR="006149CD" w:rsidP="00BA2918" w:rsidRDefault="006149CD" w14:paraId="588D2A69" w14:textId="4A9ACF37">
                      <w:pPr>
                        <w:widowControl w:val="0"/>
                        <w:spacing w:line="240" w:lineRule="exact"/>
                        <w:jc w:val="center"/>
                        <w:rPr>
                          <w:rFonts w:asciiTheme="minorHAnsi" w:hAnsiTheme="minorHAnsi" w:cstheme="minorHAnsi"/>
                          <w:b/>
                          <w:sz w:val="28"/>
                          <w:szCs w:val="28"/>
                        </w:rPr>
                      </w:pPr>
                      <w:r w:rsidRPr="006149CD">
                        <w:rPr>
                          <w:rFonts w:asciiTheme="minorHAnsi" w:hAnsiTheme="minorHAnsi" w:cstheme="minorHAnsi"/>
                          <w:b/>
                          <w:sz w:val="28"/>
                          <w:szCs w:val="28"/>
                        </w:rPr>
                        <w:t>Jointly Developed</w:t>
                      </w:r>
                    </w:p>
                    <w:p w:rsidRPr="002A7992" w:rsidR="006149CD" w:rsidP="00BA2918" w:rsidRDefault="006149CD" w14:paraId="300C4D4B" w14:textId="77777777">
                      <w:pPr>
                        <w:widowControl w:val="0"/>
                        <w:spacing w:line="240" w:lineRule="exact"/>
                        <w:jc w:val="center"/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</w:pPr>
                    </w:p>
                    <w:p w:rsidR="00765486" w:rsidP="006149CD" w:rsidRDefault="00E36F8B" w14:paraId="3B2941D3" w14:textId="77777777">
                      <w:pPr>
                        <w:pStyle w:val="Default"/>
                        <w:rPr>
                          <w:rFonts w:asciiTheme="minorHAnsi" w:hAnsiTheme="minorHAnsi" w:cstheme="minorHAnsi"/>
                          <w:bCs/>
                          <w:color w:val="auto"/>
                          <w:sz w:val="22"/>
                          <w:szCs w:val="22"/>
                        </w:rPr>
                      </w:pPr>
                      <w:r w:rsidRPr="00BD7EFF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The parents, students, and staff of </w:t>
                      </w:r>
                      <w:r w:rsidR="00C70441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Campbell Middle </w:t>
                      </w:r>
                      <w:proofErr w:type="gramStart"/>
                      <w:r w:rsidR="00C70441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School </w:t>
                      </w:r>
                      <w:r w:rsidR="006149CD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worked</w:t>
                      </w:r>
                      <w:proofErr w:type="gramEnd"/>
                      <w:r w:rsidR="006149CD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together and shared ideas to </w:t>
                      </w:r>
                      <w:r w:rsidRPr="00BD7EFF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develop th</w:t>
                      </w:r>
                      <w:r w:rsidR="006149CD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e school-parent</w:t>
                      </w:r>
                      <w:r w:rsidRPr="00BD7EFF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compact for achievement. Teachers suggested home learning strategies, parents added ideas to make them more specific, and students told us what would help them learn. </w:t>
                      </w:r>
                      <w:r w:rsidRPr="004D5A4D" w:rsidR="004D5A4D">
                        <w:rPr>
                          <w:rFonts w:ascii="Calibri" w:hAnsi="Calibri" w:eastAsia="Calibri" w:cs="Times New Roman"/>
                          <w:iCs/>
                          <w:color w:val="auto"/>
                          <w:sz w:val="22"/>
                          <w:szCs w:val="22"/>
                        </w:rPr>
                        <w:t xml:space="preserve">Parents are encouraged </w:t>
                      </w:r>
                      <w:r w:rsidR="004D5A4D">
                        <w:rPr>
                          <w:rFonts w:ascii="Calibri" w:hAnsi="Calibri" w:eastAsia="Calibri" w:cs="Times New Roman"/>
                          <w:iCs/>
                          <w:color w:val="auto"/>
                          <w:sz w:val="22"/>
                          <w:szCs w:val="22"/>
                        </w:rPr>
                        <w:t xml:space="preserve">to </w:t>
                      </w:r>
                      <w:proofErr w:type="gramStart"/>
                      <w:r w:rsidR="004D5A4D">
                        <w:rPr>
                          <w:rFonts w:ascii="Calibri" w:hAnsi="Calibri" w:eastAsia="Calibri" w:cs="Times New Roman"/>
                          <w:iCs/>
                          <w:color w:val="auto"/>
                          <w:sz w:val="22"/>
                          <w:szCs w:val="22"/>
                        </w:rPr>
                        <w:t xml:space="preserve">participate </w:t>
                      </w:r>
                      <w:r w:rsidRPr="00BD7EFF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</w:t>
                      </w:r>
                      <w:r w:rsidR="004D5A4D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in</w:t>
                      </w:r>
                      <w:proofErr w:type="gramEnd"/>
                      <w:r w:rsidR="004D5A4D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the </w:t>
                      </w:r>
                      <w:r w:rsidR="006149CD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annual </w:t>
                      </w:r>
                      <w:r w:rsidRPr="00BD7EFF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review</w:t>
                      </w:r>
                      <w:r w:rsidR="004D5A4D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process of</w:t>
                      </w:r>
                      <w:r w:rsidRPr="00BD7EFF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the compact and make changes based on students’ needs. </w:t>
                      </w:r>
                      <w:r w:rsidRPr="00BD7EFF">
                        <w:rPr>
                          <w:rFonts w:asciiTheme="minorHAnsi" w:hAnsiTheme="minorHAnsi" w:cstheme="minorHAnsi"/>
                          <w:color w:val="auto"/>
                          <w:sz w:val="22"/>
                          <w:szCs w:val="22"/>
                        </w:rPr>
                        <w:t xml:space="preserve"> </w:t>
                      </w:r>
                      <w:r w:rsidRPr="00BD7EFF">
                        <w:rPr>
                          <w:rFonts w:asciiTheme="minorHAnsi" w:hAnsiTheme="minorHAnsi" w:cstheme="minorHAnsi"/>
                          <w:bCs/>
                          <w:color w:val="auto"/>
                          <w:sz w:val="22"/>
                          <w:szCs w:val="22"/>
                        </w:rPr>
                        <w:t xml:space="preserve">Parents are welcome to contribute comments at any time. </w:t>
                      </w:r>
                      <w:r w:rsidR="00575F02">
                        <w:rPr>
                          <w:rFonts w:asciiTheme="minorHAnsi" w:hAnsiTheme="minorHAnsi" w:cstheme="minorHAnsi"/>
                          <w:bCs/>
                          <w:color w:val="auto"/>
                          <w:sz w:val="22"/>
                          <w:szCs w:val="22"/>
                        </w:rPr>
                        <w:t xml:space="preserve"> Please contact </w:t>
                      </w:r>
                    </w:p>
                    <w:p w:rsidRPr="00BD7EFF" w:rsidR="00E36F8B" w:rsidP="006149CD" w:rsidRDefault="00C70441" w14:paraId="3150AF67" w14:textId="64A5793F">
                      <w:pPr>
                        <w:pStyle w:val="Default"/>
                        <w:rPr>
                          <w:rFonts w:asciiTheme="minorHAnsi" w:hAnsiTheme="minorHAnsi" w:cstheme="minorHAnsi"/>
                          <w:i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Cs/>
                          <w:color w:val="auto"/>
                          <w:sz w:val="22"/>
                          <w:szCs w:val="22"/>
                        </w:rPr>
                        <w:t>Sandra Jaime</w:t>
                      </w:r>
                      <w:r w:rsidR="00575F02">
                        <w:rPr>
                          <w:rFonts w:asciiTheme="minorHAnsi" w:hAnsiTheme="minorHAnsi" w:cstheme="minorHAnsi"/>
                          <w:bCs/>
                          <w:color w:val="auto"/>
                          <w:sz w:val="22"/>
                          <w:szCs w:val="22"/>
                        </w:rPr>
                        <w:t xml:space="preserve"> at</w:t>
                      </w:r>
                      <w:r>
                        <w:rPr>
                          <w:rFonts w:asciiTheme="minorHAnsi" w:hAnsiTheme="minorHAnsi" w:cstheme="minorHAnsi"/>
                          <w:bCs/>
                          <w:color w:val="auto"/>
                          <w:sz w:val="22"/>
                          <w:szCs w:val="22"/>
                        </w:rPr>
                        <w:t xml:space="preserve"> (</w:t>
                      </w:r>
                      <w:r w:rsidR="00EE44D4">
                        <w:rPr>
                          <w:rFonts w:asciiTheme="minorHAnsi" w:hAnsiTheme="minorHAnsi" w:cstheme="minorHAnsi"/>
                          <w:bCs/>
                          <w:color w:val="auto"/>
                          <w:sz w:val="22"/>
                          <w:szCs w:val="22"/>
                        </w:rPr>
                        <w:t>678) 842-6873</w:t>
                      </w:r>
                      <w:r w:rsidR="00575F02">
                        <w:rPr>
                          <w:rFonts w:asciiTheme="minorHAnsi" w:hAnsiTheme="minorHAnsi" w:cstheme="minorHAnsi"/>
                          <w:bCs/>
                          <w:color w:val="auto"/>
                          <w:sz w:val="22"/>
                          <w:szCs w:val="22"/>
                        </w:rPr>
                        <w:t xml:space="preserve"> or </w:t>
                      </w:r>
                      <w:hyperlink xmlns:r="http://schemas.openxmlformats.org/officeDocument/2006/relationships" w:history="1" r:id="rId14">
                        <w:r w:rsidRPr="00593D3C" w:rsidR="00EE44D4">
                          <w:rPr>
                            <w:rStyle w:val="Hyperlink"/>
                            <w:rFonts w:asciiTheme="minorHAnsi" w:hAnsiTheme="minorHAnsi" w:cstheme="minorHAnsi"/>
                            <w:bCs/>
                            <w:sz w:val="22"/>
                            <w:szCs w:val="22"/>
                          </w:rPr>
                          <w:t>Sandra.Jaime@CobbK12.org</w:t>
                        </w:r>
                      </w:hyperlink>
                      <w:r w:rsidR="00EE44D4">
                        <w:rPr>
                          <w:rFonts w:asciiTheme="minorHAnsi" w:hAnsiTheme="minorHAnsi" w:cstheme="minorHAnsi"/>
                          <w:bCs/>
                          <w:color w:val="auto"/>
                          <w:sz w:val="22"/>
                          <w:szCs w:val="22"/>
                        </w:rPr>
                        <w:t xml:space="preserve"> </w:t>
                      </w:r>
                      <w:r w:rsidR="00575F02">
                        <w:rPr>
                          <w:rFonts w:asciiTheme="minorHAnsi" w:hAnsiTheme="minorHAnsi" w:cstheme="minorHAnsi"/>
                          <w:bCs/>
                          <w:color w:val="auto"/>
                          <w:sz w:val="22"/>
                          <w:szCs w:val="22"/>
                        </w:rPr>
                        <w:t xml:space="preserve"> to provide feedback.</w:t>
                      </w:r>
                    </w:p>
                    <w:p w:rsidRPr="002A7992" w:rsidR="00D75908" w:rsidP="00D75908" w:rsidRDefault="00D75908" w14:paraId="7F65D403" w14:textId="77777777">
                      <w:pPr>
                        <w:widowControl w:val="0"/>
                        <w:spacing w:line="300" w:lineRule="exact"/>
                        <w:jc w:val="right"/>
                        <w:rPr>
                          <w:rFonts w:ascii="Arial" w:hAnsi="Arial" w:cs="Arial"/>
                          <w:color w:val="BE783B"/>
                          <w:w w:val="80"/>
                          <w:sz w:val="22"/>
                          <w:szCs w:val="22"/>
                        </w:rPr>
                      </w:pPr>
                    </w:p>
                  </w:txbxContent>
                </v:textbox>
                <w10:wrap xmlns:w10="urn:schemas-microsoft-com:office:word" anchorx="margin" anchory="margin"/>
              </v:shape>
            </w:pict>
          </mc:Fallback>
        </mc:AlternateContent>
      </w:r>
      <w:r w:rsidR="000E484F">
        <w:rPr>
          <w:noProof/>
        </w:rPr>
        <mc:AlternateContent>
          <mc:Choice Requires="wps">
            <w:drawing>
              <wp:anchor distT="45720" distB="45720" distL="114300" distR="114300" simplePos="0" relativeHeight="251693056" behindDoc="0" locked="0" layoutInCell="1" allowOverlap="1" wp14:anchorId="4891925D" wp14:editId="53219FF4">
                <wp:simplePos x="0" y="0"/>
                <wp:positionH relativeFrom="margin">
                  <wp:posOffset>0</wp:posOffset>
                </wp:positionH>
                <wp:positionV relativeFrom="paragraph">
                  <wp:posOffset>2567609</wp:posOffset>
                </wp:positionV>
                <wp:extent cx="2985770" cy="2139950"/>
                <wp:effectExtent l="0" t="0" r="24130" b="1270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5770" cy="21399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softEdge rad="12700"/>
                        </a:effectLst>
                      </wps:spPr>
                      <wps:txbx>
                        <w:txbxContent>
                          <w:p w:rsidR="00575F02" w:rsidP="00575F02" w:rsidRDefault="00575F02" w14:paraId="4E57585D" w14:textId="77777777">
                            <w:pPr>
                              <w:jc w:val="center"/>
                            </w:pPr>
                          </w:p>
                          <w:p w:rsidRPr="00D23C8F" w:rsidR="00575F02" w:rsidP="000E484F" w:rsidRDefault="000E484F" w14:paraId="006DB75D" w14:textId="618FACC6">
                            <w:pPr>
                              <w:jc w:val="center"/>
                              <w:rPr>
                                <w:rFonts w:asciiTheme="minorHAnsi" w:hAnsiTheme="minorHAnsi" w:cstheme="minorHAnsi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FE41B8B" wp14:editId="24C90314">
                                  <wp:extent cx="1426431" cy="1550532"/>
                                  <wp:effectExtent l="0" t="0" r="2540" b="0"/>
                                  <wp:docPr id="51" name="Picture 5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1" name="Picture 51"/>
                                          <pic:cNvPicPr/>
                                        </pic:nvPicPr>
                                        <pic:blipFill>
                                          <a:blip r:embed="rId1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438600" cy="1563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style="position:absolute;margin-left:0;margin-top:202.15pt;width:235.1pt;height:168.5pt;z-index:2516930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fill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" w14:anchorId="4891925D">
                <v:textbox>
                  <w:txbxContent>
                    <w:p w:rsidR="00575F02" w:rsidP="00575F02" w:rsidRDefault="00575F02" w14:paraId="4E57585D" w14:textId="77777777">
                      <w:pPr>
                        <w:jc w:val="center"/>
                      </w:pPr>
                    </w:p>
                    <w:p w:rsidRPr="00D23C8F" w:rsidR="00575F02" w:rsidP="000E484F" w:rsidRDefault="000E484F" w14:paraId="006DB75D" w14:textId="618FACC6">
                      <w:pPr>
                        <w:jc w:val="center"/>
                        <w:rPr>
                          <w:rFonts w:asciiTheme="minorHAnsi" w:hAnsiTheme="minorHAnsi" w:cstheme="minorHAnsi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5FE41B8B" wp14:editId="24C90314">
                            <wp:extent cx="1426431" cy="1550532"/>
                            <wp:effectExtent l="0" t="0" r="2540" b="0"/>
                            <wp:docPr id="51" name="Picture 5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1" name="Picture 51"/>
                                    <pic:cNvPicPr/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438600" cy="1563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23C8F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28544" behindDoc="0" locked="0" layoutInCell="1" allowOverlap="1" wp14:anchorId="34105E88" wp14:editId="4F25E1CB">
                <wp:simplePos x="0" y="0"/>
                <wp:positionH relativeFrom="column">
                  <wp:posOffset>38100</wp:posOffset>
                </wp:positionH>
                <wp:positionV relativeFrom="page">
                  <wp:posOffset>641350</wp:posOffset>
                </wp:positionV>
                <wp:extent cx="2947670" cy="2254250"/>
                <wp:effectExtent l="0" t="0" r="5080" b="0"/>
                <wp:wrapNone/>
                <wp:docPr id="23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47670" cy="2254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Pr="00CF79AC" w:rsidR="00B863BC" w:rsidP="00214778" w:rsidRDefault="00B863BC" w14:paraId="5F71FDD9" w14:textId="51976D26">
                            <w:pPr>
                              <w:widowControl w:val="0"/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</w:pPr>
                            <w:r w:rsidRPr="00CF79AC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  <w:t>20</w:t>
                            </w:r>
                            <w:r w:rsidR="00CA229D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  <w:t>22</w:t>
                            </w:r>
                            <w:r w:rsidRPr="00CF79AC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  <w:t>-20</w:t>
                            </w:r>
                            <w:r w:rsidR="00CA229D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  <w:t>23</w:t>
                            </w:r>
                          </w:p>
                          <w:p w:rsidRPr="00CF79AC" w:rsidR="00D75908" w:rsidP="00214778" w:rsidRDefault="00CA229D" w14:paraId="0CC41EE6" w14:textId="7345C457">
                            <w:pPr>
                              <w:widowControl w:val="0"/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  <w:t>Campbell Middle School</w:t>
                            </w:r>
                          </w:p>
                          <w:p w:rsidRPr="00CF79AC" w:rsidR="000F4A8B" w:rsidP="00214778" w:rsidRDefault="000F4A8B" w14:paraId="5AE2118E" w14:textId="780CD1E1">
                            <w:pPr>
                              <w:widowControl w:val="0"/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</w:pPr>
                            <w:r w:rsidRPr="00CF79AC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  <w:t>School-Parent Compact for Achievement</w:t>
                            </w:r>
                          </w:p>
                          <w:p w:rsidRPr="00CF79AC" w:rsidR="00214778" w:rsidP="00214778" w:rsidRDefault="00214778" w14:paraId="08AAB5D5" w14:textId="77777777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color w:val="2F5496" w:themeColor="accent1" w:themeShade="BF"/>
                                <w:sz w:val="28"/>
                                <w:szCs w:val="28"/>
                              </w:rPr>
                            </w:pPr>
                          </w:p>
                          <w:p w:rsidRPr="00CF79AC" w:rsidR="00E87429" w:rsidP="00214778" w:rsidRDefault="00E87429" w14:paraId="57C5A5C3" w14:textId="7510B13D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color w:val="2F5496" w:themeColor="accent1" w:themeShade="BF"/>
                                <w:sz w:val="28"/>
                                <w:szCs w:val="28"/>
                              </w:rPr>
                            </w:pPr>
                            <w:r w:rsidRPr="00CF79AC">
                              <w:rPr>
                                <w:rFonts w:asciiTheme="minorHAnsi" w:hAnsiTheme="minorHAnsi" w:cstheme="minorHAnsi"/>
                                <w:color w:val="2F5496" w:themeColor="accent1" w:themeShade="BF"/>
                                <w:sz w:val="28"/>
                                <w:szCs w:val="28"/>
                              </w:rPr>
                              <w:t xml:space="preserve">Grade </w:t>
                            </w:r>
                            <w:r w:rsidR="00CA229D">
                              <w:rPr>
                                <w:rFonts w:asciiTheme="minorHAnsi" w:hAnsiTheme="minorHAnsi" w:cstheme="minorHAnsi"/>
                                <w:color w:val="2F5496" w:themeColor="accent1" w:themeShade="BF"/>
                                <w:sz w:val="28"/>
                                <w:szCs w:val="28"/>
                              </w:rPr>
                              <w:t>6-8</w:t>
                            </w:r>
                          </w:p>
                          <w:p w:rsidRPr="00CF79AC" w:rsidR="00E87429" w:rsidP="00214778" w:rsidRDefault="00E87429" w14:paraId="54750254" w14:textId="6E0268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sz w:val="28"/>
                                <w:szCs w:val="28"/>
                              </w:rPr>
                            </w:pPr>
                            <w:r w:rsidRPr="00CF79AC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sz w:val="28"/>
                                <w:szCs w:val="28"/>
                              </w:rPr>
                              <w:t xml:space="preserve">Revised </w:t>
                            </w:r>
                            <w:r w:rsidR="00CA229D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sz w:val="28"/>
                                <w:szCs w:val="28"/>
                              </w:rPr>
                              <w:t>August 24, 2022</w:t>
                            </w:r>
                          </w:p>
                          <w:p w:rsidRPr="00CF79AC" w:rsidR="000F4A8B" w:rsidP="00214778" w:rsidRDefault="000F4A8B" w14:paraId="2DC850AD" w14:textId="77777777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:rsidRPr="00CF79AC" w:rsidR="00E36F8B" w:rsidP="00214778" w:rsidRDefault="00E36F8B" w14:paraId="78CBB963" w14:textId="77777777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:rsidRPr="00CF79AC" w:rsidR="00E36F8B" w:rsidP="00214778" w:rsidRDefault="00E36F8B" w14:paraId="3A94022D" w14:textId="77777777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:rsidRPr="00CF79AC" w:rsidR="00E36F8B" w:rsidP="00214778" w:rsidRDefault="00E36F8B" w14:paraId="5B2451E3" w14:textId="77777777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:rsidRPr="00CF79AC" w:rsidR="00E36F8B" w:rsidP="00214778" w:rsidRDefault="00E36F8B" w14:paraId="1B664DA1" w14:textId="77777777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:rsidRPr="00CF79AC" w:rsidR="00E36F8B" w:rsidP="00214778" w:rsidRDefault="00E36F8B" w14:paraId="3EBCDD00" w14:textId="77777777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:rsidRPr="00CF79AC" w:rsidR="000F4A8B" w:rsidP="00214778" w:rsidRDefault="000F4A8B" w14:paraId="6E7715B9" w14:textId="57EE8084">
                            <w:pPr>
                              <w:widowControl w:val="0"/>
                              <w:jc w:val="center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:rsidRPr="00CF79AC" w:rsidR="000F4A8B" w:rsidP="00214778" w:rsidRDefault="000F4A8B" w14:paraId="69895A68" w14:textId="77777777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:rsidRPr="00CF79AC" w:rsidR="000F4A8B" w:rsidP="00214778" w:rsidRDefault="000F4A8B" w14:paraId="555E3FE4" w14:textId="77777777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:rsidRPr="00CF79AC" w:rsidR="000F4A8B" w:rsidP="00214778" w:rsidRDefault="000F4A8B" w14:paraId="1BC5EE30" w14:textId="77777777">
                            <w:pPr>
                              <w:widowControl w:val="0"/>
                              <w:jc w:val="center"/>
                              <w:rPr>
                                <w:rFonts w:ascii="Arial" w:hAnsi="Arial" w:cs="Arial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5" style="position:absolute;margin-left:3pt;margin-top:50.5pt;width:232.1pt;height:177.5pt;z-index:25162854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spid="_x0000_s1035" filled="f" fillcolor="#fffffe" stroked="f" strokecolor="#212120" insetpen="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" w14:anchorId="34105E88">
                <v:textbox inset="2.88pt,2.88pt,2.88pt,2.88pt">
                  <w:txbxContent>
                    <w:p w:rsidRPr="00CF79AC" w:rsidR="00B863BC" w:rsidP="00214778" w:rsidRDefault="00B863BC" w14:paraId="5F71FDD9" w14:textId="51976D26">
                      <w:pPr>
                        <w:widowControl w:val="0"/>
                        <w:jc w:val="center"/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</w:pPr>
                      <w:r w:rsidRPr="00CF79AC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  <w:t>20</w:t>
                      </w:r>
                      <w:r w:rsidR="00CA229D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  <w:t>22</w:t>
                      </w:r>
                      <w:r w:rsidRPr="00CF79AC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  <w:t>-20</w:t>
                      </w:r>
                      <w:r w:rsidR="00CA229D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  <w:t>23</w:t>
                      </w:r>
                    </w:p>
                    <w:p w:rsidRPr="00CF79AC" w:rsidR="00D75908" w:rsidP="00214778" w:rsidRDefault="00CA229D" w14:paraId="0CC41EE6" w14:textId="7345C457">
                      <w:pPr>
                        <w:widowControl w:val="0"/>
                        <w:jc w:val="center"/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</w:pPr>
                      <w:r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  <w:t>Campbell Middle School</w:t>
                      </w:r>
                    </w:p>
                    <w:p w:rsidRPr="00CF79AC" w:rsidR="000F4A8B" w:rsidP="00214778" w:rsidRDefault="000F4A8B" w14:paraId="5AE2118E" w14:textId="780CD1E1">
                      <w:pPr>
                        <w:widowControl w:val="0"/>
                        <w:jc w:val="center"/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</w:pPr>
                      <w:r w:rsidRPr="00CF79AC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  <w:t>School-Parent Compact for Achievement</w:t>
                      </w:r>
                    </w:p>
                    <w:p w:rsidRPr="00CF79AC" w:rsidR="00214778" w:rsidP="00214778" w:rsidRDefault="00214778" w14:paraId="08AAB5D5" w14:textId="77777777">
                      <w:pPr>
                        <w:jc w:val="center"/>
                        <w:rPr>
                          <w:rFonts w:asciiTheme="minorHAnsi" w:hAnsiTheme="minorHAnsi" w:cstheme="minorHAnsi"/>
                          <w:color w:val="2F5496" w:themeColor="accent1" w:themeShade="BF"/>
                          <w:sz w:val="28"/>
                          <w:szCs w:val="28"/>
                        </w:rPr>
                      </w:pPr>
                    </w:p>
                    <w:p w:rsidRPr="00CF79AC" w:rsidR="00E87429" w:rsidP="00214778" w:rsidRDefault="00E87429" w14:paraId="57C5A5C3" w14:textId="7510B13D">
                      <w:pPr>
                        <w:jc w:val="center"/>
                        <w:rPr>
                          <w:rFonts w:asciiTheme="minorHAnsi" w:hAnsiTheme="minorHAnsi" w:cstheme="minorHAnsi"/>
                          <w:color w:val="2F5496" w:themeColor="accent1" w:themeShade="BF"/>
                          <w:sz w:val="28"/>
                          <w:szCs w:val="28"/>
                        </w:rPr>
                      </w:pPr>
                      <w:r w:rsidRPr="00CF79AC">
                        <w:rPr>
                          <w:rFonts w:asciiTheme="minorHAnsi" w:hAnsiTheme="minorHAnsi" w:cstheme="minorHAnsi"/>
                          <w:color w:val="2F5496" w:themeColor="accent1" w:themeShade="BF"/>
                          <w:sz w:val="28"/>
                          <w:szCs w:val="28"/>
                        </w:rPr>
                        <w:t xml:space="preserve">Grade </w:t>
                      </w:r>
                      <w:r w:rsidR="00CA229D">
                        <w:rPr>
                          <w:rFonts w:asciiTheme="minorHAnsi" w:hAnsiTheme="minorHAnsi" w:cstheme="minorHAnsi"/>
                          <w:color w:val="2F5496" w:themeColor="accent1" w:themeShade="BF"/>
                          <w:sz w:val="28"/>
                          <w:szCs w:val="28"/>
                        </w:rPr>
                        <w:t>6-8</w:t>
                      </w:r>
                    </w:p>
                    <w:p w:rsidRPr="00CF79AC" w:rsidR="00E87429" w:rsidP="00214778" w:rsidRDefault="00E87429" w14:paraId="54750254" w14:textId="6E02686C">
                      <w:pPr>
                        <w:jc w:val="center"/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sz w:val="28"/>
                          <w:szCs w:val="28"/>
                        </w:rPr>
                      </w:pPr>
                      <w:r w:rsidRPr="00CF79AC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sz w:val="28"/>
                          <w:szCs w:val="28"/>
                        </w:rPr>
                        <w:t xml:space="preserve">Revised </w:t>
                      </w:r>
                      <w:r w:rsidR="00CA229D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sz w:val="28"/>
                          <w:szCs w:val="28"/>
                        </w:rPr>
                        <w:t>August 24, 2022</w:t>
                      </w:r>
                    </w:p>
                    <w:p w:rsidRPr="00CF79AC" w:rsidR="000F4A8B" w:rsidP="00214778" w:rsidRDefault="000F4A8B" w14:paraId="2DC850AD" w14:textId="77777777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:rsidRPr="00CF79AC" w:rsidR="00E36F8B" w:rsidP="00214778" w:rsidRDefault="00E36F8B" w14:paraId="78CBB963" w14:textId="77777777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:rsidRPr="00CF79AC" w:rsidR="00E36F8B" w:rsidP="00214778" w:rsidRDefault="00E36F8B" w14:paraId="3A94022D" w14:textId="77777777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:rsidRPr="00CF79AC" w:rsidR="00E36F8B" w:rsidP="00214778" w:rsidRDefault="00E36F8B" w14:paraId="5B2451E3" w14:textId="77777777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:rsidRPr="00CF79AC" w:rsidR="00E36F8B" w:rsidP="00214778" w:rsidRDefault="00E36F8B" w14:paraId="1B664DA1" w14:textId="77777777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:rsidRPr="00CF79AC" w:rsidR="00E36F8B" w:rsidP="00214778" w:rsidRDefault="00E36F8B" w14:paraId="3EBCDD00" w14:textId="77777777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:rsidRPr="00CF79AC" w:rsidR="000F4A8B" w:rsidP="00214778" w:rsidRDefault="000F4A8B" w14:paraId="6E7715B9" w14:textId="57EE8084">
                      <w:pPr>
                        <w:widowControl w:val="0"/>
                        <w:jc w:val="center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:rsidRPr="00CF79AC" w:rsidR="000F4A8B" w:rsidP="00214778" w:rsidRDefault="000F4A8B" w14:paraId="69895A68" w14:textId="77777777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:rsidRPr="00CF79AC" w:rsidR="000F4A8B" w:rsidP="00214778" w:rsidRDefault="000F4A8B" w14:paraId="555E3FE4" w14:textId="77777777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:rsidRPr="00CF79AC" w:rsidR="000F4A8B" w:rsidP="00214778" w:rsidRDefault="000F4A8B" w14:paraId="1BC5EE30" w14:textId="77777777">
                      <w:pPr>
                        <w:widowControl w:val="0"/>
                        <w:jc w:val="center"/>
                        <w:rPr>
                          <w:rFonts w:ascii="Arial" w:hAnsi="Arial" w:cs="Arial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</w:pPr>
                    </w:p>
                  </w:txbxContent>
                </v:textbox>
                <w10:wrap anchory="page"/>
              </v:shape>
            </w:pict>
          </mc:Fallback>
        </mc:AlternateContent>
      </w:r>
      <w:r w:rsidR="00B32837">
        <w:rPr>
          <w:noProof/>
          <w:lang w:val="es-VE" w:eastAsia="es-VE"/>
        </w:rPr>
        <mc:AlternateContent>
          <mc:Choice Requires="wps">
            <w:drawing>
              <wp:anchor distT="45720" distB="45720" distL="114300" distR="114300" simplePos="0" relativeHeight="251689984" behindDoc="0" locked="0" layoutInCell="1" allowOverlap="1" wp14:anchorId="0D1BD07B" wp14:editId="324BDF7A">
                <wp:simplePos x="0" y="0"/>
                <wp:positionH relativeFrom="margin">
                  <wp:posOffset>8102600</wp:posOffset>
                </wp:positionH>
                <wp:positionV relativeFrom="paragraph">
                  <wp:posOffset>4375150</wp:posOffset>
                </wp:positionV>
                <wp:extent cx="1430655" cy="1733550"/>
                <wp:effectExtent l="0" t="0" r="17145" b="19050"/>
                <wp:wrapSquare wrapText="bothSides"/>
                <wp:docPr id="3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30655" cy="1733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Pr="00232B86" w:rsidR="00AB7E52" w:rsidP="00232B86" w:rsidRDefault="00AB7E52" w14:paraId="1EC6B25A" w14:textId="04FDC3E1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  <w:highlight w:val="yellow"/>
                              </w:rPr>
                            </w:pPr>
                          </w:p>
                          <w:p w:rsidRPr="00D5048F" w:rsidR="00AB7E52" w:rsidP="00D8526E" w:rsidRDefault="00AB7E52" w14:paraId="5D489044" w14:textId="29C7AF00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D5048F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Parent/Teacher Conferences</w:t>
                            </w:r>
                          </w:p>
                          <w:p w:rsidRPr="00D5048F" w:rsidR="00E85594" w:rsidP="002736B8" w:rsidRDefault="001D49B3" w14:paraId="29A677DC" w14:textId="4A251139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D5048F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Flyers</w:t>
                            </w:r>
                          </w:p>
                          <w:p w:rsidRPr="00D5048F" w:rsidR="001D49B3" w:rsidP="002A1DEE" w:rsidRDefault="0039783F" w14:paraId="1F806D0A" w14:textId="3C88E4DC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D5048F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District Website</w:t>
                            </w:r>
                          </w:p>
                          <w:p w:rsidR="00115D29" w:rsidP="00D8526E" w:rsidRDefault="00115D29" w14:paraId="6AC09CB1" w14:textId="1754CCEF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D5048F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School Marquee</w:t>
                            </w:r>
                          </w:p>
                          <w:p w:rsidRPr="00D5048F" w:rsidR="00516B3D" w:rsidP="00D8526E" w:rsidRDefault="00516B3D" w14:paraId="6901D71F" w14:textId="4E09A0EB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Teacher communications</w:t>
                            </w:r>
                          </w:p>
                          <w:p w:rsidRPr="00BD7EFF" w:rsidR="001D49B3" w:rsidP="001D49B3" w:rsidRDefault="001D49B3" w14:paraId="1CE3E80F" w14:textId="77777777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</w:p>
                          <w:p w:rsidR="001D49B3" w:rsidP="001D49B3" w:rsidRDefault="001D49B3" w14:paraId="6E4A4F9A" w14:textId="77777777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:rsidR="001D49B3" w:rsidP="001D49B3" w:rsidRDefault="001D49B3" w14:paraId="33DCC414" w14:textId="77777777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:rsidR="001D49B3" w:rsidP="001D49B3" w:rsidRDefault="001D49B3" w14:paraId="375AF3EE" w14:textId="77777777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:rsidR="001D49B3" w:rsidP="001D49B3" w:rsidRDefault="001D49B3" w14:paraId="374CC1EF" w14:textId="77777777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:rsidR="001D49B3" w:rsidP="001D49B3" w:rsidRDefault="001D49B3" w14:paraId="16B8CAD0" w14:textId="77777777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:rsidR="001D49B3" w:rsidP="001D49B3" w:rsidRDefault="001D49B3" w14:paraId="4A4950FF" w14:textId="77777777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:rsidRPr="00AA7332" w:rsidR="001D49B3" w:rsidP="001D49B3" w:rsidRDefault="001D49B3" w14:paraId="79B532C1" w14:textId="77777777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:rsidR="001D49B3" w:rsidP="001D49B3" w:rsidRDefault="001D49B3" w14:paraId="37691A70" w14:textId="7777777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6" style="position:absolute;margin-left:638pt;margin-top:344.5pt;width:112.65pt;height:136.5pt;z-index:2516899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" w14:anchorId="0D1BD07B">
                <v:textbox>
                  <w:txbxContent>
                    <w:p w:rsidRPr="00232B86" w:rsidR="00AB7E52" w:rsidP="00232B86" w:rsidRDefault="00AB7E52" w14:paraId="1EC6B25A" w14:textId="04FDC3E1">
                      <w:pPr>
                        <w:rPr>
                          <w:rFonts w:asciiTheme="minorHAnsi" w:hAnsiTheme="minorHAnsi" w:cstheme="minorHAnsi"/>
                          <w:color w:val="auto"/>
                          <w:highlight w:val="yellow"/>
                        </w:rPr>
                      </w:pPr>
                    </w:p>
                    <w:p w:rsidRPr="00D5048F" w:rsidR="00AB7E52" w:rsidP="00D8526E" w:rsidRDefault="00AB7E52" w14:paraId="5D489044" w14:textId="29C7AF00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D5048F">
                        <w:rPr>
                          <w:rFonts w:asciiTheme="minorHAnsi" w:hAnsiTheme="minorHAnsi" w:cstheme="minorHAnsi"/>
                          <w:color w:val="auto"/>
                        </w:rPr>
                        <w:t>Parent/Teacher Conferences</w:t>
                      </w:r>
                    </w:p>
                    <w:p w:rsidRPr="00D5048F" w:rsidR="00E85594" w:rsidP="002736B8" w:rsidRDefault="001D49B3" w14:paraId="29A677DC" w14:textId="4A251139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D5048F">
                        <w:rPr>
                          <w:rFonts w:asciiTheme="minorHAnsi" w:hAnsiTheme="minorHAnsi" w:cstheme="minorHAnsi"/>
                          <w:color w:val="auto"/>
                        </w:rPr>
                        <w:t>Flyers</w:t>
                      </w:r>
                    </w:p>
                    <w:p w:rsidRPr="00D5048F" w:rsidR="001D49B3" w:rsidP="002A1DEE" w:rsidRDefault="0039783F" w14:paraId="1F806D0A" w14:textId="3C88E4DC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D5048F">
                        <w:rPr>
                          <w:rFonts w:asciiTheme="minorHAnsi" w:hAnsiTheme="minorHAnsi" w:cstheme="minorHAnsi"/>
                          <w:color w:val="auto"/>
                        </w:rPr>
                        <w:t>District Website</w:t>
                      </w:r>
                    </w:p>
                    <w:p w:rsidR="00115D29" w:rsidP="00D8526E" w:rsidRDefault="00115D29" w14:paraId="6AC09CB1" w14:textId="1754CCEF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D5048F">
                        <w:rPr>
                          <w:rFonts w:asciiTheme="minorHAnsi" w:hAnsiTheme="minorHAnsi" w:cstheme="minorHAnsi"/>
                          <w:color w:val="auto"/>
                        </w:rPr>
                        <w:t>School Marquee</w:t>
                      </w:r>
                    </w:p>
                    <w:p w:rsidRPr="00D5048F" w:rsidR="00516B3D" w:rsidP="00D8526E" w:rsidRDefault="00516B3D" w14:paraId="6901D71F" w14:textId="4E09A0EB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>
                        <w:rPr>
                          <w:rFonts w:asciiTheme="minorHAnsi" w:hAnsiTheme="minorHAnsi" w:cstheme="minorHAnsi"/>
                          <w:color w:val="auto"/>
                        </w:rPr>
                        <w:t>Teacher communications</w:t>
                      </w:r>
                    </w:p>
                    <w:p w:rsidRPr="00BD7EFF" w:rsidR="001D49B3" w:rsidP="001D49B3" w:rsidRDefault="001D49B3" w14:paraId="1CE3E80F" w14:textId="77777777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</w:p>
                    <w:p w:rsidR="001D49B3" w:rsidP="001D49B3" w:rsidRDefault="001D49B3" w14:paraId="6E4A4F9A" w14:textId="77777777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:rsidR="001D49B3" w:rsidP="001D49B3" w:rsidRDefault="001D49B3" w14:paraId="33DCC414" w14:textId="77777777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:rsidR="001D49B3" w:rsidP="001D49B3" w:rsidRDefault="001D49B3" w14:paraId="375AF3EE" w14:textId="77777777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:rsidR="001D49B3" w:rsidP="001D49B3" w:rsidRDefault="001D49B3" w14:paraId="374CC1EF" w14:textId="77777777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:rsidR="001D49B3" w:rsidP="001D49B3" w:rsidRDefault="001D49B3" w14:paraId="16B8CAD0" w14:textId="77777777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:rsidR="001D49B3" w:rsidP="001D49B3" w:rsidRDefault="001D49B3" w14:paraId="4A4950FF" w14:textId="77777777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:rsidRPr="00AA7332" w:rsidR="001D49B3" w:rsidP="001D49B3" w:rsidRDefault="001D49B3" w14:paraId="79B532C1" w14:textId="77777777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:rsidR="001D49B3" w:rsidP="001D49B3" w:rsidRDefault="001D49B3" w14:paraId="37691A70" w14:textId="77777777"/>
                  </w:txbxContent>
                </v:textbox>
                <w10:wrap type="square" anchorx="margin"/>
              </v:shape>
            </w:pict>
          </mc:Fallback>
        </mc:AlternateContent>
      </w:r>
      <w:r w:rsidR="00B32837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7B15AEF7" wp14:editId="74E05B57">
                <wp:simplePos x="0" y="0"/>
                <wp:positionH relativeFrom="column">
                  <wp:posOffset>6565900</wp:posOffset>
                </wp:positionH>
                <wp:positionV relativeFrom="paragraph">
                  <wp:posOffset>4076700</wp:posOffset>
                </wp:positionV>
                <wp:extent cx="2954020" cy="241300"/>
                <wp:effectExtent l="0" t="0" r="17780" b="25400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4020" cy="241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Pr="00B32837" w:rsidR="00F346E1" w:rsidP="005358FF" w:rsidRDefault="005358FF" w14:paraId="2E2D7741" w14:textId="41457997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</w:pPr>
                            <w:r w:rsidRPr="00B32837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>S</w:t>
                            </w:r>
                            <w:r w:rsidRPr="00B32837" w:rsidR="00F346E1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 xml:space="preserve">ome </w:t>
                            </w:r>
                            <w:r w:rsidRPr="00B32837" w:rsidR="00FA5E55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>communications</w:t>
                            </w:r>
                            <w:r w:rsidRPr="00B32837" w:rsidR="00F346E1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 xml:space="preserve"> may be</w:t>
                            </w:r>
                            <w:r w:rsidRPr="00B32837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 xml:space="preserve"> provided </w:t>
                            </w:r>
                            <w:r w:rsidRPr="00B32837" w:rsidR="00F346E1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>virtual</w:t>
                            </w:r>
                            <w:r w:rsidRPr="00B32837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>ly</w:t>
                            </w:r>
                          </w:p>
                          <w:p w:rsidR="00F346E1" w:rsidRDefault="00F346E1" w14:paraId="553E302D" w14:textId="7BA6198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9" style="position:absolute;margin-left:517pt;margin-top:321pt;width:232.6pt;height:19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37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" w14:anchorId="7B15AEF7">
                <v:textbox>
                  <w:txbxContent>
                    <w:p w:rsidRPr="00B32837" w:rsidR="00F346E1" w:rsidP="005358FF" w:rsidRDefault="005358FF" w14:paraId="2E2D7741" w14:textId="41457997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</w:pPr>
                      <w:r w:rsidRPr="00B32837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>S</w:t>
                      </w:r>
                      <w:r w:rsidRPr="00B32837" w:rsidR="00F346E1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 xml:space="preserve">ome </w:t>
                      </w:r>
                      <w:r w:rsidRPr="00B32837" w:rsidR="00FA5E55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>communications</w:t>
                      </w:r>
                      <w:r w:rsidRPr="00B32837" w:rsidR="00F346E1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 xml:space="preserve"> may be</w:t>
                      </w:r>
                      <w:r w:rsidRPr="00B32837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 xml:space="preserve"> provided </w:t>
                      </w:r>
                      <w:r w:rsidRPr="00B32837" w:rsidR="00F346E1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>virtual</w:t>
                      </w:r>
                      <w:r w:rsidRPr="00B32837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>ly</w:t>
                      </w:r>
                    </w:p>
                    <w:p w:rsidR="00F346E1" w:rsidRDefault="00F346E1" w14:paraId="553E302D" w14:textId="7BA61981"/>
                  </w:txbxContent>
                </v:textbox>
              </v:shape>
            </w:pict>
          </mc:Fallback>
        </mc:AlternateContent>
      </w:r>
      <w:r w:rsidR="00290A24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33664" behindDoc="0" locked="0" layoutInCell="1" allowOverlap="1" wp14:anchorId="4B9690DE" wp14:editId="0AE31EB4">
                <wp:simplePos x="0" y="0"/>
                <wp:positionH relativeFrom="margin">
                  <wp:posOffset>3302000</wp:posOffset>
                </wp:positionH>
                <wp:positionV relativeFrom="page">
                  <wp:posOffset>2051050</wp:posOffset>
                </wp:positionV>
                <wp:extent cx="3111500" cy="101600"/>
                <wp:effectExtent l="0" t="0" r="0" b="0"/>
                <wp:wrapNone/>
                <wp:docPr id="153" name="Rectangle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11500" cy="1016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5" style="position:absolute;margin-left:260pt;margin-top:161.5pt;width:245pt;height:8pt;z-index:251633664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page;mso-width-percent:0;mso-height-percent:0;mso-width-relative:page;mso-height-relative:page;v-text-anchor:top" o:spid="_x0000_s1026" fillcolor="#2f5496 [2404]" stroked="f" w14:anchorId="2F1D09DB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">
                <v:textbox inset="2.88pt,2.88pt,2.88pt,2.88pt"/>
                <w10:wrap anchorx="margin" anchory="page"/>
              </v:rect>
            </w:pict>
          </mc:Fallback>
        </mc:AlternateContent>
      </w:r>
      <w:r w:rsidR="00765488">
        <w:rPr>
          <w:noProof/>
        </w:rPr>
        <mc:AlternateContent>
          <mc:Choice Requires="wps">
            <w:drawing>
              <wp:anchor distT="45720" distB="45720" distL="114300" distR="114300" simplePos="0" relativeHeight="251695104" behindDoc="0" locked="0" layoutInCell="1" allowOverlap="1" wp14:anchorId="6B2D877E" wp14:editId="740FB06B">
                <wp:simplePos x="0" y="0"/>
                <wp:positionH relativeFrom="margin">
                  <wp:posOffset>88900</wp:posOffset>
                </wp:positionH>
                <wp:positionV relativeFrom="paragraph">
                  <wp:posOffset>4927600</wp:posOffset>
                </wp:positionV>
                <wp:extent cx="2896870" cy="2025650"/>
                <wp:effectExtent l="0" t="0" r="17780" b="12700"/>
                <wp:wrapSquare wrapText="bothSides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96870" cy="20256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softEdge rad="12700"/>
                        </a:effectLst>
                      </wps:spPr>
                      <wps:txbx>
                        <w:txbxContent>
                          <w:p w:rsidRPr="00C765B8" w:rsidR="00575F02" w:rsidP="00575F02" w:rsidRDefault="000E484F" w14:paraId="632E2D64" w14:textId="3C91BF95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color w:val="1F3864" w:themeColor="accent1" w:themeShade="80"/>
                                <w:sz w:val="32"/>
                                <w:szCs w:val="32"/>
                              </w:rPr>
                            </w:pPr>
                            <w:r w:rsidRPr="00C765B8">
                              <w:rPr>
                                <w:rFonts w:ascii="Calibri" w:hAnsi="Calibri" w:cs="Calibri"/>
                                <w:b/>
                                <w:bCs/>
                                <w:color w:val="1F3864" w:themeColor="accent1" w:themeShade="80"/>
                                <w:sz w:val="32"/>
                                <w:szCs w:val="32"/>
                              </w:rPr>
                              <w:t>Dr. Camille Havis</w:t>
                            </w:r>
                            <w:r w:rsidRPr="00C765B8" w:rsidR="00575F02">
                              <w:rPr>
                                <w:rFonts w:ascii="Calibri" w:hAnsi="Calibri" w:cs="Calibri"/>
                                <w:b/>
                                <w:bCs/>
                                <w:color w:val="1F3864" w:themeColor="accent1" w:themeShade="80"/>
                                <w:sz w:val="32"/>
                                <w:szCs w:val="32"/>
                              </w:rPr>
                              <w:t>, Principal</w:t>
                            </w:r>
                          </w:p>
                          <w:p w:rsidRPr="00C765B8" w:rsidR="00575F02" w:rsidP="00575F02" w:rsidRDefault="00575F02" w14:paraId="7D902FEA" w14:textId="1AC6EA0C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color w:val="1F3864" w:themeColor="accent1" w:themeShade="80"/>
                                <w:sz w:val="18"/>
                                <w:szCs w:val="18"/>
                              </w:rPr>
                            </w:pPr>
                          </w:p>
                          <w:p w:rsidRPr="00C765B8" w:rsidR="00765488" w:rsidP="00E87429" w:rsidRDefault="009E31EC" w14:paraId="557D5480" w14:textId="4874B036">
                            <w:pPr>
                              <w:widowControl w:val="0"/>
                              <w:spacing w:line="360" w:lineRule="exact"/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C765B8">
                              <w:rPr>
                                <w:rFonts w:ascii="Calibri" w:hAnsi="Calibri" w:cs="Calibri"/>
                                <w:b/>
                                <w:bCs/>
                                <w:color w:val="1F3864" w:themeColor="accent1" w:themeShade="80"/>
                                <w:sz w:val="28"/>
                                <w:szCs w:val="28"/>
                              </w:rPr>
                              <w:t>Camille.Havis</w:t>
                            </w:r>
                            <w:r w:rsidRPr="00C765B8">
                              <w:rPr>
                                <w:rFonts w:ascii="Calibri" w:hAnsi="Calibri" w:cs="Calibri"/>
                                <w:b/>
                                <w:bCs/>
                                <w:color w:val="1F3864" w:themeColor="accent1" w:themeShade="80"/>
                                <w:sz w:val="28"/>
                                <w:szCs w:val="28"/>
                              </w:rPr>
                              <w:t>@cobbk12.org</w:t>
                            </w:r>
                          </w:p>
                          <w:p w:rsidRPr="00C765B8" w:rsidR="009E31EC" w:rsidP="00E87429" w:rsidRDefault="009E31EC" w14:paraId="64A9D2B8" w14:textId="77777777">
                            <w:pPr>
                              <w:widowControl w:val="0"/>
                              <w:spacing w:line="360" w:lineRule="exact"/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color w:val="1F3864" w:themeColor="accent1" w:themeShade="80"/>
                                <w:sz w:val="28"/>
                                <w:szCs w:val="28"/>
                                <w:highlight w:val="yellow"/>
                              </w:rPr>
                            </w:pPr>
                          </w:p>
                          <w:p w:rsidRPr="00C765B8" w:rsidR="00E87429" w:rsidP="00575F02" w:rsidRDefault="00C41044" w14:paraId="4F20EA33" w14:textId="75093359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color w:val="1F3864" w:themeColor="accent1" w:themeShade="80"/>
                                <w:sz w:val="28"/>
                                <w:szCs w:val="28"/>
                              </w:rPr>
                            </w:pPr>
                            <w:r w:rsidRPr="00C765B8">
                              <w:rPr>
                                <w:rFonts w:ascii="Calibri" w:hAnsi="Calibri" w:cs="Calibri"/>
                                <w:b/>
                                <w:bCs/>
                                <w:color w:val="1F3864" w:themeColor="accent1" w:themeShade="80"/>
                                <w:sz w:val="28"/>
                                <w:szCs w:val="28"/>
                              </w:rPr>
                              <w:t>3295 Atlanta Road</w:t>
                            </w:r>
                          </w:p>
                          <w:p w:rsidRPr="00C765B8" w:rsidR="00C41044" w:rsidP="00575F02" w:rsidRDefault="00C41044" w14:paraId="17932B50" w14:textId="573451DC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color w:val="1F3864" w:themeColor="accent1" w:themeShade="80"/>
                                <w:sz w:val="28"/>
                                <w:szCs w:val="28"/>
                              </w:rPr>
                            </w:pPr>
                            <w:r w:rsidRPr="00C765B8">
                              <w:rPr>
                                <w:rFonts w:ascii="Calibri" w:hAnsi="Calibri" w:cs="Calibri"/>
                                <w:b/>
                                <w:bCs/>
                                <w:color w:val="1F3864" w:themeColor="accent1" w:themeShade="80"/>
                                <w:sz w:val="28"/>
                                <w:szCs w:val="28"/>
                              </w:rPr>
                              <w:t>Smyrna, GA 30080</w:t>
                            </w:r>
                          </w:p>
                          <w:p w:rsidRPr="00C765B8" w:rsidR="00C41044" w:rsidP="00575F02" w:rsidRDefault="0033673C" w14:paraId="4EA73128" w14:textId="15675F9B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color w:val="1F3864" w:themeColor="accent1" w:themeShade="80"/>
                                <w:sz w:val="28"/>
                                <w:szCs w:val="28"/>
                              </w:rPr>
                            </w:pPr>
                            <w:r w:rsidRPr="00C765B8">
                              <w:rPr>
                                <w:rFonts w:ascii="Calibri" w:hAnsi="Calibri" w:cs="Calibri"/>
                                <w:b/>
                                <w:bCs/>
                                <w:color w:val="1F3864" w:themeColor="accent1" w:themeShade="80"/>
                                <w:sz w:val="28"/>
                                <w:szCs w:val="28"/>
                              </w:rPr>
                              <w:t>(</w:t>
                            </w:r>
                            <w:r w:rsidRPr="00C765B8" w:rsidR="00C41044">
                              <w:rPr>
                                <w:rFonts w:ascii="Calibri" w:hAnsi="Calibri" w:cs="Calibri"/>
                                <w:b/>
                                <w:bCs/>
                                <w:color w:val="1F3864" w:themeColor="accent1" w:themeShade="80"/>
                                <w:sz w:val="28"/>
                                <w:szCs w:val="28"/>
                              </w:rPr>
                              <w:t>678</w:t>
                            </w:r>
                            <w:r w:rsidRPr="00C765B8">
                              <w:rPr>
                                <w:rFonts w:ascii="Calibri" w:hAnsi="Calibri" w:cs="Calibri"/>
                                <w:b/>
                                <w:bCs/>
                                <w:color w:val="1F3864" w:themeColor="accent1" w:themeShade="80"/>
                                <w:sz w:val="28"/>
                                <w:szCs w:val="28"/>
                              </w:rPr>
                              <w:t>) 842-6873</w:t>
                            </w:r>
                          </w:p>
                          <w:p w:rsidRPr="00C765B8" w:rsidR="0033673C" w:rsidP="00C765B8" w:rsidRDefault="00C765B8" w14:paraId="4B7C2EA8" w14:textId="1898AEC2">
                            <w:pPr>
                              <w:jc w:val="center"/>
                              <w:rPr>
                                <w:rFonts w:ascii="Calibri" w:hAnsi="Calibri" w:cs="Calibri"/>
                                <w:color w:val="1F3864" w:themeColor="accent1" w:themeShade="80"/>
                                <w:sz w:val="26"/>
                                <w:szCs w:val="26"/>
                              </w:rPr>
                            </w:pPr>
                            <w:r w:rsidRPr="00C765B8">
                              <w:rPr>
                                <w:rFonts w:ascii="Calibri" w:hAnsi="Calibri" w:cs="Calibri"/>
                                <w:color w:val="1F3864" w:themeColor="accent1" w:themeShade="80"/>
                                <w:sz w:val="26"/>
                                <w:szCs w:val="26"/>
                              </w:rPr>
                              <w:t>https://www.cobbk12.org/CampbellMS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8" style="position:absolute;margin-left:7pt;margin-top:388pt;width:228.1pt;height:159.5pt;z-index:2516951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fill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" w14:anchorId="6B2D877E">
                <v:textbox>
                  <w:txbxContent>
                    <w:p w:rsidRPr="00C765B8" w:rsidR="00575F02" w:rsidP="00575F02" w:rsidRDefault="000E484F" w14:paraId="632E2D64" w14:textId="3C91BF95">
                      <w:pPr>
                        <w:jc w:val="center"/>
                        <w:rPr>
                          <w:rFonts w:ascii="Calibri" w:hAnsi="Calibri" w:cs="Calibri"/>
                          <w:b/>
                          <w:bCs/>
                          <w:color w:val="1F3864" w:themeColor="accent1" w:themeShade="80"/>
                          <w:sz w:val="32"/>
                          <w:szCs w:val="32"/>
                        </w:rPr>
                      </w:pPr>
                      <w:r w:rsidRPr="00C765B8">
                        <w:rPr>
                          <w:rFonts w:ascii="Calibri" w:hAnsi="Calibri" w:cs="Calibri"/>
                          <w:b/>
                          <w:bCs/>
                          <w:color w:val="1F3864" w:themeColor="accent1" w:themeShade="80"/>
                          <w:sz w:val="32"/>
                          <w:szCs w:val="32"/>
                        </w:rPr>
                        <w:t>Dr. Camille Havis</w:t>
                      </w:r>
                      <w:r w:rsidRPr="00C765B8" w:rsidR="00575F02">
                        <w:rPr>
                          <w:rFonts w:ascii="Calibri" w:hAnsi="Calibri" w:cs="Calibri"/>
                          <w:b/>
                          <w:bCs/>
                          <w:color w:val="1F3864" w:themeColor="accent1" w:themeShade="80"/>
                          <w:sz w:val="32"/>
                          <w:szCs w:val="32"/>
                        </w:rPr>
                        <w:t>, Principal</w:t>
                      </w:r>
                    </w:p>
                    <w:p w:rsidRPr="00C765B8" w:rsidR="00575F02" w:rsidP="00575F02" w:rsidRDefault="00575F02" w14:paraId="7D902FEA" w14:textId="1AC6EA0C">
                      <w:pPr>
                        <w:jc w:val="center"/>
                        <w:rPr>
                          <w:rFonts w:ascii="Calibri" w:hAnsi="Calibri" w:cs="Calibri"/>
                          <w:b/>
                          <w:bCs/>
                          <w:color w:val="1F3864" w:themeColor="accent1" w:themeShade="80"/>
                          <w:sz w:val="18"/>
                          <w:szCs w:val="18"/>
                        </w:rPr>
                      </w:pPr>
                    </w:p>
                    <w:p w:rsidRPr="00C765B8" w:rsidR="00765488" w:rsidP="00E87429" w:rsidRDefault="009E31EC" w14:paraId="557D5480" w14:textId="4874B036">
                      <w:pPr>
                        <w:widowControl w:val="0"/>
                        <w:spacing w:line="360" w:lineRule="exact"/>
                        <w:jc w:val="center"/>
                        <w:rPr>
                          <w:rFonts w:ascii="Calibri" w:hAnsi="Calibri" w:cs="Calibri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highlight w:val="yellow"/>
                        </w:rPr>
                      </w:pPr>
                      <w:r w:rsidRPr="00C765B8">
                        <w:rPr>
                          <w:rFonts w:ascii="Calibri" w:hAnsi="Calibri" w:cs="Calibri"/>
                          <w:b/>
                          <w:bCs/>
                          <w:color w:val="1F3864" w:themeColor="accent1" w:themeShade="80"/>
                          <w:sz w:val="28"/>
                          <w:szCs w:val="28"/>
                        </w:rPr>
                        <w:t>Camille.Havis</w:t>
                      </w:r>
                      <w:r w:rsidRPr="00C765B8">
                        <w:rPr>
                          <w:rFonts w:ascii="Calibri" w:hAnsi="Calibri" w:cs="Calibri"/>
                          <w:b/>
                          <w:bCs/>
                          <w:color w:val="1F3864" w:themeColor="accent1" w:themeShade="80"/>
                          <w:sz w:val="28"/>
                          <w:szCs w:val="28"/>
                        </w:rPr>
                        <w:t>@cobbk12.org</w:t>
                      </w:r>
                    </w:p>
                    <w:p w:rsidRPr="00C765B8" w:rsidR="009E31EC" w:rsidP="00E87429" w:rsidRDefault="009E31EC" w14:paraId="64A9D2B8" w14:textId="77777777">
                      <w:pPr>
                        <w:widowControl w:val="0"/>
                        <w:spacing w:line="360" w:lineRule="exact"/>
                        <w:jc w:val="center"/>
                        <w:rPr>
                          <w:rFonts w:ascii="Calibri" w:hAnsi="Calibri" w:cs="Calibri"/>
                          <w:b/>
                          <w:bCs/>
                          <w:color w:val="1F3864" w:themeColor="accent1" w:themeShade="80"/>
                          <w:sz w:val="28"/>
                          <w:szCs w:val="28"/>
                          <w:highlight w:val="yellow"/>
                        </w:rPr>
                      </w:pPr>
                    </w:p>
                    <w:p w:rsidRPr="00C765B8" w:rsidR="00E87429" w:rsidP="00575F02" w:rsidRDefault="00C41044" w14:paraId="4F20EA33" w14:textId="75093359">
                      <w:pPr>
                        <w:jc w:val="center"/>
                        <w:rPr>
                          <w:rFonts w:ascii="Calibri" w:hAnsi="Calibri" w:cs="Calibri"/>
                          <w:b/>
                          <w:bCs/>
                          <w:color w:val="1F3864" w:themeColor="accent1" w:themeShade="80"/>
                          <w:sz w:val="28"/>
                          <w:szCs w:val="28"/>
                        </w:rPr>
                      </w:pPr>
                      <w:r w:rsidRPr="00C765B8">
                        <w:rPr>
                          <w:rFonts w:ascii="Calibri" w:hAnsi="Calibri" w:cs="Calibri"/>
                          <w:b/>
                          <w:bCs/>
                          <w:color w:val="1F3864" w:themeColor="accent1" w:themeShade="80"/>
                          <w:sz w:val="28"/>
                          <w:szCs w:val="28"/>
                        </w:rPr>
                        <w:t>3295 Atlanta Road</w:t>
                      </w:r>
                    </w:p>
                    <w:p w:rsidRPr="00C765B8" w:rsidR="00C41044" w:rsidP="00575F02" w:rsidRDefault="00C41044" w14:paraId="17932B50" w14:textId="573451DC">
                      <w:pPr>
                        <w:jc w:val="center"/>
                        <w:rPr>
                          <w:rFonts w:ascii="Calibri" w:hAnsi="Calibri" w:cs="Calibri"/>
                          <w:b/>
                          <w:bCs/>
                          <w:color w:val="1F3864" w:themeColor="accent1" w:themeShade="80"/>
                          <w:sz w:val="28"/>
                          <w:szCs w:val="28"/>
                        </w:rPr>
                      </w:pPr>
                      <w:r w:rsidRPr="00C765B8">
                        <w:rPr>
                          <w:rFonts w:ascii="Calibri" w:hAnsi="Calibri" w:cs="Calibri"/>
                          <w:b/>
                          <w:bCs/>
                          <w:color w:val="1F3864" w:themeColor="accent1" w:themeShade="80"/>
                          <w:sz w:val="28"/>
                          <w:szCs w:val="28"/>
                        </w:rPr>
                        <w:t>Smyrna, GA 30080</w:t>
                      </w:r>
                    </w:p>
                    <w:p w:rsidRPr="00C765B8" w:rsidR="00C41044" w:rsidP="00575F02" w:rsidRDefault="0033673C" w14:paraId="4EA73128" w14:textId="15675F9B">
                      <w:pPr>
                        <w:jc w:val="center"/>
                        <w:rPr>
                          <w:rFonts w:ascii="Calibri" w:hAnsi="Calibri" w:cs="Calibri"/>
                          <w:b/>
                          <w:bCs/>
                          <w:color w:val="1F3864" w:themeColor="accent1" w:themeShade="80"/>
                          <w:sz w:val="28"/>
                          <w:szCs w:val="28"/>
                        </w:rPr>
                      </w:pPr>
                      <w:r w:rsidRPr="00C765B8">
                        <w:rPr>
                          <w:rFonts w:ascii="Calibri" w:hAnsi="Calibri" w:cs="Calibri"/>
                          <w:b/>
                          <w:bCs/>
                          <w:color w:val="1F3864" w:themeColor="accent1" w:themeShade="80"/>
                          <w:sz w:val="28"/>
                          <w:szCs w:val="28"/>
                        </w:rPr>
                        <w:t>(</w:t>
                      </w:r>
                      <w:r w:rsidRPr="00C765B8" w:rsidR="00C41044">
                        <w:rPr>
                          <w:rFonts w:ascii="Calibri" w:hAnsi="Calibri" w:cs="Calibri"/>
                          <w:b/>
                          <w:bCs/>
                          <w:color w:val="1F3864" w:themeColor="accent1" w:themeShade="80"/>
                          <w:sz w:val="28"/>
                          <w:szCs w:val="28"/>
                        </w:rPr>
                        <w:t>678</w:t>
                      </w:r>
                      <w:r w:rsidRPr="00C765B8">
                        <w:rPr>
                          <w:rFonts w:ascii="Calibri" w:hAnsi="Calibri" w:cs="Calibri"/>
                          <w:b/>
                          <w:bCs/>
                          <w:color w:val="1F3864" w:themeColor="accent1" w:themeShade="80"/>
                          <w:sz w:val="28"/>
                          <w:szCs w:val="28"/>
                        </w:rPr>
                        <w:t>) 842-6873</w:t>
                      </w:r>
                    </w:p>
                    <w:p w:rsidRPr="00C765B8" w:rsidR="0033673C" w:rsidP="00C765B8" w:rsidRDefault="00C765B8" w14:paraId="4B7C2EA8" w14:textId="1898AEC2">
                      <w:pPr>
                        <w:jc w:val="center"/>
                        <w:rPr>
                          <w:rFonts w:ascii="Calibri" w:hAnsi="Calibri" w:cs="Calibri"/>
                          <w:color w:val="1F3864" w:themeColor="accent1" w:themeShade="80"/>
                          <w:sz w:val="26"/>
                          <w:szCs w:val="26"/>
                        </w:rPr>
                      </w:pPr>
                      <w:r w:rsidRPr="00C765B8">
                        <w:rPr>
                          <w:rFonts w:ascii="Calibri" w:hAnsi="Calibri" w:cs="Calibri"/>
                          <w:color w:val="1F3864" w:themeColor="accent1" w:themeShade="80"/>
                          <w:sz w:val="26"/>
                          <w:szCs w:val="26"/>
                        </w:rPr>
                        <w:t>https://www.cobbk12.org/CampbellMS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F60025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25472" behindDoc="0" locked="0" layoutInCell="1" allowOverlap="1" wp14:anchorId="7B41D58A" wp14:editId="4E6C6B8F">
                <wp:simplePos x="0" y="0"/>
                <wp:positionH relativeFrom="margin">
                  <wp:posOffset>3400425</wp:posOffset>
                </wp:positionH>
                <wp:positionV relativeFrom="page">
                  <wp:posOffset>584835</wp:posOffset>
                </wp:positionV>
                <wp:extent cx="2828925" cy="1395350"/>
                <wp:effectExtent l="0" t="0" r="9525" b="0"/>
                <wp:wrapNone/>
                <wp:docPr id="18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28925" cy="1395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Pr="006149CD" w:rsidR="00E36F8B" w:rsidP="006149CD" w:rsidRDefault="00AF6B98" w14:paraId="65AFBF2C" w14:textId="2EA5B4E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sz w:val="24"/>
                                <w:szCs w:val="24"/>
                              </w:rPr>
                            </w:pPr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24"/>
                                <w:szCs w:val="24"/>
                              </w:rPr>
                              <w:t xml:space="preserve">A School-Parent Compact is an agreement that parents, students, and teachers, develop together. It explains how parents and teachers will work together to make sure </w:t>
                            </w:r>
                            <w:proofErr w:type="gramStart"/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24"/>
                                <w:szCs w:val="24"/>
                              </w:rPr>
                              <w:t>all of</w:t>
                            </w:r>
                            <w:proofErr w:type="gramEnd"/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24"/>
                                <w:szCs w:val="24"/>
                              </w:rPr>
                              <w:t xml:space="preserve"> our students </w:t>
                            </w:r>
                            <w:r w:rsidR="006149CD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24"/>
                                <w:szCs w:val="24"/>
                              </w:rPr>
                              <w:t>succeed.  This compact includes strategies to help connect learning at school to learning at home.</w:t>
                            </w:r>
                          </w:p>
                          <w:p w:rsidR="00E36F8B" w:rsidP="00D75908" w:rsidRDefault="00E36F8B" w14:paraId="2245E563" w14:textId="4B645DA0">
                            <w:pPr>
                              <w:widowControl w:val="0"/>
                              <w:spacing w:line="240" w:lineRule="exact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0" style="position:absolute;margin-left:267.75pt;margin-top:46.05pt;width:222.75pt;height:109.85pt;z-index:251625472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page;mso-width-percent:0;mso-height-percent:0;mso-width-relative:page;mso-height-relative:page;v-text-anchor:top" o:spid="_x0000_s1040" filled="f" fillcolor="#fffffe" stroked="f" strokecolor="#212120" insetpen="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" w14:anchorId="7B41D58A">
                <v:textbox inset="2.88pt,2.88pt,2.88pt,2.88pt">
                  <w:txbxContent>
                    <w:p w:rsidRPr="006149CD" w:rsidR="00E36F8B" w:rsidP="006149CD" w:rsidRDefault="00AF6B98" w14:paraId="65AFBF2C" w14:textId="2EA5B4EC">
                      <w:pPr>
                        <w:jc w:val="center"/>
                        <w:rPr>
                          <w:rFonts w:asciiTheme="minorHAnsi" w:hAnsiTheme="minorHAnsi" w:cstheme="minorHAnsi"/>
                          <w:i/>
                          <w:sz w:val="24"/>
                          <w:szCs w:val="24"/>
                        </w:rPr>
                      </w:pPr>
                      <w:r w:rsidRPr="00BD7EFF">
                        <w:rPr>
                          <w:rFonts w:asciiTheme="minorHAnsi" w:hAnsiTheme="minorHAnsi" w:cstheme="minorHAnsi"/>
                          <w:bCs/>
                          <w:i/>
                          <w:sz w:val="24"/>
                          <w:szCs w:val="24"/>
                        </w:rPr>
                        <w:t xml:space="preserve">A School-Parent Compact is an agreement that parents, students, and teachers, develop together. It explains how parents and teachers will work together to make sure </w:t>
                      </w:r>
                      <w:proofErr w:type="gramStart"/>
                      <w:r w:rsidRPr="00BD7EFF">
                        <w:rPr>
                          <w:rFonts w:asciiTheme="minorHAnsi" w:hAnsiTheme="minorHAnsi" w:cstheme="minorHAnsi"/>
                          <w:bCs/>
                          <w:i/>
                          <w:sz w:val="24"/>
                          <w:szCs w:val="24"/>
                        </w:rPr>
                        <w:t>all of</w:t>
                      </w:r>
                      <w:proofErr w:type="gramEnd"/>
                      <w:r w:rsidRPr="00BD7EFF">
                        <w:rPr>
                          <w:rFonts w:asciiTheme="minorHAnsi" w:hAnsiTheme="minorHAnsi" w:cstheme="minorHAnsi"/>
                          <w:bCs/>
                          <w:i/>
                          <w:sz w:val="24"/>
                          <w:szCs w:val="24"/>
                        </w:rPr>
                        <w:t xml:space="preserve"> our students </w:t>
                      </w:r>
                      <w:r w:rsidR="006149CD">
                        <w:rPr>
                          <w:rFonts w:asciiTheme="minorHAnsi" w:hAnsiTheme="minorHAnsi" w:cstheme="minorHAnsi"/>
                          <w:bCs/>
                          <w:i/>
                          <w:sz w:val="24"/>
                          <w:szCs w:val="24"/>
                        </w:rPr>
                        <w:t>succeed.  This compact includes strategies to help connect learning at school to learning at home.</w:t>
                      </w:r>
                    </w:p>
                    <w:p w:rsidR="00E36F8B" w:rsidP="00D75908" w:rsidRDefault="00E36F8B" w14:paraId="2245E563" w14:textId="4B645DA0">
                      <w:pPr>
                        <w:widowControl w:val="0"/>
                        <w:spacing w:line="240" w:lineRule="exact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5358FF">
        <w:rPr>
          <w:noProof/>
        </w:rPr>
        <mc:AlternateContent>
          <mc:Choice Requires="wps">
            <w:drawing>
              <wp:anchor distT="45720" distB="45720" distL="114300" distR="114300" simplePos="0" relativeHeight="251697152" behindDoc="0" locked="0" layoutInCell="1" allowOverlap="1" wp14:anchorId="7590FA78" wp14:editId="5B1D84CD">
                <wp:simplePos x="0" y="0"/>
                <wp:positionH relativeFrom="margin">
                  <wp:posOffset>6587267</wp:posOffset>
                </wp:positionH>
                <wp:positionV relativeFrom="paragraph">
                  <wp:posOffset>3549650</wp:posOffset>
                </wp:positionV>
                <wp:extent cx="2914650" cy="492760"/>
                <wp:effectExtent l="0" t="0" r="19050" b="21590"/>
                <wp:wrapSquare wrapText="bothSides"/>
                <wp:docPr id="3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14650" cy="492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236D" w:rsidP="005358FF" w:rsidRDefault="0055236D" w14:paraId="3DEA28C5" w14:textId="77777777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Campbell 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Middel</w:t>
                            </w:r>
                            <w:proofErr w:type="spellEnd"/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School </w:t>
                            </w:r>
                          </w:p>
                          <w:p w:rsidRPr="00B66969" w:rsidR="005358FF" w:rsidP="005358FF" w:rsidRDefault="005358FF" w14:paraId="2EAB7BE4" w14:textId="14633B64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B66969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Activities to Build </w:t>
                            </w:r>
                            <w:r w:rsidR="0049454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Communication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0" style="position:absolute;margin-left:518.7pt;margin-top:279.5pt;width:229.5pt;height:38.8pt;z-index:2516971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" w14:anchorId="7590FA78">
                <v:textbox>
                  <w:txbxContent>
                    <w:p w:rsidR="0055236D" w:rsidP="005358FF" w:rsidRDefault="0055236D" w14:paraId="3DEA28C5" w14:textId="77777777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  <w:t xml:space="preserve">Campbell </w:t>
                      </w:r>
                      <w:proofErr w:type="spellStart"/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  <w:t>Middel</w:t>
                      </w:r>
                      <w:proofErr w:type="spellEnd"/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  <w:t xml:space="preserve"> School </w:t>
                      </w:r>
                    </w:p>
                    <w:p w:rsidRPr="00B66969" w:rsidR="005358FF" w:rsidP="005358FF" w:rsidRDefault="005358FF" w14:paraId="2EAB7BE4" w14:textId="14633B64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</w:pPr>
                      <w:r w:rsidRPr="00B66969"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  <w:t xml:space="preserve"> Activities to Build </w:t>
                      </w:r>
                      <w:r w:rsidR="00494543"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  <w:t>Communication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93902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B5C78E6" wp14:editId="20C4A938">
                <wp:simplePos x="0" y="0"/>
                <wp:positionH relativeFrom="margin">
                  <wp:align>right</wp:align>
                </wp:positionH>
                <wp:positionV relativeFrom="paragraph">
                  <wp:posOffset>3526394</wp:posOffset>
                </wp:positionV>
                <wp:extent cx="3052313" cy="2647784"/>
                <wp:effectExtent l="0" t="0" r="15240" b="1968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52313" cy="2647784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346E1" w:rsidP="00F346E1" w:rsidRDefault="00F346E1" w14:paraId="7B69AA63" w14:textId="4FCB242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5" style="position:absolute;margin-left:189.15pt;margin-top:277.65pt;width:240.35pt;height:208.5pt;z-index:2516869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spid="_x0000_s1042" fillcolor="#4472c4 [3204]" strokecolor="#1f3763 [1604]" strokeweight="1pt" w14:anchorId="6B5C78E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">
                <v:textbox>
                  <w:txbxContent>
                    <w:p w:rsidR="00F346E1" w:rsidP="00F346E1" w:rsidRDefault="00F346E1" w14:paraId="7B69AA63" w14:textId="4FCB242E"/>
                  </w:txbxContent>
                </v:textbox>
                <w10:wrap anchorx="margin"/>
              </v:rect>
            </w:pict>
          </mc:Fallback>
        </mc:AlternateContent>
      </w:r>
      <w:r w:rsidR="00F75274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38784" behindDoc="0" locked="0" layoutInCell="1" allowOverlap="1" wp14:anchorId="0987C51D" wp14:editId="76060595">
                <wp:simplePos x="0" y="0"/>
                <wp:positionH relativeFrom="column">
                  <wp:posOffset>3065780</wp:posOffset>
                </wp:positionH>
                <wp:positionV relativeFrom="page">
                  <wp:posOffset>5575300</wp:posOffset>
                </wp:positionV>
                <wp:extent cx="0" cy="0"/>
                <wp:effectExtent l="0" t="0" r="0" b="0"/>
                <wp:wrapNone/>
                <wp:docPr id="159" name="Line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1" style="position:absolute;flip:x y;z-index:25163878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o:spid="_x0000_s1026" strokecolor="#fffffe" strokeweight="1pt" from="241.4pt,439pt" to="241.4pt,439pt" w14:anchorId="77A9E2B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">
                <v:shadow color="#dcd6d4"/>
                <w10:wrap anchory="page"/>
              </v:line>
            </w:pict>
          </mc:Fallback>
        </mc:AlternateContent>
      </w:r>
      <w:r w:rsidR="003D651E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39808" behindDoc="0" locked="0" layoutInCell="1" allowOverlap="1" wp14:anchorId="62DDE4CE" wp14:editId="6E8546A3">
                <wp:simplePos x="0" y="0"/>
                <wp:positionH relativeFrom="column">
                  <wp:posOffset>3072764</wp:posOffset>
                </wp:positionH>
                <wp:positionV relativeFrom="page">
                  <wp:posOffset>5819775</wp:posOffset>
                </wp:positionV>
                <wp:extent cx="13335" cy="57150"/>
                <wp:effectExtent l="0" t="0" r="24765" b="19050"/>
                <wp:wrapNone/>
                <wp:docPr id="160" name="Line 1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13335" cy="5715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2" style="position:absolute;flip:x y;z-index:25163980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o:spid="_x0000_s1026" strokecolor="#fffffe" strokeweight="1pt" from="241.95pt,458.25pt" to="243pt,462.75pt" w14:anchorId="53586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">
                <v:shadow color="#dcd6d4"/>
                <w10:wrap anchory="page"/>
              </v:line>
            </w:pict>
          </mc:Fallback>
        </mc:AlternateContent>
      </w:r>
      <w:r w:rsidR="00234503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0" distB="0" distL="36576" distR="36576" simplePos="0" relativeHeight="251634688" behindDoc="0" locked="0" layoutInCell="1" allowOverlap="1" wp14:anchorId="11C96BDD" wp14:editId="68988507">
                <wp:simplePos x="0" y="0"/>
                <wp:positionH relativeFrom="margin">
                  <wp:posOffset>-19050</wp:posOffset>
                </wp:positionH>
                <wp:positionV relativeFrom="page">
                  <wp:posOffset>4772025</wp:posOffset>
                </wp:positionV>
                <wp:extent cx="3090672" cy="0"/>
                <wp:effectExtent l="0" t="0" r="0" b="0"/>
                <wp:wrapTopAndBottom/>
                <wp:docPr id="154" name="Rectangle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90672" cy="0"/>
                        </a:xfrm>
                        <a:prstGeom prst="rect">
                          <a:avLst/>
                        </a:prstGeom>
                        <a:solidFill>
                          <a:srgbClr val="FF6600"/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6" style="position:absolute;margin-left:-1.5pt;margin-top:375.75pt;width:243.35pt;height:0;z-index:251634688;visibility:visible;mso-wrap-style:square;mso-width-percent:0;mso-height-percent:0;mso-wrap-distance-left:2.88pt;mso-wrap-distance-top:0;mso-wrap-distance-right:2.88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spid="_x0000_s1026" fillcolor="#f60" stroked="f" w14:anchorId="14EC98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">
                <v:textbox inset="2.88pt,2.88pt,2.88pt,2.88pt"/>
                <w10:wrap type="topAndBottom" anchorx="margin" anchory="page"/>
              </v:rect>
            </w:pict>
          </mc:Fallback>
        </mc:AlternateContent>
      </w:r>
      <w:r w:rsidR="002A7992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35712" behindDoc="0" locked="0" layoutInCell="1" allowOverlap="1" wp14:anchorId="0F644A6B" wp14:editId="3BD030C6">
                <wp:simplePos x="0" y="0"/>
                <wp:positionH relativeFrom="margin">
                  <wp:align>left</wp:align>
                </wp:positionH>
                <wp:positionV relativeFrom="page">
                  <wp:posOffset>5048885</wp:posOffset>
                </wp:positionV>
                <wp:extent cx="3072384" cy="0"/>
                <wp:effectExtent l="0" t="0" r="0" b="0"/>
                <wp:wrapNone/>
                <wp:docPr id="155" name="Rectangle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72384" cy="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7" style="position:absolute;margin-left:0;margin-top:397.55pt;width:241.9pt;height:0;z-index:251635712;visibility:visible;mso-wrap-style:square;mso-width-percent:0;mso-height-percent:0;mso-wrap-distance-left:2.88pt;mso-wrap-distance-top:2.88pt;mso-wrap-distance-right:2.88pt;mso-wrap-distance-bottom:2.88pt;mso-position-horizontal:left;mso-position-horizontal-relative:margin;mso-position-vertical:absolute;mso-position-vertical-relative:page;mso-width-percent:0;mso-height-percent:0;mso-width-relative:page;mso-height-relative:page;v-text-anchor:top" o:spid="_x0000_s1026" fillcolor="#2f5496 [2404]" stroked="f" w14:anchorId="5C43D7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">
                <v:textbox inset="2.88pt,2.88pt,2.88pt,2.88pt"/>
                <w10:wrap anchorx="margin" anchory="page"/>
              </v:rect>
            </w:pict>
          </mc:Fallback>
        </mc:AlternateContent>
      </w:r>
      <w:r w:rsidR="000762F1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40832" behindDoc="0" locked="0" layoutInCell="1" allowOverlap="1" wp14:anchorId="16542600" wp14:editId="64E962CE">
                <wp:simplePos x="0" y="0"/>
                <wp:positionH relativeFrom="column">
                  <wp:posOffset>3067050</wp:posOffset>
                </wp:positionH>
                <wp:positionV relativeFrom="page">
                  <wp:posOffset>4429125</wp:posOffset>
                </wp:positionV>
                <wp:extent cx="0" cy="0"/>
                <wp:effectExtent l="0" t="0" r="0" b="0"/>
                <wp:wrapNone/>
                <wp:docPr id="163" name="Line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5" style="position:absolute;flip:x;z-index:25164083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o:spid="_x0000_s1026" strokecolor="#fffffe" strokeweight="1pt" from="241.5pt,348.75pt" to="241.5pt,348.75pt" w14:anchorId="3DF0C7F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">
                <v:shadow color="#dcd6d4"/>
                <w10:wrap anchory="page"/>
              </v:line>
            </w:pict>
          </mc:Fallback>
        </mc:AlternateContent>
      </w:r>
      <w:r w:rsidR="00734486">
        <w:br w:type="page"/>
      </w:r>
      <w:r w:rsidR="00F222E9">
        <w:rPr>
          <w:noProof/>
          <w:lang w:val="es-VE" w:eastAsia="es-VE"/>
        </w:rPr>
        <w:lastRenderedPageBreak/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208B489" wp14:editId="7059828B">
                <wp:simplePos x="0" y="0"/>
                <wp:positionH relativeFrom="column">
                  <wp:posOffset>7619337</wp:posOffset>
                </wp:positionH>
                <wp:positionV relativeFrom="paragraph">
                  <wp:posOffset>558579</wp:posOffset>
                </wp:positionV>
                <wp:extent cx="1879600" cy="5197558"/>
                <wp:effectExtent l="0" t="0" r="6350" b="3175"/>
                <wp:wrapNone/>
                <wp:docPr id="341" name="Text 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79600" cy="519755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Pr="00EB06EB" w:rsidR="00123DAA" w:rsidP="00123DAA" w:rsidRDefault="000D3FE8" w14:paraId="3FF90BF2" w14:textId="6D9B3277">
                            <w:pPr>
                              <w:widowControl w:val="0"/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bCs/>
                                <w:i/>
                                <w:iCs/>
                                <w:color w:val="FFFFFE"/>
                                <w:w w:val="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>Campbell</w:t>
                            </w:r>
                            <w:r w:rsidRPr="00EB06EB"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EB06EB" w:rsidR="00123DAA"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>Student</w:t>
                            </w:r>
                            <w:r w:rsidR="00B30159"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>s</w:t>
                            </w:r>
                          </w:p>
                          <w:p w:rsidR="00123DAA" w:rsidP="00123DAA" w:rsidRDefault="00123DAA" w14:paraId="504C1A0E" w14:textId="75452AFA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ED7D31" w:themeColor="accent2"/>
                                <w:w w:val="80"/>
                                <w:sz w:val="22"/>
                                <w:szCs w:val="22"/>
                              </w:rPr>
                            </w:pPr>
                          </w:p>
                          <w:p w:rsidR="00F222E9" w:rsidP="00123DAA" w:rsidRDefault="00F222E9" w14:paraId="2875F99C" w14:textId="77777777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ED7D31" w:themeColor="accent2"/>
                                <w:w w:val="80"/>
                                <w:sz w:val="22"/>
                                <w:szCs w:val="22"/>
                              </w:rPr>
                            </w:pPr>
                          </w:p>
                          <w:p w:rsidRPr="0079336A" w:rsidR="00123DAA" w:rsidP="00123DAA" w:rsidRDefault="00FD4C23" w14:paraId="12906E72" w14:textId="566674CC">
                            <w:pPr>
                              <w:widowControl w:val="0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Complete assigned tasks in IXL, Moby Max and Flocabulary at home</w:t>
                            </w:r>
                            <w:r w:rsidR="00715781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 xml:space="preserve"> and review with the family.</w:t>
                            </w:r>
                          </w:p>
                          <w:p w:rsidRPr="0079336A" w:rsidR="00123DAA" w:rsidP="00123DAA" w:rsidRDefault="00123DAA" w14:paraId="49E9B958" w14:textId="1C9EB033">
                            <w:pPr>
                              <w:widowControl w:val="0"/>
                              <w:spacing w:line="220" w:lineRule="exact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  <w:p w:rsidRPr="0079336A" w:rsidR="0079336A" w:rsidP="00123DAA" w:rsidRDefault="0079336A" w14:paraId="0EDA5019" w14:textId="683F9211">
                            <w:pPr>
                              <w:widowControl w:val="0"/>
                              <w:spacing w:line="220" w:lineRule="exact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  <w:p w:rsidRPr="0079336A" w:rsidR="0079336A" w:rsidP="00123DAA" w:rsidRDefault="0079336A" w14:paraId="69D37ED9" w14:textId="77777777">
                            <w:pPr>
                              <w:widowControl w:val="0"/>
                              <w:spacing w:line="220" w:lineRule="exact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  <w:p w:rsidRPr="0079336A" w:rsidR="00333C59" w:rsidP="00333C59" w:rsidRDefault="001F3010" w14:paraId="72E6C1E3" w14:textId="75142BB6">
                            <w:pPr>
                              <w:rPr>
                                <w:rFonts w:ascii="Calibri" w:hAnsi="Calibri" w:cs="Calibri"/>
                                <w:color w:val="auto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 xml:space="preserve">Access </w:t>
                            </w:r>
                            <w:r w:rsidR="00333C59"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 xml:space="preserve">CTLS Learn </w:t>
                            </w:r>
                            <w:r w:rsidR="00587A6B"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>to</w:t>
                            </w:r>
                            <w: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587A6B"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 xml:space="preserve">review and complete </w:t>
                            </w:r>
                            <w:proofErr w:type="gramStart"/>
                            <w:r w:rsidR="00587A6B"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 xml:space="preserve">any </w:t>
                            </w:r>
                            <w:r w:rsidR="00333C59"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 xml:space="preserve"> learning</w:t>
                            </w:r>
                            <w:proofErr w:type="gramEnd"/>
                            <w:r w:rsidR="00333C59"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 xml:space="preserve"> questions</w:t>
                            </w:r>
                            <w:r w:rsidR="00587A6B"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 xml:space="preserve"> or class assignments provided.</w:t>
                            </w:r>
                          </w:p>
                          <w:p w:rsidRPr="0079336A" w:rsidR="00123DAA" w:rsidP="00123DAA" w:rsidRDefault="00123DAA" w14:paraId="73C414BB" w14:textId="77777777">
                            <w:pPr>
                              <w:widowControl w:val="0"/>
                              <w:spacing w:line="220" w:lineRule="exact"/>
                              <w:jc w:val="both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  <w:p w:rsidRPr="0079336A" w:rsidR="00123DAA" w:rsidP="00123DAA" w:rsidRDefault="00123DAA" w14:paraId="445C4018" w14:textId="77777777">
                            <w:pPr>
                              <w:widowControl w:val="0"/>
                              <w:spacing w:line="22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ED7D31" w:themeColor="accent2"/>
                                <w:sz w:val="22"/>
                                <w:szCs w:val="22"/>
                              </w:rPr>
                            </w:pPr>
                          </w:p>
                          <w:p w:rsidRPr="0079336A" w:rsidR="00123DAA" w:rsidP="00123DAA" w:rsidRDefault="00123DAA" w14:paraId="2213C3CB" w14:textId="77777777">
                            <w:pPr>
                              <w:widowControl w:val="0"/>
                              <w:spacing w:line="22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ED7D31" w:themeColor="accent2"/>
                                <w:sz w:val="22"/>
                                <w:szCs w:val="22"/>
                              </w:rPr>
                            </w:pPr>
                          </w:p>
                          <w:p w:rsidR="00123DAA" w:rsidP="00123DAA" w:rsidRDefault="00123DAA" w14:paraId="6B4B0BE0" w14:textId="3D1B345E">
                            <w:pPr>
                              <w:widowControl w:val="0"/>
                              <w:spacing w:line="22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ED7D31" w:themeColor="accent2"/>
                                <w:sz w:val="22"/>
                                <w:szCs w:val="22"/>
                              </w:rPr>
                            </w:pPr>
                          </w:p>
                          <w:p w:rsidRPr="0079336A" w:rsidR="0079336A" w:rsidP="00123DAA" w:rsidRDefault="0079336A" w14:paraId="57B4D93B" w14:textId="77777777">
                            <w:pPr>
                              <w:widowControl w:val="0"/>
                              <w:spacing w:line="22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ED7D31" w:themeColor="accent2"/>
                                <w:sz w:val="22"/>
                                <w:szCs w:val="22"/>
                              </w:rPr>
                            </w:pPr>
                          </w:p>
                          <w:p w:rsidRPr="0079336A" w:rsidR="000D0391" w:rsidP="000D0391" w:rsidRDefault="000D0391" w14:paraId="7304A0F8" w14:textId="51B8FA0F">
                            <w:pPr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  <w:t xml:space="preserve">Read at least 3 times a week with their family from </w:t>
                            </w:r>
                            <w:r w:rsidR="009740C3"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  <w:t>books identified as high interest.</w:t>
                            </w:r>
                            <w:r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79336A">
                              <w:rPr>
                                <w:rFonts w:ascii="Calibri" w:hAnsi="Calibri" w:cs="Calibri"/>
                                <w:color w:val="auto"/>
                                <w:sz w:val="22"/>
                                <w:szCs w:val="22"/>
                                <w:highlight w:val="yellow"/>
                              </w:rPr>
                              <w:t xml:space="preserve">  </w:t>
                            </w:r>
                          </w:p>
                          <w:p w:rsidRPr="00EB06EB" w:rsidR="00734486" w:rsidP="00EB06EB" w:rsidRDefault="00734486" w14:paraId="273CA4A0" w14:textId="11869C03">
                            <w:pPr>
                              <w:widowControl w:val="0"/>
                              <w:spacing w:line="220" w:lineRule="exact"/>
                              <w:jc w:val="both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0" style="position:absolute;margin-left:599.95pt;margin-top:44pt;width:148pt;height:409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42" filled="f" fillcolor="#fffffe" stroked="f" strokecolor="#212120" insetpen="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" w14:anchorId="2208B489">
                <v:textbox inset="2.88pt,2.88pt,2.88pt,2.88pt">
                  <w:txbxContent>
                    <w:p w:rsidRPr="00EB06EB" w:rsidR="00123DAA" w:rsidP="00123DAA" w:rsidRDefault="000D3FE8" w14:paraId="3FF90BF2" w14:textId="6D9B3277">
                      <w:pPr>
                        <w:widowControl w:val="0"/>
                        <w:spacing w:line="280" w:lineRule="exact"/>
                        <w:rPr>
                          <w:rFonts w:asciiTheme="minorHAnsi" w:hAnsiTheme="minorHAnsi" w:cstheme="minorHAnsi"/>
                          <w:b/>
                          <w:bCs/>
                          <w:i/>
                          <w:iCs/>
                          <w:color w:val="FFFFFE"/>
                          <w:w w:val="80"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>Campbell</w:t>
                      </w:r>
                      <w:r w:rsidRPr="00EB06EB"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 xml:space="preserve"> </w:t>
                      </w:r>
                      <w:r w:rsidRPr="00EB06EB" w:rsidR="00123DAA"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>Student</w:t>
                      </w:r>
                      <w:r w:rsidR="00B30159"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>s</w:t>
                      </w:r>
                    </w:p>
                    <w:p w:rsidR="00123DAA" w:rsidP="00123DAA" w:rsidRDefault="00123DAA" w14:paraId="504C1A0E" w14:textId="75452AFA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ED7D31" w:themeColor="accent2"/>
                          <w:w w:val="80"/>
                          <w:sz w:val="22"/>
                          <w:szCs w:val="22"/>
                        </w:rPr>
                      </w:pPr>
                    </w:p>
                    <w:p w:rsidR="00F222E9" w:rsidP="00123DAA" w:rsidRDefault="00F222E9" w14:paraId="2875F99C" w14:textId="77777777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ED7D31" w:themeColor="accent2"/>
                          <w:w w:val="80"/>
                          <w:sz w:val="22"/>
                          <w:szCs w:val="22"/>
                        </w:rPr>
                      </w:pPr>
                    </w:p>
                    <w:p w:rsidRPr="0079336A" w:rsidR="00123DAA" w:rsidP="00123DAA" w:rsidRDefault="00FD4C23" w14:paraId="12906E72" w14:textId="566674CC">
                      <w:pPr>
                        <w:widowControl w:val="0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Complete assigned tasks in IXL, Moby Max and Flocabulary at home</w:t>
                      </w:r>
                      <w:r w:rsidR="00715781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 xml:space="preserve"> and review with the family.</w:t>
                      </w:r>
                    </w:p>
                    <w:p w:rsidRPr="0079336A" w:rsidR="00123DAA" w:rsidP="00123DAA" w:rsidRDefault="00123DAA" w14:paraId="49E9B958" w14:textId="1C9EB033">
                      <w:pPr>
                        <w:widowControl w:val="0"/>
                        <w:spacing w:line="220" w:lineRule="exact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</w:p>
                    <w:p w:rsidRPr="0079336A" w:rsidR="0079336A" w:rsidP="00123DAA" w:rsidRDefault="0079336A" w14:paraId="0EDA5019" w14:textId="683F9211">
                      <w:pPr>
                        <w:widowControl w:val="0"/>
                        <w:spacing w:line="220" w:lineRule="exact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</w:p>
                    <w:p w:rsidRPr="0079336A" w:rsidR="0079336A" w:rsidP="00123DAA" w:rsidRDefault="0079336A" w14:paraId="69D37ED9" w14:textId="77777777">
                      <w:pPr>
                        <w:widowControl w:val="0"/>
                        <w:spacing w:line="220" w:lineRule="exact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</w:p>
                    <w:p w:rsidRPr="0079336A" w:rsidR="00333C59" w:rsidP="00333C59" w:rsidRDefault="001F3010" w14:paraId="72E6C1E3" w14:textId="75142BB6">
                      <w:pPr>
                        <w:rPr>
                          <w:rFonts w:ascii="Calibri" w:hAnsi="Calibri" w:cs="Calibri"/>
                          <w:color w:val="auto"/>
                          <w:sz w:val="22"/>
                          <w:szCs w:val="22"/>
                        </w:rPr>
                      </w:pPr>
                      <w:r>
                        <w:rPr>
                          <w:rFonts w:ascii="Calibri" w:hAnsi="Calibri" w:cs="Calibri"/>
                          <w:sz w:val="22"/>
                          <w:szCs w:val="22"/>
                        </w:rPr>
                        <w:t xml:space="preserve">Access </w:t>
                      </w:r>
                      <w:r w:rsidR="00333C59">
                        <w:rPr>
                          <w:rFonts w:ascii="Calibri" w:hAnsi="Calibri" w:cs="Calibri"/>
                          <w:sz w:val="22"/>
                          <w:szCs w:val="22"/>
                        </w:rPr>
                        <w:t xml:space="preserve">CTLS Learn </w:t>
                      </w:r>
                      <w:r w:rsidR="00587A6B">
                        <w:rPr>
                          <w:rFonts w:ascii="Calibri" w:hAnsi="Calibri" w:cs="Calibri"/>
                          <w:sz w:val="22"/>
                          <w:szCs w:val="22"/>
                        </w:rPr>
                        <w:t>to</w:t>
                      </w:r>
                      <w:r>
                        <w:rPr>
                          <w:rFonts w:ascii="Calibri" w:hAnsi="Calibri" w:cs="Calibri"/>
                          <w:sz w:val="22"/>
                          <w:szCs w:val="22"/>
                        </w:rPr>
                        <w:t xml:space="preserve"> </w:t>
                      </w:r>
                      <w:r w:rsidR="00587A6B">
                        <w:rPr>
                          <w:rFonts w:ascii="Calibri" w:hAnsi="Calibri" w:cs="Calibri"/>
                          <w:sz w:val="22"/>
                          <w:szCs w:val="22"/>
                        </w:rPr>
                        <w:t xml:space="preserve">review and complete </w:t>
                      </w:r>
                      <w:proofErr w:type="gramStart"/>
                      <w:r w:rsidR="00587A6B">
                        <w:rPr>
                          <w:rFonts w:ascii="Calibri" w:hAnsi="Calibri" w:cs="Calibri"/>
                          <w:sz w:val="22"/>
                          <w:szCs w:val="22"/>
                        </w:rPr>
                        <w:t xml:space="preserve">any </w:t>
                      </w:r>
                      <w:r w:rsidR="00333C59">
                        <w:rPr>
                          <w:rFonts w:ascii="Calibri" w:hAnsi="Calibri" w:cs="Calibri"/>
                          <w:sz w:val="22"/>
                          <w:szCs w:val="22"/>
                        </w:rPr>
                        <w:t xml:space="preserve"> learning</w:t>
                      </w:r>
                      <w:proofErr w:type="gramEnd"/>
                      <w:r w:rsidR="00333C59">
                        <w:rPr>
                          <w:rFonts w:ascii="Calibri" w:hAnsi="Calibri" w:cs="Calibri"/>
                          <w:sz w:val="22"/>
                          <w:szCs w:val="22"/>
                        </w:rPr>
                        <w:t xml:space="preserve"> questions</w:t>
                      </w:r>
                      <w:r w:rsidR="00587A6B">
                        <w:rPr>
                          <w:rFonts w:ascii="Calibri" w:hAnsi="Calibri" w:cs="Calibri"/>
                          <w:sz w:val="22"/>
                          <w:szCs w:val="22"/>
                        </w:rPr>
                        <w:t xml:space="preserve"> or class assignments provided.</w:t>
                      </w:r>
                    </w:p>
                    <w:p w:rsidRPr="0079336A" w:rsidR="00123DAA" w:rsidP="00123DAA" w:rsidRDefault="00123DAA" w14:paraId="73C414BB" w14:textId="77777777">
                      <w:pPr>
                        <w:widowControl w:val="0"/>
                        <w:spacing w:line="220" w:lineRule="exact"/>
                        <w:jc w:val="both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</w:p>
                    <w:p w:rsidRPr="0079336A" w:rsidR="00123DAA" w:rsidP="00123DAA" w:rsidRDefault="00123DAA" w14:paraId="445C4018" w14:textId="77777777">
                      <w:pPr>
                        <w:widowControl w:val="0"/>
                        <w:spacing w:line="220" w:lineRule="exact"/>
                        <w:jc w:val="both"/>
                        <w:rPr>
                          <w:rFonts w:asciiTheme="minorHAnsi" w:hAnsiTheme="minorHAnsi" w:cstheme="minorHAnsi"/>
                          <w:b/>
                          <w:bCs/>
                          <w:color w:val="ED7D31" w:themeColor="accent2"/>
                          <w:sz w:val="22"/>
                          <w:szCs w:val="22"/>
                        </w:rPr>
                      </w:pPr>
                    </w:p>
                    <w:p w:rsidRPr="0079336A" w:rsidR="00123DAA" w:rsidP="00123DAA" w:rsidRDefault="00123DAA" w14:paraId="2213C3CB" w14:textId="77777777">
                      <w:pPr>
                        <w:widowControl w:val="0"/>
                        <w:spacing w:line="220" w:lineRule="exact"/>
                        <w:jc w:val="both"/>
                        <w:rPr>
                          <w:rFonts w:asciiTheme="minorHAnsi" w:hAnsiTheme="minorHAnsi" w:cstheme="minorHAnsi"/>
                          <w:b/>
                          <w:bCs/>
                          <w:color w:val="ED7D31" w:themeColor="accent2"/>
                          <w:sz w:val="22"/>
                          <w:szCs w:val="22"/>
                        </w:rPr>
                      </w:pPr>
                    </w:p>
                    <w:p w:rsidR="00123DAA" w:rsidP="00123DAA" w:rsidRDefault="00123DAA" w14:paraId="6B4B0BE0" w14:textId="3D1B345E">
                      <w:pPr>
                        <w:widowControl w:val="0"/>
                        <w:spacing w:line="220" w:lineRule="exact"/>
                        <w:jc w:val="both"/>
                        <w:rPr>
                          <w:rFonts w:asciiTheme="minorHAnsi" w:hAnsiTheme="minorHAnsi" w:cstheme="minorHAnsi"/>
                          <w:b/>
                          <w:bCs/>
                          <w:color w:val="ED7D31" w:themeColor="accent2"/>
                          <w:sz w:val="22"/>
                          <w:szCs w:val="22"/>
                        </w:rPr>
                      </w:pPr>
                    </w:p>
                    <w:p w:rsidRPr="0079336A" w:rsidR="0079336A" w:rsidP="00123DAA" w:rsidRDefault="0079336A" w14:paraId="57B4D93B" w14:textId="77777777">
                      <w:pPr>
                        <w:widowControl w:val="0"/>
                        <w:spacing w:line="220" w:lineRule="exact"/>
                        <w:jc w:val="both"/>
                        <w:rPr>
                          <w:rFonts w:asciiTheme="minorHAnsi" w:hAnsiTheme="minorHAnsi" w:cstheme="minorHAnsi"/>
                          <w:b/>
                          <w:bCs/>
                          <w:color w:val="ED7D31" w:themeColor="accent2"/>
                          <w:sz w:val="22"/>
                          <w:szCs w:val="22"/>
                        </w:rPr>
                      </w:pPr>
                    </w:p>
                    <w:p w:rsidRPr="0079336A" w:rsidR="000D0391" w:rsidP="000D0391" w:rsidRDefault="000D0391" w14:paraId="7304A0F8" w14:textId="51B8FA0F">
                      <w:pPr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color w:val="auto"/>
                          <w:sz w:val="22"/>
                          <w:szCs w:val="22"/>
                        </w:rPr>
                        <w:t xml:space="preserve">Read at least 3 times a week with their family from </w:t>
                      </w:r>
                      <w:r w:rsidR="009740C3">
                        <w:rPr>
                          <w:rFonts w:asciiTheme="minorHAnsi" w:hAnsiTheme="minorHAnsi" w:cstheme="minorHAnsi"/>
                          <w:color w:val="auto"/>
                          <w:sz w:val="22"/>
                          <w:szCs w:val="22"/>
                        </w:rPr>
                        <w:t>books identified as high interest.</w:t>
                      </w:r>
                      <w:r>
                        <w:rPr>
                          <w:rFonts w:asciiTheme="minorHAnsi" w:hAnsiTheme="minorHAnsi" w:cstheme="minorHAnsi"/>
                          <w:color w:val="auto"/>
                          <w:sz w:val="22"/>
                          <w:szCs w:val="22"/>
                        </w:rPr>
                        <w:t xml:space="preserve"> </w:t>
                      </w:r>
                      <w:r w:rsidRPr="0079336A">
                        <w:rPr>
                          <w:rFonts w:ascii="Calibri" w:hAnsi="Calibri" w:cs="Calibri"/>
                          <w:color w:val="auto"/>
                          <w:sz w:val="22"/>
                          <w:szCs w:val="22"/>
                          <w:highlight w:val="yellow"/>
                        </w:rPr>
                        <w:t xml:space="preserve">  </w:t>
                      </w:r>
                    </w:p>
                    <w:p w:rsidRPr="00EB06EB" w:rsidR="00734486" w:rsidP="00EB06EB" w:rsidRDefault="00734486" w14:paraId="273CA4A0" w14:textId="11869C03">
                      <w:pPr>
                        <w:widowControl w:val="0"/>
                        <w:spacing w:line="220" w:lineRule="exact"/>
                        <w:jc w:val="both"/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61AC9">
        <w:rPr>
          <w:noProof/>
        </w:rPr>
        <mc:AlternateContent>
          <mc:Choice Requires="wps">
            <w:drawing>
              <wp:anchor distT="45720" distB="45720" distL="114300" distR="114300" simplePos="0" relativeHeight="251699200" behindDoc="0" locked="0" layoutInCell="1" allowOverlap="1" wp14:anchorId="5AB4E5BF" wp14:editId="220D3D08">
                <wp:simplePos x="0" y="0"/>
                <wp:positionH relativeFrom="column">
                  <wp:posOffset>41275</wp:posOffset>
                </wp:positionH>
                <wp:positionV relativeFrom="paragraph">
                  <wp:posOffset>3738880</wp:posOffset>
                </wp:positionV>
                <wp:extent cx="3039745" cy="200025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39745" cy="2000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1489B" w:rsidP="0061489B" w:rsidRDefault="0061489B" w14:paraId="504C27B1" w14:textId="77777777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</w:rPr>
                              <w:t>Campbell Middle School</w:t>
                            </w:r>
                            <w:r w:rsidRPr="003A71FA" w:rsidR="007968D2"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</w:rPr>
                              <w:t xml:space="preserve"> Goal</w:t>
                            </w:r>
                          </w:p>
                          <w:p w:rsidRPr="003A71FA" w:rsidR="00D2200E" w:rsidP="0061489B" w:rsidRDefault="007968D2" w14:paraId="73708DE1" w14:textId="149B94CF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</w:rPr>
                            </w:pPr>
                            <w:r w:rsidRPr="003A71FA"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</w:rPr>
                              <w:t>for Student Achievement</w:t>
                            </w:r>
                          </w:p>
                          <w:p w:rsidR="007968D2" w:rsidRDefault="007968D2" w14:paraId="74EF8CCE" w14:textId="597B71F9">
                            <w:pPr>
                              <w:rPr>
                                <w:rFonts w:asciiTheme="minorHAnsi" w:hAnsiTheme="minorHAnsi" w:cstheme="minorHAnsi"/>
                              </w:rPr>
                            </w:pPr>
                          </w:p>
                          <w:p w:rsidR="00461AC9" w:rsidP="003A71FA" w:rsidRDefault="00461AC9" w14:paraId="37EC5FFF" w14:textId="77777777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rFonts w:asciiTheme="minorHAnsi" w:hAnsiTheme="minorHAnsi" w:cstheme="minorHAnsi"/>
                              </w:rPr>
                            </w:pPr>
                            <w:r w:rsidRPr="00461AC9">
                              <w:rPr>
                                <w:rFonts w:asciiTheme="minorHAnsi" w:hAnsiTheme="minorHAnsi" w:cstheme="minorHAnsi"/>
                              </w:rPr>
                              <w:t xml:space="preserve">Implement differentiated interventions to decrease by 10% the percentage of students scoring below basic on the Reading/Math Inventories by the end of the 2022-2023 school year. </w:t>
                            </w:r>
                          </w:p>
                          <w:p w:rsidR="00461AC9" w:rsidP="00461AC9" w:rsidRDefault="00461AC9" w14:paraId="71EC5BF0" w14:textId="77777777">
                            <w:pPr>
                              <w:pStyle w:val="ListParagraph"/>
                              <w:ind w:left="360"/>
                              <w:rPr>
                                <w:rFonts w:asciiTheme="minorHAnsi" w:hAnsiTheme="minorHAnsi" w:cstheme="minorHAnsi"/>
                              </w:rPr>
                            </w:pPr>
                          </w:p>
                          <w:p w:rsidRPr="003A71FA" w:rsidR="004355FD" w:rsidP="003A71FA" w:rsidRDefault="00654258" w14:paraId="66D06F7D" w14:textId="34C4235B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rFonts w:asciiTheme="minorHAnsi" w:hAnsiTheme="minorHAnsi" w:cstheme="minorHAnsi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</w:rPr>
                              <w:t>Grades 6-8</w:t>
                            </w:r>
                            <w:r w:rsidR="002B5DFE">
                              <w:rPr>
                                <w:rFonts w:asciiTheme="minorHAnsi" w:hAnsiTheme="minorHAnsi" w:cstheme="minorHAnsi"/>
                              </w:rPr>
                              <w:t xml:space="preserve"> will focus </w:t>
                            </w:r>
                            <w:r w:rsidR="00BC5B89">
                              <w:rPr>
                                <w:rFonts w:asciiTheme="minorHAnsi" w:hAnsiTheme="minorHAnsi" w:cstheme="minorHAnsi"/>
                              </w:rPr>
                              <w:t>problem solving and reading comprehension.</w:t>
                            </w:r>
                          </w:p>
                          <w:p w:rsidRPr="00D2200E" w:rsidR="007968D2" w:rsidRDefault="007968D2" w14:paraId="1BF0BBBA" w14:textId="7777777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3" style="position:absolute;margin-left:3.25pt;margin-top:294.4pt;width:239.35pt;height:157.5pt;z-index:2516992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" w14:anchorId="5AB4E5BF">
                <v:textbox>
                  <w:txbxContent>
                    <w:p w:rsidR="0061489B" w:rsidP="0061489B" w:rsidRDefault="0061489B" w14:paraId="504C27B1" w14:textId="77777777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</w:rPr>
                        <w:t>Campbell Middle School</w:t>
                      </w:r>
                      <w:r w:rsidRPr="003A71FA" w:rsidR="007968D2"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</w:rPr>
                        <w:t xml:space="preserve"> Goal</w:t>
                      </w:r>
                    </w:p>
                    <w:p w:rsidRPr="003A71FA" w:rsidR="00D2200E" w:rsidP="0061489B" w:rsidRDefault="007968D2" w14:paraId="73708DE1" w14:textId="149B94CF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</w:rPr>
                      </w:pPr>
                      <w:r w:rsidRPr="003A71FA"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</w:rPr>
                        <w:t>for Student Achievement</w:t>
                      </w:r>
                    </w:p>
                    <w:p w:rsidR="007968D2" w:rsidRDefault="007968D2" w14:paraId="74EF8CCE" w14:textId="597B71F9">
                      <w:pPr>
                        <w:rPr>
                          <w:rFonts w:asciiTheme="minorHAnsi" w:hAnsiTheme="minorHAnsi" w:cstheme="minorHAnsi"/>
                        </w:rPr>
                      </w:pPr>
                    </w:p>
                    <w:p w:rsidR="00461AC9" w:rsidP="003A71FA" w:rsidRDefault="00461AC9" w14:paraId="37EC5FFF" w14:textId="77777777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rFonts w:asciiTheme="minorHAnsi" w:hAnsiTheme="minorHAnsi" w:cstheme="minorHAnsi"/>
                        </w:rPr>
                      </w:pPr>
                      <w:r w:rsidRPr="00461AC9">
                        <w:rPr>
                          <w:rFonts w:asciiTheme="minorHAnsi" w:hAnsiTheme="minorHAnsi" w:cstheme="minorHAnsi"/>
                        </w:rPr>
                        <w:t xml:space="preserve">Implement differentiated interventions to decrease by 10% the percentage of students scoring below basic on the Reading/Math Inventories by the end of the 2022-2023 school year. </w:t>
                      </w:r>
                    </w:p>
                    <w:p w:rsidR="00461AC9" w:rsidP="00461AC9" w:rsidRDefault="00461AC9" w14:paraId="71EC5BF0" w14:textId="77777777">
                      <w:pPr>
                        <w:pStyle w:val="ListParagraph"/>
                        <w:ind w:left="360"/>
                        <w:rPr>
                          <w:rFonts w:asciiTheme="minorHAnsi" w:hAnsiTheme="minorHAnsi" w:cstheme="minorHAnsi"/>
                        </w:rPr>
                      </w:pPr>
                    </w:p>
                    <w:p w:rsidRPr="003A71FA" w:rsidR="004355FD" w:rsidP="003A71FA" w:rsidRDefault="00654258" w14:paraId="66D06F7D" w14:textId="34C4235B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rFonts w:asciiTheme="minorHAnsi" w:hAnsiTheme="minorHAnsi" w:cstheme="minorHAnsi"/>
                        </w:rPr>
                      </w:pPr>
                      <w:r>
                        <w:rPr>
                          <w:rFonts w:asciiTheme="minorHAnsi" w:hAnsiTheme="minorHAnsi" w:cstheme="minorHAnsi"/>
                        </w:rPr>
                        <w:t>Grades 6-8</w:t>
                      </w:r>
                      <w:r w:rsidR="002B5DFE">
                        <w:rPr>
                          <w:rFonts w:asciiTheme="minorHAnsi" w:hAnsiTheme="minorHAnsi" w:cstheme="minorHAnsi"/>
                        </w:rPr>
                        <w:t xml:space="preserve"> will focus </w:t>
                      </w:r>
                      <w:r w:rsidR="00BC5B89">
                        <w:rPr>
                          <w:rFonts w:asciiTheme="minorHAnsi" w:hAnsiTheme="minorHAnsi" w:cstheme="minorHAnsi"/>
                        </w:rPr>
                        <w:t>problem solving and reading comprehension.</w:t>
                      </w:r>
                    </w:p>
                    <w:p w:rsidRPr="00D2200E" w:rsidR="007968D2" w:rsidRDefault="007968D2" w14:paraId="1BF0BBBA" w14:textId="77777777">
                      <w:pPr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155523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389FBDB" wp14:editId="1E6E47CA">
                <wp:simplePos x="0" y="0"/>
                <wp:positionH relativeFrom="column">
                  <wp:posOffset>5308600</wp:posOffset>
                </wp:positionH>
                <wp:positionV relativeFrom="paragraph">
                  <wp:posOffset>577850</wp:posOffset>
                </wp:positionV>
                <wp:extent cx="2108200" cy="5175250"/>
                <wp:effectExtent l="0" t="0" r="6350" b="6350"/>
                <wp:wrapNone/>
                <wp:docPr id="338" name="Text 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08200" cy="5175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Pr="00EB06EB" w:rsidR="00B30159" w:rsidP="00B30159" w:rsidRDefault="000D3FE8" w14:paraId="4AA7696A" w14:textId="6BD2066A">
                            <w:pPr>
                              <w:widowControl w:val="0"/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bCs/>
                                <w:i/>
                                <w:iCs/>
                                <w:color w:val="FFFFFE"/>
                                <w:w w:val="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>Campbell</w:t>
                            </w:r>
                            <w:r w:rsidRPr="00EB06EB"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B30159"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>Families</w:t>
                            </w:r>
                          </w:p>
                          <w:p w:rsidR="00CD5B36" w:rsidP="00EB06EB" w:rsidRDefault="00CD5B36" w14:paraId="1D2CE4F8" w14:textId="02A118CE">
                            <w:pP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</w:p>
                          <w:p w:rsidRPr="009F366B" w:rsidR="00B42DA5" w:rsidP="00EB06EB" w:rsidRDefault="00B42DA5" w14:paraId="79414BA8" w14:textId="77777777">
                            <w:pP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</w:p>
                          <w:p w:rsidRPr="009F366B" w:rsidR="00EB06EB" w:rsidP="00EB06EB" w:rsidRDefault="000D3FE8" w14:paraId="46B64D51" w14:textId="02FD8E15">
                            <w:pP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 xml:space="preserve">Families will ensure their children are completing </w:t>
                            </w:r>
                            <w:proofErr w:type="spellStart"/>
                            <w: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>assisned</w:t>
                            </w:r>
                            <w:proofErr w:type="spellEnd"/>
                            <w: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 xml:space="preserve"> IXL, Moby Max and Flocabulary </w:t>
                            </w:r>
                            <w:r w:rsidR="00A80CE6"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>tasks.</w:t>
                            </w:r>
                          </w:p>
                          <w:p w:rsidRPr="0079336A" w:rsidR="00B82E75" w:rsidP="00EB06EB" w:rsidRDefault="00B82E75" w14:paraId="170603AD" w14:textId="443A4F0A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ED7D31" w:themeColor="accent2"/>
                                <w:sz w:val="22"/>
                                <w:szCs w:val="22"/>
                              </w:rPr>
                            </w:pPr>
                          </w:p>
                          <w:p w:rsidRPr="0079336A" w:rsidR="0079336A" w:rsidP="00EB06EB" w:rsidRDefault="0079336A" w14:paraId="0BF71D09" w14:textId="3B389BBA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ED7D31" w:themeColor="accent2"/>
                                <w:sz w:val="22"/>
                                <w:szCs w:val="22"/>
                              </w:rPr>
                            </w:pPr>
                          </w:p>
                          <w:p w:rsidRPr="0079336A" w:rsidR="0079336A" w:rsidP="00EB06EB" w:rsidRDefault="0079336A" w14:paraId="05BB1527" w14:textId="75271FD4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ED7D31" w:themeColor="accent2"/>
                                <w:sz w:val="22"/>
                                <w:szCs w:val="22"/>
                              </w:rPr>
                            </w:pPr>
                          </w:p>
                          <w:p w:rsidR="0079336A" w:rsidP="00EB06EB" w:rsidRDefault="0079336A" w14:paraId="78FCFDBA" w14:textId="6E30D683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ED7D31" w:themeColor="accent2"/>
                                <w:sz w:val="22"/>
                                <w:szCs w:val="22"/>
                              </w:rPr>
                            </w:pPr>
                          </w:p>
                          <w:p w:rsidRPr="0079336A" w:rsidR="00333C59" w:rsidP="00333C59" w:rsidRDefault="00333C59" w14:paraId="684A2FD7" w14:textId="6F2C1596">
                            <w:pPr>
                              <w:rPr>
                                <w:rFonts w:ascii="Calibri" w:hAnsi="Calibri" w:cs="Calibri"/>
                                <w:color w:val="auto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 xml:space="preserve">Review </w:t>
                            </w:r>
                            <w: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 xml:space="preserve">CTLS Learn with </w:t>
                            </w:r>
                            <w: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 xml:space="preserve">their child to ensure students understand the expectations </w:t>
                            </w:r>
                            <w:r w:rsidR="001F3010"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>outlined in their classes.</w:t>
                            </w:r>
                          </w:p>
                          <w:p w:rsidRPr="0079336A" w:rsidR="00EB06EB" w:rsidP="00EB06EB" w:rsidRDefault="00EB06EB" w14:paraId="374A1C2A" w14:textId="7A7C91DF">
                            <w:pPr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  <w:p w:rsidR="00B82E75" w:rsidP="00EB06EB" w:rsidRDefault="00B82E75" w14:paraId="0CA5B256" w14:textId="60BF37AA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ED7D31" w:themeColor="accent2"/>
                                <w:sz w:val="22"/>
                                <w:szCs w:val="22"/>
                              </w:rPr>
                            </w:pPr>
                          </w:p>
                          <w:p w:rsidR="0079336A" w:rsidP="00EB06EB" w:rsidRDefault="0079336A" w14:paraId="22C76920" w14:textId="5718A779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ED7D31" w:themeColor="accent2"/>
                                <w:sz w:val="22"/>
                                <w:szCs w:val="22"/>
                              </w:rPr>
                            </w:pPr>
                          </w:p>
                          <w:p w:rsidRPr="0079336A" w:rsidR="0079336A" w:rsidP="00EB06EB" w:rsidRDefault="0079336A" w14:paraId="67DDA54C" w14:textId="77777777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ED7D31" w:themeColor="accent2"/>
                                <w:sz w:val="22"/>
                                <w:szCs w:val="22"/>
                              </w:rPr>
                            </w:pPr>
                          </w:p>
                          <w:p w:rsidRPr="0079336A" w:rsidR="00734486" w:rsidP="00EB06EB" w:rsidRDefault="00273777" w14:paraId="2A538368" w14:textId="137A7E92">
                            <w:pPr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  <w:t xml:space="preserve">Collaborate with their child to identify interesting books on the list of </w:t>
                            </w:r>
                            <w:r w:rsidR="000D0391"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  <w:t>reading materials provided by teachers.</w:t>
                            </w:r>
                            <w:r w:rsidR="00677886"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79336A" w:rsidR="0079336A">
                              <w:rPr>
                                <w:rFonts w:ascii="Calibri" w:hAnsi="Calibri" w:cs="Calibri"/>
                                <w:color w:val="auto"/>
                                <w:sz w:val="22"/>
                                <w:szCs w:val="22"/>
                                <w:highlight w:val="yellow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7" style="position:absolute;margin-left:418pt;margin-top:45.5pt;width:166pt;height:407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44" filled="f" fillcolor="#fffffe" stroked="f" strokecolor="#212120" insetpen="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" w14:anchorId="6389FBDB">
                <v:textbox inset="2.88pt,2.88pt,2.88pt,2.88pt">
                  <w:txbxContent>
                    <w:p w:rsidRPr="00EB06EB" w:rsidR="00B30159" w:rsidP="00B30159" w:rsidRDefault="000D3FE8" w14:paraId="4AA7696A" w14:textId="6BD2066A">
                      <w:pPr>
                        <w:widowControl w:val="0"/>
                        <w:spacing w:line="280" w:lineRule="exact"/>
                        <w:rPr>
                          <w:rFonts w:asciiTheme="minorHAnsi" w:hAnsiTheme="minorHAnsi" w:cstheme="minorHAnsi"/>
                          <w:b/>
                          <w:bCs/>
                          <w:i/>
                          <w:iCs/>
                          <w:color w:val="FFFFFE"/>
                          <w:w w:val="80"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>Campbell</w:t>
                      </w:r>
                      <w:r w:rsidRPr="00EB06EB"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 xml:space="preserve"> </w:t>
                      </w:r>
                      <w:r w:rsidR="00B30159"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>Families</w:t>
                      </w:r>
                    </w:p>
                    <w:p w:rsidR="00CD5B36" w:rsidP="00EB06EB" w:rsidRDefault="00CD5B36" w14:paraId="1D2CE4F8" w14:textId="02A118CE">
                      <w:pPr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</w:p>
                    <w:p w:rsidRPr="009F366B" w:rsidR="00B42DA5" w:rsidP="00EB06EB" w:rsidRDefault="00B42DA5" w14:paraId="79414BA8" w14:textId="77777777">
                      <w:pPr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</w:p>
                    <w:p w:rsidRPr="009F366B" w:rsidR="00EB06EB" w:rsidP="00EB06EB" w:rsidRDefault="000D3FE8" w14:paraId="46B64D51" w14:textId="02FD8E15">
                      <w:pPr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  <w:r>
                        <w:rPr>
                          <w:rFonts w:ascii="Calibri" w:hAnsi="Calibri" w:cs="Calibri"/>
                          <w:sz w:val="22"/>
                          <w:szCs w:val="22"/>
                        </w:rPr>
                        <w:t xml:space="preserve">Families will ensure their children are completing </w:t>
                      </w:r>
                      <w:proofErr w:type="spellStart"/>
                      <w:r>
                        <w:rPr>
                          <w:rFonts w:ascii="Calibri" w:hAnsi="Calibri" w:cs="Calibri"/>
                          <w:sz w:val="22"/>
                          <w:szCs w:val="22"/>
                        </w:rPr>
                        <w:t>assisned</w:t>
                      </w:r>
                      <w:proofErr w:type="spellEnd"/>
                      <w:r>
                        <w:rPr>
                          <w:rFonts w:ascii="Calibri" w:hAnsi="Calibri" w:cs="Calibri"/>
                          <w:sz w:val="22"/>
                          <w:szCs w:val="22"/>
                        </w:rPr>
                        <w:t xml:space="preserve"> IXL, Moby Max and Flocabulary </w:t>
                      </w:r>
                      <w:r w:rsidR="00A80CE6">
                        <w:rPr>
                          <w:rFonts w:ascii="Calibri" w:hAnsi="Calibri" w:cs="Calibri"/>
                          <w:sz w:val="22"/>
                          <w:szCs w:val="22"/>
                        </w:rPr>
                        <w:t>tasks.</w:t>
                      </w:r>
                    </w:p>
                    <w:p w:rsidRPr="0079336A" w:rsidR="00B82E75" w:rsidP="00EB06EB" w:rsidRDefault="00B82E75" w14:paraId="170603AD" w14:textId="443A4F0A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ED7D31" w:themeColor="accent2"/>
                          <w:sz w:val="22"/>
                          <w:szCs w:val="22"/>
                        </w:rPr>
                      </w:pPr>
                    </w:p>
                    <w:p w:rsidRPr="0079336A" w:rsidR="0079336A" w:rsidP="00EB06EB" w:rsidRDefault="0079336A" w14:paraId="0BF71D09" w14:textId="3B389BBA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ED7D31" w:themeColor="accent2"/>
                          <w:sz w:val="22"/>
                          <w:szCs w:val="22"/>
                        </w:rPr>
                      </w:pPr>
                    </w:p>
                    <w:p w:rsidRPr="0079336A" w:rsidR="0079336A" w:rsidP="00EB06EB" w:rsidRDefault="0079336A" w14:paraId="05BB1527" w14:textId="75271FD4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ED7D31" w:themeColor="accent2"/>
                          <w:sz w:val="22"/>
                          <w:szCs w:val="22"/>
                        </w:rPr>
                      </w:pPr>
                    </w:p>
                    <w:p w:rsidR="0079336A" w:rsidP="00EB06EB" w:rsidRDefault="0079336A" w14:paraId="78FCFDBA" w14:textId="6E30D683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ED7D31" w:themeColor="accent2"/>
                          <w:sz w:val="22"/>
                          <w:szCs w:val="22"/>
                        </w:rPr>
                      </w:pPr>
                    </w:p>
                    <w:p w:rsidRPr="0079336A" w:rsidR="00333C59" w:rsidP="00333C59" w:rsidRDefault="00333C59" w14:paraId="684A2FD7" w14:textId="6F2C1596">
                      <w:pPr>
                        <w:rPr>
                          <w:rFonts w:ascii="Calibri" w:hAnsi="Calibri" w:cs="Calibri"/>
                          <w:color w:val="auto"/>
                          <w:sz w:val="22"/>
                          <w:szCs w:val="22"/>
                        </w:rPr>
                      </w:pPr>
                      <w:r>
                        <w:rPr>
                          <w:rFonts w:ascii="Calibri" w:hAnsi="Calibri" w:cs="Calibri"/>
                          <w:sz w:val="22"/>
                          <w:szCs w:val="22"/>
                        </w:rPr>
                        <w:t xml:space="preserve">Review </w:t>
                      </w:r>
                      <w:r>
                        <w:rPr>
                          <w:rFonts w:ascii="Calibri" w:hAnsi="Calibri" w:cs="Calibri"/>
                          <w:sz w:val="22"/>
                          <w:szCs w:val="22"/>
                        </w:rPr>
                        <w:t xml:space="preserve">CTLS Learn with </w:t>
                      </w:r>
                      <w:r>
                        <w:rPr>
                          <w:rFonts w:ascii="Calibri" w:hAnsi="Calibri" w:cs="Calibri"/>
                          <w:sz w:val="22"/>
                          <w:szCs w:val="22"/>
                        </w:rPr>
                        <w:t xml:space="preserve">their child to ensure students understand the expectations </w:t>
                      </w:r>
                      <w:r w:rsidR="001F3010">
                        <w:rPr>
                          <w:rFonts w:ascii="Calibri" w:hAnsi="Calibri" w:cs="Calibri"/>
                          <w:sz w:val="22"/>
                          <w:szCs w:val="22"/>
                        </w:rPr>
                        <w:t>outlined in their classes.</w:t>
                      </w:r>
                    </w:p>
                    <w:p w:rsidRPr="0079336A" w:rsidR="00EB06EB" w:rsidP="00EB06EB" w:rsidRDefault="00EB06EB" w14:paraId="374A1C2A" w14:textId="7A7C91DF">
                      <w:pPr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</w:p>
                    <w:p w:rsidR="00B82E75" w:rsidP="00EB06EB" w:rsidRDefault="00B82E75" w14:paraId="0CA5B256" w14:textId="60BF37AA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ED7D31" w:themeColor="accent2"/>
                          <w:sz w:val="22"/>
                          <w:szCs w:val="22"/>
                        </w:rPr>
                      </w:pPr>
                    </w:p>
                    <w:p w:rsidR="0079336A" w:rsidP="00EB06EB" w:rsidRDefault="0079336A" w14:paraId="22C76920" w14:textId="5718A779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ED7D31" w:themeColor="accent2"/>
                          <w:sz w:val="22"/>
                          <w:szCs w:val="22"/>
                        </w:rPr>
                      </w:pPr>
                    </w:p>
                    <w:p w:rsidRPr="0079336A" w:rsidR="0079336A" w:rsidP="00EB06EB" w:rsidRDefault="0079336A" w14:paraId="67DDA54C" w14:textId="77777777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ED7D31" w:themeColor="accent2"/>
                          <w:sz w:val="22"/>
                          <w:szCs w:val="22"/>
                        </w:rPr>
                      </w:pPr>
                    </w:p>
                    <w:p w:rsidRPr="0079336A" w:rsidR="00734486" w:rsidP="00EB06EB" w:rsidRDefault="00273777" w14:paraId="2A538368" w14:textId="137A7E92">
                      <w:pPr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color w:val="auto"/>
                          <w:sz w:val="22"/>
                          <w:szCs w:val="22"/>
                        </w:rPr>
                        <w:t xml:space="preserve">Collaborate with their child to identify interesting books on the list of </w:t>
                      </w:r>
                      <w:r w:rsidR="000D0391">
                        <w:rPr>
                          <w:rFonts w:asciiTheme="minorHAnsi" w:hAnsiTheme="minorHAnsi" w:cstheme="minorHAnsi"/>
                          <w:color w:val="auto"/>
                          <w:sz w:val="22"/>
                          <w:szCs w:val="22"/>
                        </w:rPr>
                        <w:t>reading materials provided by teachers.</w:t>
                      </w:r>
                      <w:r w:rsidR="00677886">
                        <w:rPr>
                          <w:rFonts w:asciiTheme="minorHAnsi" w:hAnsiTheme="minorHAnsi" w:cstheme="minorHAnsi"/>
                          <w:color w:val="auto"/>
                          <w:sz w:val="22"/>
                          <w:szCs w:val="22"/>
                        </w:rPr>
                        <w:t xml:space="preserve"> </w:t>
                      </w:r>
                      <w:r w:rsidRPr="0079336A" w:rsidR="0079336A">
                        <w:rPr>
                          <w:rFonts w:ascii="Calibri" w:hAnsi="Calibri" w:cs="Calibri"/>
                          <w:color w:val="auto"/>
                          <w:sz w:val="22"/>
                          <w:szCs w:val="22"/>
                          <w:highlight w:val="yellow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 w:rsidR="002C46E4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5910E99F" wp14:editId="63D58FE1">
                <wp:simplePos x="0" y="0"/>
                <wp:positionH relativeFrom="margin">
                  <wp:align>left</wp:align>
                </wp:positionH>
                <wp:positionV relativeFrom="paragraph">
                  <wp:posOffset>5994400</wp:posOffset>
                </wp:positionV>
                <wp:extent cx="3136900" cy="776605"/>
                <wp:effectExtent l="0" t="0" r="6350" b="4445"/>
                <wp:wrapNone/>
                <wp:docPr id="30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36900" cy="7766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734486" w:rsidP="000762F1" w:rsidRDefault="000762F1" w14:paraId="5A84AF38" w14:textId="6D02A57B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b/>
                                <w:bCs/>
                                <w:color w:val="ED7D31" w:themeColor="accent2"/>
                                <w:w w:val="8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auto"/>
                                <w:w w:val="80"/>
                                <w:sz w:val="24"/>
                                <w:szCs w:val="24"/>
                              </w:rPr>
                              <w:t xml:space="preserve">                     </w:t>
                            </w:r>
                            <w:r w:rsidR="00DD775B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auto"/>
                                <w:w w:val="80"/>
                                <w:sz w:val="24"/>
                                <w:szCs w:val="24"/>
                              </w:rPr>
                              <w:t xml:space="preserve">Visit </w:t>
                            </w:r>
                            <w:r w:rsidRPr="00DD775B" w:rsidR="00DD775B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auto"/>
                                <w:w w:val="80"/>
                                <w:sz w:val="24"/>
                                <w:szCs w:val="24"/>
                              </w:rPr>
                              <w:t>Our Websit</w:t>
                            </w:r>
                            <w:r w:rsidR="002C46E4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auto"/>
                                <w:w w:val="80"/>
                                <w:sz w:val="24"/>
                                <w:szCs w:val="24"/>
                              </w:rPr>
                              <w:t>e:</w:t>
                            </w:r>
                          </w:p>
                          <w:p w:rsidRPr="00C23AE6" w:rsidR="00C23AE6" w:rsidP="000762F1" w:rsidRDefault="00C23AE6" w14:paraId="23CE7CEB" w14:textId="439AF6FF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b/>
                                <w:bCs/>
                                <w:color w:val="auto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  <w:p w:rsidR="005B3D99" w:rsidP="005B3D99" w:rsidRDefault="00BC5B89" w14:paraId="2F42CC64" w14:textId="03D81F33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noProof/>
                                <w:color w:val="AA973B"/>
                                <w:w w:val="80"/>
                                <w:sz w:val="24"/>
                                <w:szCs w:val="24"/>
                              </w:rPr>
                            </w:pPr>
                            <w:r w:rsidRPr="00BC5B89">
                              <w:rPr>
                                <w:rFonts w:ascii="Arial" w:hAnsi="Arial" w:cs="Arial"/>
                                <w:b/>
                                <w:bCs/>
                                <w:color w:val="auto"/>
                                <w:w w:val="80"/>
                                <w:sz w:val="24"/>
                                <w:szCs w:val="24"/>
                              </w:rPr>
                              <w:t>https://www.cobbk12.org/CampbellMS</w:t>
                            </w:r>
                          </w:p>
                          <w:p w:rsidR="005B3D99" w:rsidP="005B3D99" w:rsidRDefault="005B3D99" w14:paraId="30A7D206" w14:textId="4FC4111A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noProof/>
                                <w:color w:val="AA973B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  <w:p w:rsidR="005B3D99" w:rsidP="005B3D99" w:rsidRDefault="005B3D99" w14:paraId="313104C6" w14:textId="52C68DF1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noProof/>
                                <w:color w:val="AA973B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  <w:p w:rsidR="005B3D99" w:rsidP="005B3D99" w:rsidRDefault="005B3D99" w14:paraId="4090FC8B" w14:textId="64822B32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noProof/>
                                <w:color w:val="AA973B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  <w:p w:rsidR="005B3D99" w:rsidP="005B3D99" w:rsidRDefault="005B3D99" w14:paraId="15352775" w14:textId="79390706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noProof/>
                                <w:color w:val="AA973B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  <w:p w:rsidR="005B3D99" w:rsidP="005B3D99" w:rsidRDefault="005B3D99" w14:paraId="33376781" w14:textId="607D6E3C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noProof/>
                                <w:color w:val="AA973B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  <w:p w:rsidR="005B3D99" w:rsidP="005B3D99" w:rsidRDefault="005B3D99" w14:paraId="6F8A9BF3" w14:textId="6A6D44AE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AA973B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" style="position:absolute;margin-left:0;margin-top:472pt;width:247pt;height:61.15pt;z-index:25165107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spid="_x0000_s1045" filled="f" fillcolor="#fffffe" stroked="f" strokecolor="#212120" insetpen="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" w14:anchorId="5910E99F">
                <v:textbox inset="2.88pt,2.88pt,2.88pt,2.88pt">
                  <w:txbxContent>
                    <w:p w:rsidR="00734486" w:rsidP="000762F1" w:rsidRDefault="000762F1" w14:paraId="5A84AF38" w14:textId="6D02A57B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b/>
                          <w:bCs/>
                          <w:color w:val="ED7D31" w:themeColor="accent2"/>
                          <w:w w:val="80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iCs/>
                          <w:color w:val="auto"/>
                          <w:w w:val="80"/>
                          <w:sz w:val="24"/>
                          <w:szCs w:val="24"/>
                        </w:rPr>
                        <w:t xml:space="preserve">                     </w:t>
                      </w:r>
                      <w:r w:rsidR="00DD775B">
                        <w:rPr>
                          <w:rFonts w:ascii="Arial" w:hAnsi="Arial" w:cs="Arial"/>
                          <w:b/>
                          <w:bCs/>
                          <w:iCs/>
                          <w:color w:val="auto"/>
                          <w:w w:val="80"/>
                          <w:sz w:val="24"/>
                          <w:szCs w:val="24"/>
                        </w:rPr>
                        <w:t xml:space="preserve">Visit </w:t>
                      </w:r>
                      <w:r w:rsidRPr="00DD775B" w:rsidR="00DD775B">
                        <w:rPr>
                          <w:rFonts w:ascii="Arial" w:hAnsi="Arial" w:cs="Arial"/>
                          <w:b/>
                          <w:bCs/>
                          <w:iCs/>
                          <w:color w:val="auto"/>
                          <w:w w:val="80"/>
                          <w:sz w:val="24"/>
                          <w:szCs w:val="24"/>
                        </w:rPr>
                        <w:t>Our Websit</w:t>
                      </w:r>
                      <w:r w:rsidR="002C46E4">
                        <w:rPr>
                          <w:rFonts w:ascii="Arial" w:hAnsi="Arial" w:cs="Arial"/>
                          <w:b/>
                          <w:bCs/>
                          <w:iCs/>
                          <w:color w:val="auto"/>
                          <w:w w:val="80"/>
                          <w:sz w:val="24"/>
                          <w:szCs w:val="24"/>
                        </w:rPr>
                        <w:t>e:</w:t>
                      </w:r>
                    </w:p>
                    <w:p w:rsidRPr="00C23AE6" w:rsidR="00C23AE6" w:rsidP="000762F1" w:rsidRDefault="00C23AE6" w14:paraId="23CE7CEB" w14:textId="439AF6FF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b/>
                          <w:bCs/>
                          <w:color w:val="auto"/>
                          <w:w w:val="80"/>
                          <w:sz w:val="24"/>
                          <w:szCs w:val="24"/>
                        </w:rPr>
                      </w:pPr>
                    </w:p>
                    <w:p w:rsidR="005B3D99" w:rsidP="005B3D99" w:rsidRDefault="00BC5B89" w14:paraId="2F42CC64" w14:textId="03D81F33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noProof/>
                          <w:color w:val="AA973B"/>
                          <w:w w:val="80"/>
                          <w:sz w:val="24"/>
                          <w:szCs w:val="24"/>
                        </w:rPr>
                      </w:pPr>
                      <w:r w:rsidRPr="00BC5B89">
                        <w:rPr>
                          <w:rFonts w:ascii="Arial" w:hAnsi="Arial" w:cs="Arial"/>
                          <w:b/>
                          <w:bCs/>
                          <w:color w:val="auto"/>
                          <w:w w:val="80"/>
                          <w:sz w:val="24"/>
                          <w:szCs w:val="24"/>
                        </w:rPr>
                        <w:t>https://www.cobbk12.org/CampbellMS</w:t>
                      </w:r>
                    </w:p>
                    <w:p w:rsidR="005B3D99" w:rsidP="005B3D99" w:rsidRDefault="005B3D99" w14:paraId="30A7D206" w14:textId="4FC4111A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noProof/>
                          <w:color w:val="AA973B"/>
                          <w:w w:val="80"/>
                          <w:sz w:val="24"/>
                          <w:szCs w:val="24"/>
                        </w:rPr>
                      </w:pPr>
                    </w:p>
                    <w:p w:rsidR="005B3D99" w:rsidP="005B3D99" w:rsidRDefault="005B3D99" w14:paraId="313104C6" w14:textId="52C68DF1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noProof/>
                          <w:color w:val="AA973B"/>
                          <w:w w:val="80"/>
                          <w:sz w:val="24"/>
                          <w:szCs w:val="24"/>
                        </w:rPr>
                      </w:pPr>
                    </w:p>
                    <w:p w:rsidR="005B3D99" w:rsidP="005B3D99" w:rsidRDefault="005B3D99" w14:paraId="4090FC8B" w14:textId="64822B32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noProof/>
                          <w:color w:val="AA973B"/>
                          <w:w w:val="80"/>
                          <w:sz w:val="24"/>
                          <w:szCs w:val="24"/>
                        </w:rPr>
                      </w:pPr>
                    </w:p>
                    <w:p w:rsidR="005B3D99" w:rsidP="005B3D99" w:rsidRDefault="005B3D99" w14:paraId="15352775" w14:textId="79390706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noProof/>
                          <w:color w:val="AA973B"/>
                          <w:w w:val="80"/>
                          <w:sz w:val="24"/>
                          <w:szCs w:val="24"/>
                        </w:rPr>
                      </w:pPr>
                    </w:p>
                    <w:p w:rsidR="005B3D99" w:rsidP="005B3D99" w:rsidRDefault="005B3D99" w14:paraId="33376781" w14:textId="607D6E3C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noProof/>
                          <w:color w:val="AA973B"/>
                          <w:w w:val="80"/>
                          <w:sz w:val="24"/>
                          <w:szCs w:val="24"/>
                        </w:rPr>
                      </w:pPr>
                    </w:p>
                    <w:p w:rsidR="005B3D99" w:rsidP="005B3D99" w:rsidRDefault="005B3D99" w14:paraId="6F8A9BF3" w14:textId="6A6D44AE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AA973B"/>
                          <w:w w:val="80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89745C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402E6259" wp14:editId="21F305B0">
                <wp:simplePos x="0" y="0"/>
                <wp:positionH relativeFrom="margin">
                  <wp:align>left</wp:align>
                </wp:positionH>
                <wp:positionV relativeFrom="paragraph">
                  <wp:posOffset>3606800</wp:posOffset>
                </wp:positionV>
                <wp:extent cx="3133725" cy="91811"/>
                <wp:effectExtent l="0" t="0" r="9525" b="3810"/>
                <wp:wrapNone/>
                <wp:docPr id="25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33725" cy="91811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5" style="position:absolute;margin-left:0;margin-top:284pt;width:246.75pt;height:7.25pt;z-index:2517227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spid="_x0000_s1026" fillcolor="#2f5496 [2404]" stroked="f" w14:anchorId="5C4AB8F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">
                <v:textbox inset="2.88pt,2.88pt,2.88pt,2.88pt"/>
                <w10:wrap anchorx="margin"/>
              </v:rect>
            </w:pict>
          </mc:Fallback>
        </mc:AlternateContent>
      </w:r>
      <w:r w:rsidR="00830A22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6192" behindDoc="1" locked="0" layoutInCell="1" allowOverlap="1" wp14:anchorId="17464556" wp14:editId="4151292F">
                <wp:simplePos x="0" y="0"/>
                <wp:positionH relativeFrom="margin">
                  <wp:posOffset>57150</wp:posOffset>
                </wp:positionH>
                <wp:positionV relativeFrom="paragraph">
                  <wp:posOffset>209550</wp:posOffset>
                </wp:positionV>
                <wp:extent cx="2971800" cy="3371850"/>
                <wp:effectExtent l="0" t="0" r="0" b="0"/>
                <wp:wrapThrough wrapText="bothSides">
                  <wp:wrapPolygon edited="0">
                    <wp:start x="0" y="0"/>
                    <wp:lineTo x="0" y="21478"/>
                    <wp:lineTo x="21462" y="21478"/>
                    <wp:lineTo x="21462" y="0"/>
                    <wp:lineTo x="0" y="0"/>
                  </wp:wrapPolygon>
                </wp:wrapThrough>
                <wp:docPr id="30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1800" cy="3371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34486" w:rsidP="00033B8E" w:rsidRDefault="00974B7D" w14:paraId="4FA345E3" w14:textId="7A7EE066">
                            <w:pPr>
                              <w:widowControl w:val="0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32"/>
                                <w:szCs w:val="32"/>
                              </w:rPr>
                            </w:pPr>
                            <w:r w:rsidRPr="00D1424D"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32"/>
                                <w:szCs w:val="32"/>
                              </w:rPr>
                              <w:t>District Goals for Student Achievement</w:t>
                            </w:r>
                          </w:p>
                          <w:p w:rsidRPr="00033B8E" w:rsidR="00980FC0" w:rsidP="00033B8E" w:rsidRDefault="00980FC0" w14:paraId="70739805" w14:textId="77777777">
                            <w:pPr>
                              <w:widowControl w:val="0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</w:rPr>
                            </w:pPr>
                          </w:p>
                          <w:p w:rsidRPr="00980FC0" w:rsidR="001D66A6" w:rsidP="00D23C8F" w:rsidRDefault="00980FC0" w14:paraId="419F9F0D" w14:textId="401B2135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14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  <w:t>Increase student performance in all core content areas by 2% annually as measured by achievement data.</w:t>
                            </w:r>
                          </w:p>
                          <w:p w:rsidRPr="0089745C" w:rsidR="00980FC0" w:rsidP="00D23C8F" w:rsidRDefault="00980FC0" w14:paraId="6BD5B9EE" w14:textId="0E09AEEC">
                            <w:pPr>
                              <w:pStyle w:val="ListParagraph"/>
                              <w:widowControl w:val="0"/>
                              <w:ind w:left="144" w:hanging="144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12"/>
                                <w:szCs w:val="12"/>
                              </w:rPr>
                            </w:pPr>
                          </w:p>
                          <w:p w:rsidRPr="0063661F" w:rsidR="00980FC0" w:rsidP="00D23C8F" w:rsidRDefault="00980FC0" w14:paraId="7A38B6C2" w14:textId="00C85901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14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  <w:t xml:space="preserve">CCSD will increase the participation rate of families and communities engaging in </w:t>
                            </w:r>
                            <w:r w:rsidR="00C14FE7"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  <w:t>services/programs by 10% as measured by CLTS Parent data, survey results &amp; web view module.</w:t>
                            </w:r>
                          </w:p>
                          <w:p w:rsidRPr="0089745C" w:rsidR="0063661F" w:rsidP="00D23C8F" w:rsidRDefault="0063661F" w14:paraId="210B2819" w14:textId="77777777">
                            <w:pPr>
                              <w:pStyle w:val="ListParagraph"/>
                              <w:widowControl w:val="0"/>
                              <w:ind w:left="144" w:hanging="144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12"/>
                                <w:szCs w:val="12"/>
                              </w:rPr>
                            </w:pPr>
                          </w:p>
                          <w:p w:rsidR="0063661F" w:rsidP="00D23C8F" w:rsidRDefault="0063661F" w14:paraId="02F13313" w14:textId="4B86B801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</w:pPr>
                            <w:r w:rsidRPr="0063661F"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  <w:t>By 2023, we will reorganize the professional learning framework to meet the needs of all students to ensure alignment with the superintendent priorities as measured by professional learning opportunities, surveys, and student achievement.</w:t>
                            </w:r>
                          </w:p>
                          <w:p w:rsidRPr="0089745C" w:rsidR="00033B8E" w:rsidP="00D23C8F" w:rsidRDefault="00033B8E" w14:paraId="0A4DDB47" w14:textId="77777777">
                            <w:pPr>
                              <w:pStyle w:val="ListParagraph"/>
                              <w:ind w:left="144" w:hanging="144"/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12"/>
                                <w:szCs w:val="12"/>
                              </w:rPr>
                            </w:pPr>
                          </w:p>
                          <w:p w:rsidRPr="00033B8E" w:rsidR="001D66A6" w:rsidP="00D23C8F" w:rsidRDefault="008C3036" w14:paraId="0D432899" w14:textId="719CF40C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14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</w:pPr>
                            <w:r w:rsidRPr="00033B8E"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  <w:t>By the end of the 2025 school year, every school will have identified practices and resources that support</w:t>
                            </w:r>
                            <w:r w:rsidRPr="00033B8E" w:rsidR="00033B8E"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  <w:t xml:space="preserve"> student success as measured by student achievement, </w:t>
                            </w:r>
                            <w:proofErr w:type="gramStart"/>
                            <w:r w:rsidRPr="00033B8E" w:rsidR="00033B8E"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  <w:t>perception</w:t>
                            </w:r>
                            <w:proofErr w:type="gramEnd"/>
                            <w:r w:rsidRPr="00033B8E" w:rsidR="00033B8E"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  <w:t xml:space="preserve"> and discipline data.</w:t>
                            </w:r>
                          </w:p>
                          <w:p w:rsidRPr="00D1424D" w:rsidR="001D66A6" w:rsidP="00974B7D" w:rsidRDefault="001D66A6" w14:paraId="23084766" w14:textId="77777777">
                            <w:pPr>
                              <w:widowControl w:val="0"/>
                              <w:spacing w:line="380" w:lineRule="exact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32"/>
                                <w:szCs w:val="32"/>
                              </w:rPr>
                            </w:pPr>
                          </w:p>
                          <w:p w:rsidRPr="00494EDE" w:rsidR="00494EDE" w:rsidP="00974B7D" w:rsidRDefault="00494EDE" w14:paraId="45BCF1A0" w14:textId="77777777">
                            <w:pPr>
                              <w:widowControl w:val="0"/>
                              <w:spacing w:line="3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8" style="position:absolute;margin-left:4.5pt;margin-top:16.5pt;width:234pt;height:265.5pt;z-index:-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spid="_x0000_s1047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" w14:anchorId="17464556">
                <v:textbox inset="2.88pt,2.88pt,2.88pt,2.88pt">
                  <w:txbxContent>
                    <w:p w:rsidR="00734486" w:rsidP="00033B8E" w:rsidRDefault="00974B7D" w14:paraId="4FA345E3" w14:textId="7A7EE066">
                      <w:pPr>
                        <w:widowControl w:val="0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32"/>
                          <w:szCs w:val="32"/>
                        </w:rPr>
                      </w:pPr>
                      <w:r w:rsidRPr="00D1424D"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32"/>
                          <w:szCs w:val="32"/>
                        </w:rPr>
                        <w:t>District Goals for Student Achievement</w:t>
                      </w:r>
                    </w:p>
                    <w:p w:rsidRPr="00033B8E" w:rsidR="00980FC0" w:rsidP="00033B8E" w:rsidRDefault="00980FC0" w14:paraId="70739805" w14:textId="77777777">
                      <w:pPr>
                        <w:widowControl w:val="0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</w:rPr>
                      </w:pPr>
                    </w:p>
                    <w:p w:rsidRPr="00980FC0" w:rsidR="001D66A6" w:rsidP="00D23C8F" w:rsidRDefault="00980FC0" w14:paraId="419F9F0D" w14:textId="401B2135">
                      <w:pPr>
                        <w:pStyle w:val="ListParagraph"/>
                        <w:widowControl w:val="0"/>
                        <w:numPr>
                          <w:ilvl w:val="0"/>
                          <w:numId w:val="14"/>
                        </w:numPr>
                        <w:ind w:left="144" w:hanging="144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  <w:t>Increase student performance in all core content areas by 2% annually as measured by achievement data.</w:t>
                      </w:r>
                    </w:p>
                    <w:p w:rsidRPr="0089745C" w:rsidR="00980FC0" w:rsidP="00D23C8F" w:rsidRDefault="00980FC0" w14:paraId="6BD5B9EE" w14:textId="0E09AEEC">
                      <w:pPr>
                        <w:pStyle w:val="ListParagraph"/>
                        <w:widowControl w:val="0"/>
                        <w:ind w:left="144" w:hanging="144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12"/>
                          <w:szCs w:val="12"/>
                        </w:rPr>
                      </w:pPr>
                    </w:p>
                    <w:p w:rsidRPr="0063661F" w:rsidR="00980FC0" w:rsidP="00D23C8F" w:rsidRDefault="00980FC0" w14:paraId="7A38B6C2" w14:textId="00C85901">
                      <w:pPr>
                        <w:pStyle w:val="ListParagraph"/>
                        <w:widowControl w:val="0"/>
                        <w:numPr>
                          <w:ilvl w:val="0"/>
                          <w:numId w:val="14"/>
                        </w:numPr>
                        <w:ind w:left="144" w:hanging="144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  <w:t xml:space="preserve">CCSD will increase the participation rate of families and communities engaging in </w:t>
                      </w:r>
                      <w:r w:rsidR="00C14FE7"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  <w:t>services/programs by 10% as measured by CLTS Parent data, survey results &amp; web view module.</w:t>
                      </w:r>
                    </w:p>
                    <w:p w:rsidRPr="0089745C" w:rsidR="0063661F" w:rsidP="00D23C8F" w:rsidRDefault="0063661F" w14:paraId="210B2819" w14:textId="77777777">
                      <w:pPr>
                        <w:pStyle w:val="ListParagraph"/>
                        <w:widowControl w:val="0"/>
                        <w:ind w:left="144" w:hanging="144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12"/>
                          <w:szCs w:val="12"/>
                        </w:rPr>
                      </w:pPr>
                    </w:p>
                    <w:p w:rsidR="0063661F" w:rsidP="00D23C8F" w:rsidRDefault="0063661F" w14:paraId="02F13313" w14:textId="4B86B801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ind w:left="144" w:hanging="144"/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</w:pPr>
                      <w:r w:rsidRPr="0063661F"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  <w:t>By 2023, we will reorganize the professional learning framework to meet the needs of all students to ensure alignment with the superintendent priorities as measured by professional learning opportunities, surveys, and student achievement.</w:t>
                      </w:r>
                    </w:p>
                    <w:p w:rsidRPr="0089745C" w:rsidR="00033B8E" w:rsidP="00D23C8F" w:rsidRDefault="00033B8E" w14:paraId="0A4DDB47" w14:textId="77777777">
                      <w:pPr>
                        <w:pStyle w:val="ListParagraph"/>
                        <w:ind w:left="144" w:hanging="144"/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12"/>
                          <w:szCs w:val="12"/>
                        </w:rPr>
                      </w:pPr>
                    </w:p>
                    <w:p w:rsidRPr="00033B8E" w:rsidR="001D66A6" w:rsidP="00D23C8F" w:rsidRDefault="008C3036" w14:paraId="0D432899" w14:textId="719CF40C">
                      <w:pPr>
                        <w:pStyle w:val="ListParagraph"/>
                        <w:widowControl w:val="0"/>
                        <w:numPr>
                          <w:ilvl w:val="0"/>
                          <w:numId w:val="14"/>
                        </w:numPr>
                        <w:ind w:left="144" w:hanging="144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2"/>
                          <w:szCs w:val="22"/>
                        </w:rPr>
                      </w:pPr>
                      <w:r w:rsidRPr="00033B8E"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  <w:t>By the end of the 2025 school year, every school will have identified practices and resources that support</w:t>
                      </w:r>
                      <w:r w:rsidRPr="00033B8E" w:rsidR="00033B8E"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  <w:t xml:space="preserve"> student success as measured by student achievement, </w:t>
                      </w:r>
                      <w:proofErr w:type="gramStart"/>
                      <w:r w:rsidRPr="00033B8E" w:rsidR="00033B8E"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  <w:t>perception</w:t>
                      </w:r>
                      <w:proofErr w:type="gramEnd"/>
                      <w:r w:rsidRPr="00033B8E" w:rsidR="00033B8E"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  <w:t xml:space="preserve"> and discipline data.</w:t>
                      </w:r>
                    </w:p>
                    <w:p w:rsidRPr="00D1424D" w:rsidR="001D66A6" w:rsidP="00974B7D" w:rsidRDefault="001D66A6" w14:paraId="23084766" w14:textId="77777777">
                      <w:pPr>
                        <w:widowControl w:val="0"/>
                        <w:spacing w:line="380" w:lineRule="exact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32"/>
                          <w:szCs w:val="32"/>
                        </w:rPr>
                      </w:pPr>
                    </w:p>
                    <w:p w:rsidRPr="00494EDE" w:rsidR="00494EDE" w:rsidP="00974B7D" w:rsidRDefault="00494EDE" w14:paraId="45BCF1A0" w14:textId="77777777">
                      <w:pPr>
                        <w:widowControl w:val="0"/>
                        <w:spacing w:line="3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through" anchorx="margin"/>
              </v:shape>
            </w:pict>
          </mc:Fallback>
        </mc:AlternateContent>
      </w:r>
      <w:r w:rsidR="0091218D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32640" behindDoc="0" locked="0" layoutInCell="1" allowOverlap="1" wp14:anchorId="4A46BD22" wp14:editId="1E67F579">
                <wp:simplePos x="0" y="0"/>
                <wp:positionH relativeFrom="margin">
                  <wp:align>left</wp:align>
                </wp:positionH>
                <wp:positionV relativeFrom="paragraph">
                  <wp:posOffset>152400</wp:posOffset>
                </wp:positionV>
                <wp:extent cx="3124200" cy="5587341"/>
                <wp:effectExtent l="0" t="0" r="0" b="0"/>
                <wp:wrapNone/>
                <wp:docPr id="30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24200" cy="5587341"/>
                        </a:xfrm>
                        <a:prstGeom prst="rect">
                          <a:avLst/>
                        </a:prstGeom>
                        <a:solidFill>
                          <a:srgbClr val="F4EDE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3" style="position:absolute;margin-left:0;margin-top:12pt;width:246pt;height:439.95pt;z-index:2516326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spid="_x0000_s1026" fillcolor="#f4ede2" stroked="f" strokecolor="#212120" insetpen="t" w14:anchorId="724F437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">
                <v:shadow color="#dcd6d4"/>
                <v:textbox inset="2.88pt,2.88pt,2.88pt,2.88pt"/>
                <w10:wrap anchorx="margin"/>
              </v:rect>
            </w:pict>
          </mc:Fallback>
        </mc:AlternateContent>
      </w:r>
      <w:r w:rsidR="009F366B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34D385F" wp14:editId="26E6BDAF">
                <wp:simplePos x="0" y="0"/>
                <wp:positionH relativeFrom="margin">
                  <wp:posOffset>3495675</wp:posOffset>
                </wp:positionH>
                <wp:positionV relativeFrom="paragraph">
                  <wp:posOffset>6067837</wp:posOffset>
                </wp:positionV>
                <wp:extent cx="5886450" cy="685800"/>
                <wp:effectExtent l="0" t="0" r="19050" b="19050"/>
                <wp:wrapNone/>
                <wp:docPr id="36" name="Text Box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86450" cy="685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Pr="00D1424D" w:rsidR="008B41B0" w:rsidRDefault="00C01E24" w14:paraId="197F17C5" w14:textId="040373FB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002060"/>
                                <w:sz w:val="52"/>
                                <w:szCs w:val="52"/>
                                <w:shd w:val="clear" w:color="auto" w:fill="FFFFFF"/>
                              </w:rPr>
                            </w:pPr>
                            <w:r w:rsidRPr="00C01E24">
                              <w:rPr>
                                <w:rFonts w:ascii="Arial" w:hAnsi="Arial" w:cs="Arial"/>
                                <w:i/>
                                <w:iCs/>
                                <w:color w:val="002060"/>
                                <w:sz w:val="48"/>
                                <w:szCs w:val="48"/>
                                <w:shd w:val="clear" w:color="auto" w:fill="FFFFFF"/>
                              </w:rPr>
                              <w:t xml:space="preserve">  </w:t>
                            </w:r>
                            <w:r w:rsidRPr="00D1424D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002060"/>
                                <w:sz w:val="52"/>
                                <w:szCs w:val="52"/>
                                <w:shd w:val="clear" w:color="auto" w:fill="FFFFFF"/>
                              </w:rPr>
                              <w:t xml:space="preserve">One Team, One Goal, </w:t>
                            </w:r>
                            <w:r w:rsidR="00C23AE6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002060"/>
                                <w:sz w:val="52"/>
                                <w:szCs w:val="52"/>
                                <w:shd w:val="clear" w:color="auto" w:fill="FFFFFF"/>
                              </w:rPr>
                              <w:t>Student</w:t>
                            </w:r>
                            <w:r w:rsidRPr="00D1424D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002060"/>
                                <w:sz w:val="52"/>
                                <w:szCs w:val="52"/>
                                <w:shd w:val="clear" w:color="auto" w:fill="FFFFFF"/>
                              </w:rPr>
                              <w:t xml:space="preserve"> Success!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6" style="position:absolute;margin-left:275.25pt;margin-top:477.8pt;width:463.5pt;height:54pt;z-index:2516879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spid="_x0000_s1048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" w14:anchorId="434D385F">
                <v:textbox>
                  <w:txbxContent>
                    <w:p w:rsidRPr="00D1424D" w:rsidR="008B41B0" w:rsidRDefault="00C01E24" w14:paraId="197F17C5" w14:textId="040373FB">
                      <w:pPr>
                        <w:rPr>
                          <w:rFonts w:asciiTheme="minorHAnsi" w:hAnsiTheme="minorHAnsi" w:cstheme="minorHAnsi"/>
                          <w:i/>
                          <w:iCs/>
                          <w:color w:val="002060"/>
                          <w:sz w:val="52"/>
                          <w:szCs w:val="52"/>
                          <w:shd w:val="clear" w:color="auto" w:fill="FFFFFF"/>
                        </w:rPr>
                      </w:pPr>
                      <w:r w:rsidRPr="00C01E24">
                        <w:rPr>
                          <w:rFonts w:ascii="Arial" w:hAnsi="Arial" w:cs="Arial"/>
                          <w:i/>
                          <w:iCs/>
                          <w:color w:val="002060"/>
                          <w:sz w:val="48"/>
                          <w:szCs w:val="48"/>
                          <w:shd w:val="clear" w:color="auto" w:fill="FFFFFF"/>
                        </w:rPr>
                        <w:t xml:space="preserve">  </w:t>
                      </w:r>
                      <w:r w:rsidRPr="00D1424D">
                        <w:rPr>
                          <w:rFonts w:asciiTheme="minorHAnsi" w:hAnsiTheme="minorHAnsi" w:cstheme="minorHAnsi"/>
                          <w:i/>
                          <w:iCs/>
                          <w:color w:val="002060"/>
                          <w:sz w:val="52"/>
                          <w:szCs w:val="52"/>
                          <w:shd w:val="clear" w:color="auto" w:fill="FFFFFF"/>
                        </w:rPr>
                        <w:t xml:space="preserve">One Team, One Goal, </w:t>
                      </w:r>
                      <w:r w:rsidR="00C23AE6">
                        <w:rPr>
                          <w:rFonts w:asciiTheme="minorHAnsi" w:hAnsiTheme="minorHAnsi" w:cstheme="minorHAnsi"/>
                          <w:i/>
                          <w:iCs/>
                          <w:color w:val="002060"/>
                          <w:sz w:val="52"/>
                          <w:szCs w:val="52"/>
                          <w:shd w:val="clear" w:color="auto" w:fill="FFFFFF"/>
                        </w:rPr>
                        <w:t>Student</w:t>
                      </w:r>
                      <w:r w:rsidRPr="00D1424D">
                        <w:rPr>
                          <w:rFonts w:asciiTheme="minorHAnsi" w:hAnsiTheme="minorHAnsi" w:cstheme="minorHAnsi"/>
                          <w:i/>
                          <w:iCs/>
                          <w:color w:val="002060"/>
                          <w:sz w:val="52"/>
                          <w:szCs w:val="52"/>
                          <w:shd w:val="clear" w:color="auto" w:fill="FFFFFF"/>
                        </w:rPr>
                        <w:t xml:space="preserve"> Success!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F366B"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0D8757C" wp14:editId="045A3B55">
                <wp:simplePos x="0" y="0"/>
                <wp:positionH relativeFrom="column">
                  <wp:posOffset>3493770</wp:posOffset>
                </wp:positionH>
                <wp:positionV relativeFrom="paragraph">
                  <wp:posOffset>5862955</wp:posOffset>
                </wp:positionV>
                <wp:extent cx="5894705" cy="85090"/>
                <wp:effectExtent l="0" t="0" r="0" b="0"/>
                <wp:wrapSquare wrapText="bothSides"/>
                <wp:docPr id="199" name="Rectangle 1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94705" cy="8509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F3DD8" w:rsidRDefault="00EF3DD8" w14:paraId="5105FA11" w14:textId="7777777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99" style="position:absolute;margin-left:275.1pt;margin-top:461.65pt;width:464.15pt;height:6.7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49" fillcolor="#2f5496 [2404]" stroked="f" strokeweight="1pt" w14:anchorId="50D8757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">
                <v:textbox>
                  <w:txbxContent>
                    <w:p w:rsidR="00EF3DD8" w:rsidRDefault="00EF3DD8" w14:paraId="5105FA11" w14:textId="77777777"/>
                  </w:txbxContent>
                </v:textbox>
                <w10:wrap type="square"/>
              </v:rect>
            </w:pict>
          </mc:Fallback>
        </mc:AlternateContent>
      </w:r>
      <w:r w:rsidR="00C23AE6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22400" behindDoc="0" locked="0" layoutInCell="1" allowOverlap="1" wp14:anchorId="1FBF2F5E" wp14:editId="6805B8E3">
                <wp:simplePos x="0" y="0"/>
                <wp:positionH relativeFrom="margin">
                  <wp:align>left</wp:align>
                </wp:positionH>
                <wp:positionV relativeFrom="paragraph">
                  <wp:posOffset>5857504</wp:posOffset>
                </wp:positionV>
                <wp:extent cx="3133725" cy="91811"/>
                <wp:effectExtent l="0" t="0" r="9525" b="3810"/>
                <wp:wrapNone/>
                <wp:docPr id="324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33725" cy="91811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5" style="position:absolute;margin-left:0;margin-top:461.2pt;width:246.75pt;height:7.25pt;z-index:25162240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spid="_x0000_s1026" fillcolor="#2f5496 [2404]" stroked="f" w14:anchorId="0C5E6C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">
                <v:textbox inset="2.88pt,2.88pt,2.88pt,2.88pt"/>
                <w10:wrap anchorx="margin"/>
              </v:rect>
            </w:pict>
          </mc:Fallback>
        </mc:AlternateContent>
      </w:r>
      <w:r w:rsidR="00AB5EC8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108BA0C2" wp14:editId="22158ACB">
                <wp:simplePos x="0" y="0"/>
                <wp:positionH relativeFrom="column">
                  <wp:posOffset>3381499</wp:posOffset>
                </wp:positionH>
                <wp:positionV relativeFrom="paragraph">
                  <wp:posOffset>608610</wp:posOffset>
                </wp:positionV>
                <wp:extent cx="1800225" cy="5195455"/>
                <wp:effectExtent l="0" t="0" r="9525" b="5715"/>
                <wp:wrapNone/>
                <wp:docPr id="30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0225" cy="5195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Pr="00EB06EB" w:rsidR="00C21984" w:rsidP="00C21984" w:rsidRDefault="00715781" w14:paraId="4CB79962" w14:textId="24406928">
                            <w:pPr>
                              <w:widowControl w:val="0"/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bCs/>
                                <w:i/>
                                <w:iCs/>
                                <w:color w:val="FFFFFE"/>
                                <w:w w:val="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>Campbell</w:t>
                            </w:r>
                            <w:r w:rsidRPr="00EB06EB" w:rsidR="00910654"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 xml:space="preserve"> Teachers</w:t>
                            </w:r>
                          </w:p>
                          <w:p w:rsidR="009A41D4" w:rsidP="00910654" w:rsidRDefault="009A41D4" w14:paraId="3A841BBE" w14:textId="59006E68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ED7D31" w:themeColor="accent2"/>
                                <w:w w:val="80"/>
                                <w:sz w:val="22"/>
                                <w:szCs w:val="22"/>
                              </w:rPr>
                            </w:pPr>
                          </w:p>
                          <w:p w:rsidRPr="00B30159" w:rsidR="00B42DA5" w:rsidP="00910654" w:rsidRDefault="00B42DA5" w14:paraId="00987ECD" w14:textId="77777777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ED7D31" w:themeColor="accent2"/>
                                <w:w w:val="80"/>
                                <w:sz w:val="22"/>
                                <w:szCs w:val="22"/>
                              </w:rPr>
                            </w:pPr>
                          </w:p>
                          <w:p w:rsidRPr="0079336A" w:rsidR="00EB06EB" w:rsidP="00EB06EB" w:rsidRDefault="00FD4C23" w14:paraId="5F1B76DD" w14:textId="5793ADD3">
                            <w:pPr>
                              <w:rPr>
                                <w:rFonts w:ascii="Calibri" w:hAnsi="Calibri" w:cs="Calibri"/>
                                <w:color w:val="auto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auto"/>
                                <w:sz w:val="22"/>
                                <w:szCs w:val="22"/>
                              </w:rPr>
                              <w:t>Provide information to access IXL, Moby Max and Flocabulary at home.</w:t>
                            </w:r>
                          </w:p>
                          <w:p w:rsidR="00EB06EB" w:rsidP="00EB06EB" w:rsidRDefault="00EB06EB" w14:paraId="3BABDE38" w14:textId="465AC222">
                            <w:pP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</w:p>
                          <w:p w:rsidR="0079336A" w:rsidP="00EB06EB" w:rsidRDefault="0079336A" w14:paraId="22D6763C" w14:textId="18829425">
                            <w:pP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</w:p>
                          <w:p w:rsidR="0079336A" w:rsidP="00EB06EB" w:rsidRDefault="0079336A" w14:paraId="647A19B2" w14:textId="77777777">
                            <w:pP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</w:p>
                          <w:p w:rsidRPr="00EB06EB" w:rsidR="0079336A" w:rsidP="00EB06EB" w:rsidRDefault="0079336A" w14:paraId="0591C4DF" w14:textId="77777777">
                            <w:pP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</w:p>
                          <w:p w:rsidRPr="0079336A" w:rsidR="00EB06EB" w:rsidP="00EB06EB" w:rsidRDefault="00A80CE6" w14:paraId="4B78E455" w14:textId="515CB2F9">
                            <w:pPr>
                              <w:rPr>
                                <w:rFonts w:ascii="Calibri" w:hAnsi="Calibri" w:cs="Calibri"/>
                                <w:color w:val="auto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 xml:space="preserve">Continually update CTLS Learn with learning questions, </w:t>
                            </w:r>
                            <w:r w:rsidR="00333C59"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>class assignments and resources for students to use at home.</w:t>
                            </w:r>
                          </w:p>
                          <w:p w:rsidR="00AB5EC8" w:rsidP="00EB06EB" w:rsidRDefault="00AB5EC8" w14:paraId="382E622B" w14:textId="2221930D">
                            <w:pPr>
                              <w:rPr>
                                <w:rFonts w:ascii="Calibri" w:hAnsi="Calibri" w:cs="Calibri"/>
                                <w:b/>
                                <w:bCs/>
                                <w:color w:val="ED7D31" w:themeColor="accent2"/>
                                <w:sz w:val="22"/>
                                <w:szCs w:val="22"/>
                              </w:rPr>
                            </w:pPr>
                          </w:p>
                          <w:p w:rsidR="0079336A" w:rsidP="00EB06EB" w:rsidRDefault="0079336A" w14:paraId="7D1316B6" w14:textId="605B3EC6">
                            <w:pPr>
                              <w:rPr>
                                <w:rFonts w:ascii="Calibri" w:hAnsi="Calibri" w:cs="Calibri"/>
                                <w:b/>
                                <w:bCs/>
                                <w:color w:val="ED7D31" w:themeColor="accent2"/>
                                <w:sz w:val="22"/>
                                <w:szCs w:val="22"/>
                              </w:rPr>
                            </w:pPr>
                          </w:p>
                          <w:p w:rsidR="0079336A" w:rsidP="00EB06EB" w:rsidRDefault="0079336A" w14:paraId="2784191C" w14:textId="11C3FF39">
                            <w:pPr>
                              <w:rPr>
                                <w:rFonts w:ascii="Calibri" w:hAnsi="Calibri" w:cs="Calibri"/>
                                <w:b/>
                                <w:bCs/>
                                <w:color w:val="ED7D31" w:themeColor="accent2"/>
                                <w:sz w:val="22"/>
                                <w:szCs w:val="22"/>
                              </w:rPr>
                            </w:pPr>
                          </w:p>
                          <w:p w:rsidR="0079336A" w:rsidP="00EB06EB" w:rsidRDefault="0079336A" w14:paraId="2722DC17" w14:textId="62B046AC">
                            <w:pPr>
                              <w:rPr>
                                <w:rFonts w:ascii="Calibri" w:hAnsi="Calibri" w:cs="Calibri"/>
                                <w:b/>
                                <w:bCs/>
                                <w:color w:val="ED7D31" w:themeColor="accent2"/>
                                <w:sz w:val="22"/>
                                <w:szCs w:val="22"/>
                              </w:rPr>
                            </w:pPr>
                          </w:p>
                          <w:p w:rsidRPr="0079336A" w:rsidR="00734486" w:rsidP="00EB06EB" w:rsidRDefault="00677886" w14:paraId="547033AD" w14:textId="1A4DC9EF">
                            <w:pPr>
                              <w:rPr>
                                <w:rFonts w:ascii="Calibri" w:hAnsi="Calibri" w:cs="Calibri"/>
                                <w:color w:val="auto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auto"/>
                                <w:sz w:val="22"/>
                                <w:szCs w:val="22"/>
                              </w:rPr>
                              <w:t>Provide a list of appropriate reading materials for students.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" style="position:absolute;margin-left:266.25pt;margin-top:47.9pt;width:141.75pt;height:409.1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49" filled="f" fillcolor="#fffffe" stroked="f" strokecolor="#212120" insetpen="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" w14:anchorId="108BA0C2">
                <v:textbox inset="2.88pt,2.88pt,2.88pt,2.88pt">
                  <w:txbxContent>
                    <w:p w:rsidRPr="00EB06EB" w:rsidR="00C21984" w:rsidP="00C21984" w:rsidRDefault="00715781" w14:paraId="4CB79962" w14:textId="24406928">
                      <w:pPr>
                        <w:widowControl w:val="0"/>
                        <w:spacing w:line="280" w:lineRule="exact"/>
                        <w:rPr>
                          <w:rFonts w:asciiTheme="minorHAnsi" w:hAnsiTheme="minorHAnsi" w:cstheme="minorHAnsi"/>
                          <w:b/>
                          <w:bCs/>
                          <w:i/>
                          <w:iCs/>
                          <w:color w:val="FFFFFE"/>
                          <w:w w:val="80"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>Campbell</w:t>
                      </w:r>
                      <w:r w:rsidRPr="00EB06EB" w:rsidR="00910654"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 xml:space="preserve"> Teachers</w:t>
                      </w:r>
                    </w:p>
                    <w:p w:rsidR="009A41D4" w:rsidP="00910654" w:rsidRDefault="009A41D4" w14:paraId="3A841BBE" w14:textId="59006E68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ED7D31" w:themeColor="accent2"/>
                          <w:w w:val="80"/>
                          <w:sz w:val="22"/>
                          <w:szCs w:val="22"/>
                        </w:rPr>
                      </w:pPr>
                    </w:p>
                    <w:p w:rsidRPr="00B30159" w:rsidR="00B42DA5" w:rsidP="00910654" w:rsidRDefault="00B42DA5" w14:paraId="00987ECD" w14:textId="77777777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ED7D31" w:themeColor="accent2"/>
                          <w:w w:val="80"/>
                          <w:sz w:val="22"/>
                          <w:szCs w:val="22"/>
                        </w:rPr>
                      </w:pPr>
                    </w:p>
                    <w:p w:rsidRPr="0079336A" w:rsidR="00EB06EB" w:rsidP="00EB06EB" w:rsidRDefault="00FD4C23" w14:paraId="5F1B76DD" w14:textId="5793ADD3">
                      <w:pPr>
                        <w:rPr>
                          <w:rFonts w:ascii="Calibri" w:hAnsi="Calibri" w:cs="Calibri"/>
                          <w:color w:val="auto"/>
                          <w:sz w:val="22"/>
                          <w:szCs w:val="22"/>
                        </w:rPr>
                      </w:pPr>
                      <w:r>
                        <w:rPr>
                          <w:rFonts w:ascii="Calibri" w:hAnsi="Calibri" w:cs="Calibri"/>
                          <w:color w:val="auto"/>
                          <w:sz w:val="22"/>
                          <w:szCs w:val="22"/>
                        </w:rPr>
                        <w:t>Provide information to access IXL, Moby Max and Flocabulary at home.</w:t>
                      </w:r>
                    </w:p>
                    <w:p w:rsidR="00EB06EB" w:rsidP="00EB06EB" w:rsidRDefault="00EB06EB" w14:paraId="3BABDE38" w14:textId="465AC222">
                      <w:pPr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</w:p>
                    <w:p w:rsidR="0079336A" w:rsidP="00EB06EB" w:rsidRDefault="0079336A" w14:paraId="22D6763C" w14:textId="18829425">
                      <w:pPr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</w:p>
                    <w:p w:rsidR="0079336A" w:rsidP="00EB06EB" w:rsidRDefault="0079336A" w14:paraId="647A19B2" w14:textId="77777777">
                      <w:pPr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</w:p>
                    <w:p w:rsidRPr="00EB06EB" w:rsidR="0079336A" w:rsidP="00EB06EB" w:rsidRDefault="0079336A" w14:paraId="0591C4DF" w14:textId="77777777">
                      <w:pPr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</w:p>
                    <w:p w:rsidRPr="0079336A" w:rsidR="00EB06EB" w:rsidP="00EB06EB" w:rsidRDefault="00A80CE6" w14:paraId="4B78E455" w14:textId="515CB2F9">
                      <w:pPr>
                        <w:rPr>
                          <w:rFonts w:ascii="Calibri" w:hAnsi="Calibri" w:cs="Calibri"/>
                          <w:color w:val="auto"/>
                          <w:sz w:val="22"/>
                          <w:szCs w:val="22"/>
                        </w:rPr>
                      </w:pPr>
                      <w:r>
                        <w:rPr>
                          <w:rFonts w:ascii="Calibri" w:hAnsi="Calibri" w:cs="Calibri"/>
                          <w:sz w:val="22"/>
                          <w:szCs w:val="22"/>
                        </w:rPr>
                        <w:t xml:space="preserve">Continually update CTLS Learn with learning questions, </w:t>
                      </w:r>
                      <w:r w:rsidR="00333C59">
                        <w:rPr>
                          <w:rFonts w:ascii="Calibri" w:hAnsi="Calibri" w:cs="Calibri"/>
                          <w:sz w:val="22"/>
                          <w:szCs w:val="22"/>
                        </w:rPr>
                        <w:t>class assignments and resources for students to use at home.</w:t>
                      </w:r>
                    </w:p>
                    <w:p w:rsidR="00AB5EC8" w:rsidP="00EB06EB" w:rsidRDefault="00AB5EC8" w14:paraId="382E622B" w14:textId="2221930D">
                      <w:pPr>
                        <w:rPr>
                          <w:rFonts w:ascii="Calibri" w:hAnsi="Calibri" w:cs="Calibri"/>
                          <w:b/>
                          <w:bCs/>
                          <w:color w:val="ED7D31" w:themeColor="accent2"/>
                          <w:sz w:val="22"/>
                          <w:szCs w:val="22"/>
                        </w:rPr>
                      </w:pPr>
                    </w:p>
                    <w:p w:rsidR="0079336A" w:rsidP="00EB06EB" w:rsidRDefault="0079336A" w14:paraId="7D1316B6" w14:textId="605B3EC6">
                      <w:pPr>
                        <w:rPr>
                          <w:rFonts w:ascii="Calibri" w:hAnsi="Calibri" w:cs="Calibri"/>
                          <w:b/>
                          <w:bCs/>
                          <w:color w:val="ED7D31" w:themeColor="accent2"/>
                          <w:sz w:val="22"/>
                          <w:szCs w:val="22"/>
                        </w:rPr>
                      </w:pPr>
                    </w:p>
                    <w:p w:rsidR="0079336A" w:rsidP="00EB06EB" w:rsidRDefault="0079336A" w14:paraId="2784191C" w14:textId="11C3FF39">
                      <w:pPr>
                        <w:rPr>
                          <w:rFonts w:ascii="Calibri" w:hAnsi="Calibri" w:cs="Calibri"/>
                          <w:b/>
                          <w:bCs/>
                          <w:color w:val="ED7D31" w:themeColor="accent2"/>
                          <w:sz w:val="22"/>
                          <w:szCs w:val="22"/>
                        </w:rPr>
                      </w:pPr>
                    </w:p>
                    <w:p w:rsidR="0079336A" w:rsidP="00EB06EB" w:rsidRDefault="0079336A" w14:paraId="2722DC17" w14:textId="62B046AC">
                      <w:pPr>
                        <w:rPr>
                          <w:rFonts w:ascii="Calibri" w:hAnsi="Calibri" w:cs="Calibri"/>
                          <w:b/>
                          <w:bCs/>
                          <w:color w:val="ED7D31" w:themeColor="accent2"/>
                          <w:sz w:val="22"/>
                          <w:szCs w:val="22"/>
                        </w:rPr>
                      </w:pPr>
                    </w:p>
                    <w:p w:rsidRPr="0079336A" w:rsidR="00734486" w:rsidP="00EB06EB" w:rsidRDefault="00677886" w14:paraId="547033AD" w14:textId="1A4DC9EF">
                      <w:pPr>
                        <w:rPr>
                          <w:rFonts w:ascii="Calibri" w:hAnsi="Calibri" w:cs="Calibri"/>
                          <w:color w:val="auto"/>
                          <w:sz w:val="22"/>
                          <w:szCs w:val="22"/>
                        </w:rPr>
                      </w:pPr>
                      <w:r>
                        <w:rPr>
                          <w:rFonts w:ascii="Calibri" w:hAnsi="Calibri" w:cs="Calibri"/>
                          <w:color w:val="auto"/>
                          <w:sz w:val="22"/>
                          <w:szCs w:val="22"/>
                        </w:rPr>
                        <w:t>Provide a list of appropriate reading materials for students.</w:t>
                      </w:r>
                    </w:p>
                  </w:txbxContent>
                </v:textbox>
              </v:shape>
            </w:pict>
          </mc:Fallback>
        </mc:AlternateContent>
      </w:r>
      <w:r w:rsidR="00EB06EB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57A30FC" wp14:editId="7488569B">
                <wp:simplePos x="0" y="0"/>
                <wp:positionH relativeFrom="column">
                  <wp:posOffset>3422650</wp:posOffset>
                </wp:positionH>
                <wp:positionV relativeFrom="paragraph">
                  <wp:posOffset>-3175</wp:posOffset>
                </wp:positionV>
                <wp:extent cx="5994400" cy="493395"/>
                <wp:effectExtent l="0" t="0" r="6350" b="1905"/>
                <wp:wrapNone/>
                <wp:docPr id="315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94400" cy="4933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Pr="00D1424D" w:rsidR="00734486" w:rsidP="00734486" w:rsidRDefault="00910654" w14:paraId="2BAC73B9" w14:textId="77777777">
                            <w:pPr>
                              <w:widowControl w:val="0"/>
                              <w:spacing w:line="600" w:lineRule="exact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52"/>
                                <w:szCs w:val="52"/>
                              </w:rPr>
                            </w:pPr>
                            <w:bookmarkStart w:name="_Hlk48038480" w:id="0"/>
                            <w:bookmarkStart w:name="_Hlk48038481" w:id="1"/>
                            <w:bookmarkStart w:name="_Hlk48038482" w:id="2"/>
                            <w:bookmarkStart w:name="_Hlk48038483" w:id="3"/>
                            <w:r w:rsidRPr="00D1424D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52"/>
                                <w:szCs w:val="52"/>
                              </w:rPr>
                              <w:t>Teachers, Parents, and Students-Together for Success</w:t>
                            </w:r>
                            <w:bookmarkEnd w:id="0"/>
                            <w:bookmarkEnd w:id="1"/>
                            <w:bookmarkEnd w:id="2"/>
                            <w:bookmarkEnd w:id="3"/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14" style="position:absolute;margin-left:269.5pt;margin-top:-.25pt;width:472pt;height:38.85pt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spid="_x0000_s1051" filled="f" fillcolor="#fffffe" stroked="f" strokecolor="#212120" insetpen="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" w14:anchorId="657A30FC">
                <v:textbox inset="2.88pt,2.88pt,2.88pt,2.88pt">
                  <w:txbxContent>
                    <w:p w:rsidRPr="00D1424D" w:rsidR="00734486" w:rsidP="00734486" w:rsidRDefault="00910654" w14:paraId="2BAC73B9" w14:textId="77777777">
                      <w:pPr>
                        <w:widowControl w:val="0"/>
                        <w:spacing w:line="600" w:lineRule="exact"/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52"/>
                          <w:szCs w:val="52"/>
                        </w:rPr>
                      </w:pPr>
                      <w:r w:rsidRPr="00D1424D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52"/>
                          <w:szCs w:val="52"/>
                        </w:rPr>
                        <w:t>Teachers, Parents, and Students-Together for Success</w:t>
                      </w:r>
                    </w:p>
                  </w:txbxContent>
                </v:textbox>
              </v:shape>
            </w:pict>
          </mc:Fallback>
        </mc:AlternateContent>
      </w:r>
      <w:r w:rsidR="00F548C3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1A260DB" wp14:editId="1C3511BC">
                <wp:simplePos x="0" y="0"/>
                <wp:positionH relativeFrom="column">
                  <wp:posOffset>3133724</wp:posOffset>
                </wp:positionH>
                <wp:positionV relativeFrom="paragraph">
                  <wp:posOffset>5181600</wp:posOffset>
                </wp:positionV>
                <wp:extent cx="9525" cy="502920"/>
                <wp:effectExtent l="0" t="0" r="28575" b="30480"/>
                <wp:wrapNone/>
                <wp:docPr id="375" name="Straight Connector 3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525" cy="50292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375" style="position:absolute;flip:x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spid="_x0000_s1026" strokecolor="white [3212]" strokeweight="1pt" from="246.75pt,408pt" to="247.5pt,447.6pt" w14:anchorId="3B725F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">
                <v:stroke joinstyle="miter"/>
              </v:line>
            </w:pict>
          </mc:Fallback>
        </mc:AlternateContent>
      </w:r>
      <w:r w:rsidR="00DB2890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5F9F4FE" wp14:editId="03510F24">
                <wp:simplePos x="0" y="0"/>
                <wp:positionH relativeFrom="column">
                  <wp:posOffset>5441315</wp:posOffset>
                </wp:positionH>
                <wp:positionV relativeFrom="paragraph">
                  <wp:posOffset>3962400</wp:posOffset>
                </wp:positionV>
                <wp:extent cx="0" cy="1645920"/>
                <wp:effectExtent l="0" t="0" r="38100" b="30480"/>
                <wp:wrapNone/>
                <wp:docPr id="377" name="Straight Connector 3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4592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377" style="position:absolute;z-index:251678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spid="_x0000_s1026" strokecolor="white [3212]" strokeweight="1pt" from="428.45pt,312pt" to="428.45pt,441.6pt" w14:anchorId="1D718D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">
                <v:stroke joinstyle="miter"/>
              </v:line>
            </w:pict>
          </mc:Fallback>
        </mc:AlternateContent>
      </w:r>
      <w:r w:rsidR="00C64EEA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4BBC327" wp14:editId="5A5D1D20">
                <wp:simplePos x="0" y="0"/>
                <wp:positionH relativeFrom="margin">
                  <wp:posOffset>8971156</wp:posOffset>
                </wp:positionH>
                <wp:positionV relativeFrom="page">
                  <wp:posOffset>4967868</wp:posOffset>
                </wp:positionV>
                <wp:extent cx="631825" cy="0"/>
                <wp:effectExtent l="0" t="0" r="0" b="0"/>
                <wp:wrapNone/>
                <wp:docPr id="401" name="Straight Connector 4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182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401" style="position:absolute;z-index:25167974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width-relative:margin" o:spid="_x0000_s1026" strokecolor="white [3212]" strokeweight="1pt" from="706.4pt,391.15pt" to="756.15pt,391.15pt" w14:anchorId="0AFE41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">
                <v:stroke joinstyle="miter"/>
                <w10:wrap anchorx="margin" anchory="page"/>
              </v:line>
            </w:pict>
          </mc:Fallback>
        </mc:AlternateContent>
      </w:r>
      <w:r w:rsidR="00236292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4B7F2F1" wp14:editId="6F01A689">
                <wp:simplePos x="0" y="0"/>
                <wp:positionH relativeFrom="margin">
                  <wp:align>right</wp:align>
                </wp:positionH>
                <wp:positionV relativeFrom="paragraph">
                  <wp:posOffset>5448300</wp:posOffset>
                </wp:positionV>
                <wp:extent cx="631964" cy="0"/>
                <wp:effectExtent l="0" t="0" r="0" b="0"/>
                <wp:wrapNone/>
                <wp:docPr id="408" name="Straight Connector 4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1964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408" style="position:absolute;z-index:251682816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o:spid="_x0000_s1026" strokecolor="white [3212]" strokeweight="1pt" from="-1.45pt,429pt" to="48.3pt,429pt" w14:anchorId="4CC644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">
                <v:stroke joinstyle="miter"/>
                <w10:wrap anchorx="margin"/>
              </v:line>
            </w:pict>
          </mc:Fallback>
        </mc:AlternateContent>
      </w:r>
      <w:r w:rsidR="00236292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D0BD483" wp14:editId="2D5EBED2">
                <wp:simplePos x="0" y="0"/>
                <wp:positionH relativeFrom="margin">
                  <wp:align>right</wp:align>
                </wp:positionH>
                <wp:positionV relativeFrom="paragraph">
                  <wp:posOffset>5210175</wp:posOffset>
                </wp:positionV>
                <wp:extent cx="631964" cy="0"/>
                <wp:effectExtent l="0" t="0" r="0" b="0"/>
                <wp:wrapNone/>
                <wp:docPr id="407" name="Straight Connector 4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1964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407" style="position:absolute;z-index:251681792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o:spid="_x0000_s1026" strokecolor="white [3212]" strokeweight="1pt" from="-1.45pt,410.25pt" to="48.3pt,410.25pt" w14:anchorId="493947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">
                <v:stroke joinstyle="miter"/>
                <w10:wrap anchorx="margin"/>
              </v:line>
            </w:pict>
          </mc:Fallback>
        </mc:AlternateContent>
      </w:r>
      <w:r w:rsidR="00172BBD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0B11156" wp14:editId="26CB4B3E">
                <wp:simplePos x="0" y="0"/>
                <wp:positionH relativeFrom="margin">
                  <wp:align>right</wp:align>
                </wp:positionH>
                <wp:positionV relativeFrom="paragraph">
                  <wp:posOffset>4975225</wp:posOffset>
                </wp:positionV>
                <wp:extent cx="631964" cy="0"/>
                <wp:effectExtent l="0" t="0" r="0" b="0"/>
                <wp:wrapNone/>
                <wp:docPr id="402" name="Straight Connector 4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1964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402" style="position:absolute;z-index:251680768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o:spid="_x0000_s1026" strokecolor="white [3212]" strokeweight="1pt" from="-1.45pt,391.75pt" to="48.3pt,391.75pt" w14:anchorId="431127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">
                <v:stroke joinstyle="miter"/>
                <w10:wrap anchorx="margin"/>
              </v:line>
            </w:pict>
          </mc:Fallback>
        </mc:AlternateContent>
      </w:r>
      <w:r w:rsidR="00172BBD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8FF79D1" wp14:editId="601251E7">
                <wp:simplePos x="0" y="0"/>
                <wp:positionH relativeFrom="margin">
                  <wp:align>right</wp:align>
                </wp:positionH>
                <wp:positionV relativeFrom="paragraph">
                  <wp:posOffset>4505325</wp:posOffset>
                </wp:positionV>
                <wp:extent cx="631964" cy="0"/>
                <wp:effectExtent l="0" t="0" r="0" b="0"/>
                <wp:wrapNone/>
                <wp:docPr id="400" name="Straight Connector 4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1964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400" style="position:absolute;z-index:251677696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o:spid="_x0000_s1026" strokecolor="white [3212]" strokeweight="1pt" from="-1.45pt,354.75pt" to="48.3pt,354.75pt" w14:anchorId="73E2C5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">
                <v:stroke joinstyle="miter"/>
                <w10:wrap anchorx="margin"/>
              </v:line>
            </w:pict>
          </mc:Fallback>
        </mc:AlternateContent>
      </w:r>
      <w:r w:rsidR="00172BBD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EE9F546" wp14:editId="39DCF697">
                <wp:simplePos x="0" y="0"/>
                <wp:positionH relativeFrom="column">
                  <wp:posOffset>8971156</wp:posOffset>
                </wp:positionH>
                <wp:positionV relativeFrom="paragraph">
                  <wp:posOffset>4270917</wp:posOffset>
                </wp:positionV>
                <wp:extent cx="631964" cy="0"/>
                <wp:effectExtent l="0" t="0" r="0" b="0"/>
                <wp:wrapNone/>
                <wp:docPr id="395" name="Straight Connector 3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1964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395" style="position:absolute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spid="_x0000_s1026" strokecolor="white [3212]" strokeweight="1pt" from="706.4pt,336.3pt" to="756.15pt,336.3pt" w14:anchorId="537BD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">
                <v:stroke joinstyle="miter"/>
              </v:line>
            </w:pict>
          </mc:Fallback>
        </mc:AlternateContent>
      </w:r>
      <w:r w:rsidR="003F3E21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51C54A9" wp14:editId="6CECD95E">
                <wp:simplePos x="0" y="0"/>
                <wp:positionH relativeFrom="column">
                  <wp:posOffset>3139068</wp:posOffset>
                </wp:positionH>
                <wp:positionV relativeFrom="paragraph">
                  <wp:posOffset>5675971</wp:posOffset>
                </wp:positionV>
                <wp:extent cx="6464052" cy="0"/>
                <wp:effectExtent l="0" t="0" r="0" b="0"/>
                <wp:wrapNone/>
                <wp:docPr id="394" name="Straight Connector 3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64052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394" style="position:absolute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spid="_x0000_s1026" strokecolor="white [3212]" strokeweight="1pt" from="247.15pt,446.95pt" to="756.15pt,446.95pt" w14:anchorId="4F43DFF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">
                <v:stroke joinstyle="miter"/>
              </v:line>
            </w:pict>
          </mc:Fallback>
        </mc:AlternateContent>
      </w:r>
      <w:r w:rsidR="00DC505F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68EB9E6" wp14:editId="555BD52C">
                <wp:simplePos x="0" y="0"/>
                <wp:positionH relativeFrom="column">
                  <wp:posOffset>8966696</wp:posOffset>
                </wp:positionH>
                <wp:positionV relativeFrom="paragraph">
                  <wp:posOffset>4025265</wp:posOffset>
                </wp:positionV>
                <wp:extent cx="0" cy="1645920"/>
                <wp:effectExtent l="0" t="0" r="38100" b="30480"/>
                <wp:wrapNone/>
                <wp:docPr id="380" name="Straight Connector 3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4592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380" style="position:absolute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spid="_x0000_s1026" strokecolor="white [3212]" strokeweight="1pt" from="706.05pt,316.95pt" to="706.05pt,446.55pt" w14:anchorId="32181F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">
                <v:stroke joinstyle="miter"/>
              </v:line>
            </w:pict>
          </mc:Fallback>
        </mc:AlternateContent>
      </w:r>
      <w:r w:rsidR="00DC505F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D0AC175" wp14:editId="59C3EE5C">
                <wp:simplePos x="0" y="0"/>
                <wp:positionH relativeFrom="column">
                  <wp:posOffset>7016889</wp:posOffset>
                </wp:positionH>
                <wp:positionV relativeFrom="paragraph">
                  <wp:posOffset>4029075</wp:posOffset>
                </wp:positionV>
                <wp:extent cx="0" cy="1645920"/>
                <wp:effectExtent l="0" t="0" r="38100" b="30480"/>
                <wp:wrapNone/>
                <wp:docPr id="378" name="Straight Connector 3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4592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378" style="position:absolute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spid="_x0000_s1026" strokecolor="white [3212]" strokeweight="1pt" from="552.5pt,317.25pt" to="552.5pt,446.85pt" w14:anchorId="0DC8CF1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">
                <v:stroke joinstyle="miter"/>
              </v:line>
            </w:pict>
          </mc:Fallback>
        </mc:AlternateContent>
      </w:r>
      <w:r w:rsidRPr="00A91EE6" w:rsid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66432" behindDoc="0" locked="0" layoutInCell="1" allowOverlap="1" wp14:anchorId="28BAF906" wp14:editId="5B7B4007">
                <wp:simplePos x="0" y="0"/>
                <wp:positionH relativeFrom="column">
                  <wp:posOffset>-5715</wp:posOffset>
                </wp:positionH>
                <wp:positionV relativeFrom="paragraph">
                  <wp:posOffset>4502785</wp:posOffset>
                </wp:positionV>
                <wp:extent cx="0" cy="0"/>
                <wp:effectExtent l="0" t="0" r="0" b="0"/>
                <wp:wrapNone/>
                <wp:docPr id="369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6" style="position:absolute;z-index:25166643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o:spid="_x0000_s1026" strokecolor="#fffffe" strokeweight="1pt" from="-.45pt,354.55pt" to="-.45pt,354.55pt" w14:anchorId="518FED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">
                <v:shadow color="#dcd6d4"/>
              </v:line>
            </w:pict>
          </mc:Fallback>
        </mc:AlternateContent>
      </w:r>
      <w:r w:rsidRPr="00A91EE6" w:rsid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67456" behindDoc="0" locked="0" layoutInCell="1" allowOverlap="1" wp14:anchorId="4517D386" wp14:editId="313B8F2F">
                <wp:simplePos x="0" y="0"/>
                <wp:positionH relativeFrom="column">
                  <wp:posOffset>-6350</wp:posOffset>
                </wp:positionH>
                <wp:positionV relativeFrom="paragraph">
                  <wp:posOffset>4736465</wp:posOffset>
                </wp:positionV>
                <wp:extent cx="0" cy="0"/>
                <wp:effectExtent l="0" t="0" r="0" b="0"/>
                <wp:wrapNone/>
                <wp:docPr id="370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7" style="position:absolute;z-index:25166745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o:spid="_x0000_s1026" strokecolor="#fffffe" strokeweight="1pt" from="-.5pt,372.95pt" to="-.5pt,372.95pt" w14:anchorId="4DAC49F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">
                <v:shadow color="#dcd6d4"/>
              </v:line>
            </w:pict>
          </mc:Fallback>
        </mc:AlternateContent>
      </w:r>
      <w:r w:rsidRPr="00A91EE6" w:rsid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68480" behindDoc="0" locked="0" layoutInCell="1" allowOverlap="1" wp14:anchorId="48E09F62" wp14:editId="225431D9">
                <wp:simplePos x="0" y="0"/>
                <wp:positionH relativeFrom="column">
                  <wp:posOffset>-6350</wp:posOffset>
                </wp:positionH>
                <wp:positionV relativeFrom="paragraph">
                  <wp:posOffset>5204460</wp:posOffset>
                </wp:positionV>
                <wp:extent cx="0" cy="0"/>
                <wp:effectExtent l="0" t="0" r="0" b="0"/>
                <wp:wrapNone/>
                <wp:docPr id="372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9" style="position:absolute;z-index:25166848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o:spid="_x0000_s1026" strokecolor="#fffffe" strokeweight="1pt" from="-.5pt,409.8pt" to="-.5pt,409.8pt" w14:anchorId="5C9250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">
                <v:shadow color="#dcd6d4"/>
              </v:line>
            </w:pict>
          </mc:Fallback>
        </mc:AlternateContent>
      </w:r>
      <w:r w:rsidRPr="00A91EE6" w:rsid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69504" behindDoc="0" locked="0" layoutInCell="1" allowOverlap="1" wp14:anchorId="3803AA6F" wp14:editId="035DB0CC">
                <wp:simplePos x="0" y="0"/>
                <wp:positionH relativeFrom="column">
                  <wp:posOffset>-6350</wp:posOffset>
                </wp:positionH>
                <wp:positionV relativeFrom="paragraph">
                  <wp:posOffset>5438140</wp:posOffset>
                </wp:positionV>
                <wp:extent cx="3143250" cy="0"/>
                <wp:effectExtent l="0" t="0" r="0" b="0"/>
                <wp:wrapNone/>
                <wp:docPr id="373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0" style="position:absolute;z-index:25166950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o:spid="_x0000_s1026" strokecolor="#fffffe" strokeweight="1pt" from="-.5pt,428.2pt" to="247pt,428.2pt" w14:anchorId="687106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">
                <v:shadow color="#dcd6d4"/>
              </v:line>
            </w:pict>
          </mc:Fallback>
        </mc:AlternateContent>
      </w:r>
      <w:r w:rsidRPr="00A91EE6" w:rsid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70528" behindDoc="0" locked="0" layoutInCell="1" allowOverlap="1" wp14:anchorId="56FBCC50" wp14:editId="5095A27F">
                <wp:simplePos x="0" y="0"/>
                <wp:positionH relativeFrom="column">
                  <wp:posOffset>0</wp:posOffset>
                </wp:positionH>
                <wp:positionV relativeFrom="paragraph">
                  <wp:posOffset>731520</wp:posOffset>
                </wp:positionV>
                <wp:extent cx="0" cy="0"/>
                <wp:effectExtent l="0" t="0" r="0" b="0"/>
                <wp:wrapNone/>
                <wp:docPr id="374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2" style="position:absolute;z-index:25167052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o:spid="_x0000_s1026" strokecolor="#fffffe" strokeweight="1pt" from="0,57.6pt" to="0,57.6pt" w14:anchorId="5269E48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">
                <v:shadow color="#dcd6d4"/>
              </v:line>
            </w:pict>
          </mc:Fallback>
        </mc:AlternateContent>
      </w:r>
      <w:r w:rsidRPr="00A91EE6" w:rsid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9264" behindDoc="0" locked="0" layoutInCell="1" allowOverlap="1" wp14:anchorId="0A64C148" wp14:editId="03AA3111">
                <wp:simplePos x="0" y="0"/>
                <wp:positionH relativeFrom="column">
                  <wp:posOffset>228600</wp:posOffset>
                </wp:positionH>
                <wp:positionV relativeFrom="paragraph">
                  <wp:posOffset>8774476</wp:posOffset>
                </wp:positionV>
                <wp:extent cx="3143250" cy="0"/>
                <wp:effectExtent l="9525" t="13335" r="9525" b="15240"/>
                <wp:wrapNone/>
                <wp:docPr id="351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6" style="position:absolute;z-index:25165926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o:spid="_x0000_s1026" strokecolor="#fffffe" strokeweight="1pt" from="18pt,690.9pt" to="265.5pt,690.9pt" w14:anchorId="29E456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">
                <v:shadow color="#dcd6d4"/>
              </v:line>
            </w:pict>
          </mc:Fallback>
        </mc:AlternateContent>
      </w:r>
      <w:r w:rsidRPr="00A91EE6" w:rsid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78A3583B" wp14:editId="332918DE">
                <wp:simplePos x="0" y="0"/>
                <wp:positionH relativeFrom="column">
                  <wp:posOffset>228600</wp:posOffset>
                </wp:positionH>
                <wp:positionV relativeFrom="paragraph">
                  <wp:posOffset>9008156</wp:posOffset>
                </wp:positionV>
                <wp:extent cx="3143250" cy="0"/>
                <wp:effectExtent l="9525" t="8890" r="9525" b="10160"/>
                <wp:wrapNone/>
                <wp:docPr id="352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7" style="position:absolute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o:spid="_x0000_s1026" strokecolor="#fffffe" strokeweight="1pt" from="18pt,709.3pt" to="265.5pt,709.3pt" w14:anchorId="767947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">
                <v:shadow color="#dcd6d4"/>
              </v:line>
            </w:pict>
          </mc:Fallback>
        </mc:AlternateContent>
      </w:r>
      <w:r w:rsidRPr="00A91EE6" w:rsid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61312" behindDoc="0" locked="0" layoutInCell="1" allowOverlap="1" wp14:anchorId="249E9B59" wp14:editId="4AABBF42">
                <wp:simplePos x="0" y="0"/>
                <wp:positionH relativeFrom="column">
                  <wp:posOffset>228600</wp:posOffset>
                </wp:positionH>
                <wp:positionV relativeFrom="paragraph">
                  <wp:posOffset>9241836</wp:posOffset>
                </wp:positionV>
                <wp:extent cx="3143250" cy="0"/>
                <wp:effectExtent l="9525" t="13970" r="9525" b="14605"/>
                <wp:wrapNone/>
                <wp:docPr id="353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8" style="position:absolute;z-index:25166131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o:spid="_x0000_s1026" strokecolor="#fffffe" strokeweight="1pt" from="18pt,727.7pt" to="265.5pt,727.7pt" w14:anchorId="34436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">
                <v:shadow color="#dcd6d4"/>
              </v:line>
            </w:pict>
          </mc:Fallback>
        </mc:AlternateContent>
      </w:r>
      <w:r w:rsidRPr="00A91EE6" w:rsid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63360" behindDoc="0" locked="0" layoutInCell="1" allowOverlap="1" wp14:anchorId="520FCACA" wp14:editId="39D5332C">
                <wp:simplePos x="0" y="0"/>
                <wp:positionH relativeFrom="column">
                  <wp:posOffset>228600</wp:posOffset>
                </wp:positionH>
                <wp:positionV relativeFrom="paragraph">
                  <wp:posOffset>9476151</wp:posOffset>
                </wp:positionV>
                <wp:extent cx="3143250" cy="0"/>
                <wp:effectExtent l="9525" t="10160" r="9525" b="8890"/>
                <wp:wrapNone/>
                <wp:docPr id="354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9" style="position:absolute;z-index:25166336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o:spid="_x0000_s1026" strokecolor="#fffffe" strokeweight="1pt" from="18pt,746.15pt" to="265.5pt,746.15pt" w14:anchorId="594186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">
                <v:shadow color="#dcd6d4"/>
              </v:line>
            </w:pict>
          </mc:Fallback>
        </mc:AlternateContent>
      </w:r>
      <w:r w:rsidRPr="00A91EE6" w:rsid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64384" behindDoc="0" locked="0" layoutInCell="1" allowOverlap="1" wp14:anchorId="2CFDF816" wp14:editId="431903EA">
                <wp:simplePos x="0" y="0"/>
                <wp:positionH relativeFrom="column">
                  <wp:posOffset>228600</wp:posOffset>
                </wp:positionH>
                <wp:positionV relativeFrom="paragraph">
                  <wp:posOffset>9709831</wp:posOffset>
                </wp:positionV>
                <wp:extent cx="3143250" cy="0"/>
                <wp:effectExtent l="9525" t="15240" r="9525" b="13335"/>
                <wp:wrapNone/>
                <wp:docPr id="355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0" style="position:absolute;z-index:25166438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o:spid="_x0000_s1026" strokecolor="#fffffe" strokeweight="1pt" from="18pt,764.55pt" to="265.5pt,764.55pt" w14:anchorId="43AD95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">
                <v:shadow color="#dcd6d4"/>
              </v:line>
            </w:pict>
          </mc:Fallback>
        </mc:AlternateContent>
      </w:r>
      <w:r w:rsidRPr="00A91EE6" w:rsid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65408" behindDoc="0" locked="0" layoutInCell="1" allowOverlap="1" wp14:anchorId="30896BBE" wp14:editId="45964425">
                <wp:simplePos x="0" y="0"/>
                <wp:positionH relativeFrom="column">
                  <wp:posOffset>228600</wp:posOffset>
                </wp:positionH>
                <wp:positionV relativeFrom="paragraph">
                  <wp:posOffset>8540161</wp:posOffset>
                </wp:positionV>
                <wp:extent cx="3143250" cy="0"/>
                <wp:effectExtent l="9525" t="7620" r="9525" b="11430"/>
                <wp:wrapNone/>
                <wp:docPr id="356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2" style="position:absolute;z-index:25166540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o:spid="_x0000_s1026" strokecolor="#fffffe" strokeweight="1pt" from="18pt,672.45pt" to="265.5pt,672.45pt" w14:anchorId="13BCF15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">
                <v:shadow color="#dcd6d4"/>
              </v:line>
            </w:pict>
          </mc:Fallback>
        </mc:AlternateContent>
      </w:r>
    </w:p>
    <w:sectPr w:rsidR="004E644B" w:rsidSect="00D75908">
      <w:pgSz w:w="15840" w:h="12240" w:orient="landscape"/>
      <w:pgMar w:top="360" w:right="360" w:bottom="360" w:left="3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23347" w:rsidP="00101AC6" w:rsidRDefault="00723347" w14:paraId="2EC81E33" w14:textId="77777777">
      <w:r>
        <w:separator/>
      </w:r>
    </w:p>
  </w:endnote>
  <w:endnote w:type="continuationSeparator" w:id="0">
    <w:p w:rsidR="00723347" w:rsidP="00101AC6" w:rsidRDefault="00723347" w14:paraId="53C06746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23347" w:rsidP="00101AC6" w:rsidRDefault="00723347" w14:paraId="5785BD0E" w14:textId="77777777">
      <w:r>
        <w:separator/>
      </w:r>
    </w:p>
  </w:footnote>
  <w:footnote w:type="continuationSeparator" w:id="0">
    <w:p w:rsidR="00723347" w:rsidP="00101AC6" w:rsidRDefault="00723347" w14:paraId="1E232FA3" w14:textId="777777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9466D5"/>
    <w:multiLevelType w:val="hybridMultilevel"/>
    <w:tmpl w:val="95F08EBE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12E05A13"/>
    <w:multiLevelType w:val="hybridMultilevel"/>
    <w:tmpl w:val="D98672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650BB1"/>
    <w:multiLevelType w:val="hybridMultilevel"/>
    <w:tmpl w:val="1A0A6336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3" w15:restartNumberingAfterBreak="0">
    <w:nsid w:val="23A06D31"/>
    <w:multiLevelType w:val="hybridMultilevel"/>
    <w:tmpl w:val="9FFAB7A2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4" w15:restartNumberingAfterBreak="0">
    <w:nsid w:val="243F33D6"/>
    <w:multiLevelType w:val="hybridMultilevel"/>
    <w:tmpl w:val="AB06AE66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24A219F5"/>
    <w:multiLevelType w:val="multilevel"/>
    <w:tmpl w:val="ED30FB6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hint="default" w:ascii="Wingdings" w:hAnsi="Wingdings"/>
        <w:sz w:val="20"/>
      </w:rPr>
    </w:lvl>
  </w:abstractNum>
  <w:abstractNum w:abstractNumId="6" w15:restartNumberingAfterBreak="0">
    <w:nsid w:val="339B7BA5"/>
    <w:multiLevelType w:val="hybridMultilevel"/>
    <w:tmpl w:val="67465F90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7" w15:restartNumberingAfterBreak="0">
    <w:nsid w:val="3A103883"/>
    <w:multiLevelType w:val="hybridMultilevel"/>
    <w:tmpl w:val="96A0187E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3F526861"/>
    <w:multiLevelType w:val="hybridMultilevel"/>
    <w:tmpl w:val="5DB0C4DE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446E6760"/>
    <w:multiLevelType w:val="hybridMultilevel"/>
    <w:tmpl w:val="497C9A88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0" w15:restartNumberingAfterBreak="0">
    <w:nsid w:val="453848CB"/>
    <w:multiLevelType w:val="hybridMultilevel"/>
    <w:tmpl w:val="BC8E078A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1" w15:restartNumberingAfterBreak="0">
    <w:nsid w:val="496E484F"/>
    <w:multiLevelType w:val="hybridMultilevel"/>
    <w:tmpl w:val="979A5AAE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2" w15:restartNumberingAfterBreak="0">
    <w:nsid w:val="570400C3"/>
    <w:multiLevelType w:val="hybridMultilevel"/>
    <w:tmpl w:val="6E7858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8D65A60"/>
    <w:multiLevelType w:val="hybridMultilevel"/>
    <w:tmpl w:val="B3F666A4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5C672FE5"/>
    <w:multiLevelType w:val="hybridMultilevel"/>
    <w:tmpl w:val="4EDA6CD4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5F562A13"/>
    <w:multiLevelType w:val="multilevel"/>
    <w:tmpl w:val="8A708CF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hint="default" w:ascii="Courier New" w:hAnsi="Courier New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hint="default" w:ascii="Courier New" w:hAnsi="Courier New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hint="default" w:ascii="Courier New" w:hAnsi="Courier New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hint="default" w:ascii="Courier New" w:hAnsi="Courier New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hint="default" w:ascii="Courier New" w:hAnsi="Courier New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hint="default" w:ascii="Courier New" w:hAnsi="Courier New"/>
        <w:sz w:val="20"/>
      </w:rPr>
    </w:lvl>
  </w:abstractNum>
  <w:abstractNum w:abstractNumId="16" w15:restartNumberingAfterBreak="0">
    <w:nsid w:val="6B2F2BDB"/>
    <w:multiLevelType w:val="hybridMultilevel"/>
    <w:tmpl w:val="723CE69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76E45520"/>
    <w:multiLevelType w:val="hybridMultilevel"/>
    <w:tmpl w:val="F36AAB7E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78D9644E"/>
    <w:multiLevelType w:val="hybridMultilevel"/>
    <w:tmpl w:val="9DDC89E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7"/>
  </w:num>
  <w:num w:numId="2">
    <w:abstractNumId w:val="4"/>
  </w:num>
  <w:num w:numId="3">
    <w:abstractNumId w:val="13"/>
  </w:num>
  <w:num w:numId="4">
    <w:abstractNumId w:val="18"/>
  </w:num>
  <w:num w:numId="5">
    <w:abstractNumId w:val="8"/>
  </w:num>
  <w:num w:numId="6">
    <w:abstractNumId w:val="17"/>
  </w:num>
  <w:num w:numId="7">
    <w:abstractNumId w:val="12"/>
  </w:num>
  <w:num w:numId="8">
    <w:abstractNumId w:val="1"/>
  </w:num>
  <w:num w:numId="9">
    <w:abstractNumId w:val="14"/>
  </w:num>
  <w:num w:numId="10">
    <w:abstractNumId w:val="16"/>
  </w:num>
  <w:num w:numId="11">
    <w:abstractNumId w:val="0"/>
  </w:num>
  <w:num w:numId="12">
    <w:abstractNumId w:val="15"/>
  </w:num>
  <w:num w:numId="13">
    <w:abstractNumId w:val="5"/>
  </w:num>
  <w:num w:numId="14">
    <w:abstractNumId w:val="6"/>
  </w:num>
  <w:num w:numId="15">
    <w:abstractNumId w:val="3"/>
  </w:num>
  <w:num w:numId="16">
    <w:abstractNumId w:val="9"/>
  </w:num>
  <w:num w:numId="17">
    <w:abstractNumId w:val="2"/>
  </w:num>
  <w:num w:numId="18">
    <w:abstractNumId w:val="10"/>
  </w:num>
  <w:num w:numId="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dirty"/>
  <w:attachedTemplate r:id="rId1"/>
  <w:trackRevisions w:val="false"/>
  <w:defaultTabStop w:val="720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6B98"/>
    <w:rsid w:val="0002177C"/>
    <w:rsid w:val="0002286D"/>
    <w:rsid w:val="00033B8E"/>
    <w:rsid w:val="00034552"/>
    <w:rsid w:val="00035DEC"/>
    <w:rsid w:val="00035EF6"/>
    <w:rsid w:val="000458C2"/>
    <w:rsid w:val="00055D85"/>
    <w:rsid w:val="0007229E"/>
    <w:rsid w:val="00074661"/>
    <w:rsid w:val="00075953"/>
    <w:rsid w:val="000762F1"/>
    <w:rsid w:val="00093902"/>
    <w:rsid w:val="000A3285"/>
    <w:rsid w:val="000C7A4D"/>
    <w:rsid w:val="000D0391"/>
    <w:rsid w:val="000D3FE8"/>
    <w:rsid w:val="000E3316"/>
    <w:rsid w:val="000E484F"/>
    <w:rsid w:val="000F4A8B"/>
    <w:rsid w:val="000F518F"/>
    <w:rsid w:val="000F6118"/>
    <w:rsid w:val="000F75AC"/>
    <w:rsid w:val="0010017A"/>
    <w:rsid w:val="00101AC6"/>
    <w:rsid w:val="00112317"/>
    <w:rsid w:val="00115D29"/>
    <w:rsid w:val="00123DAA"/>
    <w:rsid w:val="00141ECD"/>
    <w:rsid w:val="00154C76"/>
    <w:rsid w:val="00155523"/>
    <w:rsid w:val="0015661C"/>
    <w:rsid w:val="00156F50"/>
    <w:rsid w:val="00171F5B"/>
    <w:rsid w:val="00172BBD"/>
    <w:rsid w:val="00180563"/>
    <w:rsid w:val="001854C8"/>
    <w:rsid w:val="001961EA"/>
    <w:rsid w:val="001B33E6"/>
    <w:rsid w:val="001D07C9"/>
    <w:rsid w:val="001D49B3"/>
    <w:rsid w:val="001D66A6"/>
    <w:rsid w:val="001F3010"/>
    <w:rsid w:val="00201FB0"/>
    <w:rsid w:val="0021162B"/>
    <w:rsid w:val="00214778"/>
    <w:rsid w:val="002147DF"/>
    <w:rsid w:val="00220C79"/>
    <w:rsid w:val="00223FDA"/>
    <w:rsid w:val="00227910"/>
    <w:rsid w:val="00232B86"/>
    <w:rsid w:val="00234503"/>
    <w:rsid w:val="00236224"/>
    <w:rsid w:val="00236292"/>
    <w:rsid w:val="00244105"/>
    <w:rsid w:val="00251AFF"/>
    <w:rsid w:val="00255CD1"/>
    <w:rsid w:val="002626CF"/>
    <w:rsid w:val="00272F66"/>
    <w:rsid w:val="002736B8"/>
    <w:rsid w:val="00273777"/>
    <w:rsid w:val="00290A24"/>
    <w:rsid w:val="00291C14"/>
    <w:rsid w:val="002A1DEE"/>
    <w:rsid w:val="002A7992"/>
    <w:rsid w:val="002B5B74"/>
    <w:rsid w:val="002B5DFE"/>
    <w:rsid w:val="002B6863"/>
    <w:rsid w:val="002B73A1"/>
    <w:rsid w:val="002C063D"/>
    <w:rsid w:val="002C46E4"/>
    <w:rsid w:val="002E653A"/>
    <w:rsid w:val="002E681E"/>
    <w:rsid w:val="00301D77"/>
    <w:rsid w:val="00305B77"/>
    <w:rsid w:val="00332FAD"/>
    <w:rsid w:val="0033300D"/>
    <w:rsid w:val="00333C59"/>
    <w:rsid w:val="00335E93"/>
    <w:rsid w:val="0033673C"/>
    <w:rsid w:val="00341AC4"/>
    <w:rsid w:val="00347058"/>
    <w:rsid w:val="00350093"/>
    <w:rsid w:val="003747C5"/>
    <w:rsid w:val="00383F0A"/>
    <w:rsid w:val="00385A88"/>
    <w:rsid w:val="0039783F"/>
    <w:rsid w:val="003A134F"/>
    <w:rsid w:val="003A71FA"/>
    <w:rsid w:val="003B5257"/>
    <w:rsid w:val="003B634E"/>
    <w:rsid w:val="003C6AC4"/>
    <w:rsid w:val="003D651E"/>
    <w:rsid w:val="003E2349"/>
    <w:rsid w:val="003E23A0"/>
    <w:rsid w:val="003E685E"/>
    <w:rsid w:val="003F394A"/>
    <w:rsid w:val="003F3E21"/>
    <w:rsid w:val="00401C8C"/>
    <w:rsid w:val="004355FD"/>
    <w:rsid w:val="00437EFA"/>
    <w:rsid w:val="00444FF2"/>
    <w:rsid w:val="00455D7C"/>
    <w:rsid w:val="004616E0"/>
    <w:rsid w:val="00461AC9"/>
    <w:rsid w:val="0048382B"/>
    <w:rsid w:val="0048639B"/>
    <w:rsid w:val="00494543"/>
    <w:rsid w:val="00494EDE"/>
    <w:rsid w:val="004964D2"/>
    <w:rsid w:val="004A43F5"/>
    <w:rsid w:val="004B22EC"/>
    <w:rsid w:val="004D5A4D"/>
    <w:rsid w:val="004E227C"/>
    <w:rsid w:val="004E3E5B"/>
    <w:rsid w:val="004E644B"/>
    <w:rsid w:val="004F44A3"/>
    <w:rsid w:val="004F4F79"/>
    <w:rsid w:val="004F58EC"/>
    <w:rsid w:val="0050260C"/>
    <w:rsid w:val="00506891"/>
    <w:rsid w:val="00506AEC"/>
    <w:rsid w:val="00507044"/>
    <w:rsid w:val="00516051"/>
    <w:rsid w:val="00516B3D"/>
    <w:rsid w:val="00520CAC"/>
    <w:rsid w:val="00521EFD"/>
    <w:rsid w:val="00534E32"/>
    <w:rsid w:val="005358FF"/>
    <w:rsid w:val="0055236D"/>
    <w:rsid w:val="00564ABB"/>
    <w:rsid w:val="0056500A"/>
    <w:rsid w:val="0057365A"/>
    <w:rsid w:val="00575F02"/>
    <w:rsid w:val="00575F48"/>
    <w:rsid w:val="00575F56"/>
    <w:rsid w:val="00580DE7"/>
    <w:rsid w:val="00586804"/>
    <w:rsid w:val="0058786F"/>
    <w:rsid w:val="00587A6B"/>
    <w:rsid w:val="0059152C"/>
    <w:rsid w:val="005B3D99"/>
    <w:rsid w:val="005D3BA7"/>
    <w:rsid w:val="005F4F77"/>
    <w:rsid w:val="00602B02"/>
    <w:rsid w:val="0061041E"/>
    <w:rsid w:val="0061489B"/>
    <w:rsid w:val="006149CD"/>
    <w:rsid w:val="00632EC9"/>
    <w:rsid w:val="006338E1"/>
    <w:rsid w:val="006357A6"/>
    <w:rsid w:val="0063661F"/>
    <w:rsid w:val="00641FD5"/>
    <w:rsid w:val="00654258"/>
    <w:rsid w:val="00660AF7"/>
    <w:rsid w:val="00671864"/>
    <w:rsid w:val="0067345B"/>
    <w:rsid w:val="00673E3D"/>
    <w:rsid w:val="00675CC7"/>
    <w:rsid w:val="00677886"/>
    <w:rsid w:val="00690FCF"/>
    <w:rsid w:val="00691169"/>
    <w:rsid w:val="006A4542"/>
    <w:rsid w:val="006B442A"/>
    <w:rsid w:val="006D7FE4"/>
    <w:rsid w:val="00704A2B"/>
    <w:rsid w:val="007051F2"/>
    <w:rsid w:val="007059B9"/>
    <w:rsid w:val="00715781"/>
    <w:rsid w:val="00716016"/>
    <w:rsid w:val="007201D7"/>
    <w:rsid w:val="00723347"/>
    <w:rsid w:val="00731E2D"/>
    <w:rsid w:val="00734486"/>
    <w:rsid w:val="007434E2"/>
    <w:rsid w:val="0074626B"/>
    <w:rsid w:val="007640BC"/>
    <w:rsid w:val="00765486"/>
    <w:rsid w:val="00765488"/>
    <w:rsid w:val="00785298"/>
    <w:rsid w:val="00790248"/>
    <w:rsid w:val="0079336A"/>
    <w:rsid w:val="0079585F"/>
    <w:rsid w:val="007968D2"/>
    <w:rsid w:val="007A5312"/>
    <w:rsid w:val="007A5E54"/>
    <w:rsid w:val="007B46E6"/>
    <w:rsid w:val="007B7815"/>
    <w:rsid w:val="007C0341"/>
    <w:rsid w:val="0082291C"/>
    <w:rsid w:val="00830A22"/>
    <w:rsid w:val="00843794"/>
    <w:rsid w:val="00850491"/>
    <w:rsid w:val="0085169B"/>
    <w:rsid w:val="00854281"/>
    <w:rsid w:val="00870DE6"/>
    <w:rsid w:val="0089137F"/>
    <w:rsid w:val="00892693"/>
    <w:rsid w:val="0089745C"/>
    <w:rsid w:val="008B41B0"/>
    <w:rsid w:val="008B4D6D"/>
    <w:rsid w:val="008B74BA"/>
    <w:rsid w:val="008C3036"/>
    <w:rsid w:val="008F7367"/>
    <w:rsid w:val="0090320B"/>
    <w:rsid w:val="00910654"/>
    <w:rsid w:val="0091218D"/>
    <w:rsid w:val="00932674"/>
    <w:rsid w:val="00944E2D"/>
    <w:rsid w:val="009471A9"/>
    <w:rsid w:val="009740C3"/>
    <w:rsid w:val="00974B7D"/>
    <w:rsid w:val="00980FC0"/>
    <w:rsid w:val="009A0E2A"/>
    <w:rsid w:val="009A174A"/>
    <w:rsid w:val="009A41D4"/>
    <w:rsid w:val="009A4D3C"/>
    <w:rsid w:val="009A7B1E"/>
    <w:rsid w:val="009B5A33"/>
    <w:rsid w:val="009D1933"/>
    <w:rsid w:val="009D52D9"/>
    <w:rsid w:val="009E0575"/>
    <w:rsid w:val="009E31EC"/>
    <w:rsid w:val="009F366B"/>
    <w:rsid w:val="009F4ADE"/>
    <w:rsid w:val="00A26C0E"/>
    <w:rsid w:val="00A32F9F"/>
    <w:rsid w:val="00A55B69"/>
    <w:rsid w:val="00A6019D"/>
    <w:rsid w:val="00A61307"/>
    <w:rsid w:val="00A701CA"/>
    <w:rsid w:val="00A748C1"/>
    <w:rsid w:val="00A80CE6"/>
    <w:rsid w:val="00A909B1"/>
    <w:rsid w:val="00A91EE6"/>
    <w:rsid w:val="00A94EFF"/>
    <w:rsid w:val="00AA0269"/>
    <w:rsid w:val="00AA3F14"/>
    <w:rsid w:val="00AA53C3"/>
    <w:rsid w:val="00AA7332"/>
    <w:rsid w:val="00AA77DD"/>
    <w:rsid w:val="00AB5EC8"/>
    <w:rsid w:val="00AB7E52"/>
    <w:rsid w:val="00AD0B1B"/>
    <w:rsid w:val="00AD4F8F"/>
    <w:rsid w:val="00AE54FB"/>
    <w:rsid w:val="00AF6B98"/>
    <w:rsid w:val="00AF7617"/>
    <w:rsid w:val="00B30159"/>
    <w:rsid w:val="00B32837"/>
    <w:rsid w:val="00B33F91"/>
    <w:rsid w:val="00B42DA5"/>
    <w:rsid w:val="00B66969"/>
    <w:rsid w:val="00B7538F"/>
    <w:rsid w:val="00B82E75"/>
    <w:rsid w:val="00B863BC"/>
    <w:rsid w:val="00B87581"/>
    <w:rsid w:val="00B9762F"/>
    <w:rsid w:val="00BA2918"/>
    <w:rsid w:val="00BB3094"/>
    <w:rsid w:val="00BC16DA"/>
    <w:rsid w:val="00BC5869"/>
    <w:rsid w:val="00BC5B89"/>
    <w:rsid w:val="00BD7EFF"/>
    <w:rsid w:val="00BE0B4B"/>
    <w:rsid w:val="00BF2F76"/>
    <w:rsid w:val="00C01909"/>
    <w:rsid w:val="00C01E24"/>
    <w:rsid w:val="00C05A4C"/>
    <w:rsid w:val="00C079FD"/>
    <w:rsid w:val="00C14FE7"/>
    <w:rsid w:val="00C16404"/>
    <w:rsid w:val="00C20FF9"/>
    <w:rsid w:val="00C21984"/>
    <w:rsid w:val="00C23AE6"/>
    <w:rsid w:val="00C30034"/>
    <w:rsid w:val="00C41044"/>
    <w:rsid w:val="00C45DF1"/>
    <w:rsid w:val="00C54FD8"/>
    <w:rsid w:val="00C57195"/>
    <w:rsid w:val="00C64EEA"/>
    <w:rsid w:val="00C67E95"/>
    <w:rsid w:val="00C70441"/>
    <w:rsid w:val="00C765B8"/>
    <w:rsid w:val="00C86282"/>
    <w:rsid w:val="00CA229D"/>
    <w:rsid w:val="00CA4270"/>
    <w:rsid w:val="00CA534B"/>
    <w:rsid w:val="00CB206F"/>
    <w:rsid w:val="00CD00AA"/>
    <w:rsid w:val="00CD5B36"/>
    <w:rsid w:val="00CF79AC"/>
    <w:rsid w:val="00D1424D"/>
    <w:rsid w:val="00D2200E"/>
    <w:rsid w:val="00D23C8F"/>
    <w:rsid w:val="00D24515"/>
    <w:rsid w:val="00D278CE"/>
    <w:rsid w:val="00D40429"/>
    <w:rsid w:val="00D5048F"/>
    <w:rsid w:val="00D510E8"/>
    <w:rsid w:val="00D565D8"/>
    <w:rsid w:val="00D64743"/>
    <w:rsid w:val="00D67448"/>
    <w:rsid w:val="00D73DB9"/>
    <w:rsid w:val="00D75908"/>
    <w:rsid w:val="00D8526E"/>
    <w:rsid w:val="00D8693B"/>
    <w:rsid w:val="00DB2890"/>
    <w:rsid w:val="00DC505F"/>
    <w:rsid w:val="00DD3EBC"/>
    <w:rsid w:val="00DD775B"/>
    <w:rsid w:val="00E00CF1"/>
    <w:rsid w:val="00E03CE8"/>
    <w:rsid w:val="00E051BE"/>
    <w:rsid w:val="00E11358"/>
    <w:rsid w:val="00E127B2"/>
    <w:rsid w:val="00E16EA8"/>
    <w:rsid w:val="00E209EA"/>
    <w:rsid w:val="00E318B4"/>
    <w:rsid w:val="00E36F8B"/>
    <w:rsid w:val="00E4233A"/>
    <w:rsid w:val="00E50666"/>
    <w:rsid w:val="00E576F6"/>
    <w:rsid w:val="00E72D8B"/>
    <w:rsid w:val="00E73E1A"/>
    <w:rsid w:val="00E753A2"/>
    <w:rsid w:val="00E75900"/>
    <w:rsid w:val="00E85594"/>
    <w:rsid w:val="00E87429"/>
    <w:rsid w:val="00EA06C9"/>
    <w:rsid w:val="00EA5F2F"/>
    <w:rsid w:val="00EB06EB"/>
    <w:rsid w:val="00EB162F"/>
    <w:rsid w:val="00EB6AC3"/>
    <w:rsid w:val="00ED1DD7"/>
    <w:rsid w:val="00EE0209"/>
    <w:rsid w:val="00EE44D4"/>
    <w:rsid w:val="00EE72D7"/>
    <w:rsid w:val="00EF3DD8"/>
    <w:rsid w:val="00F10241"/>
    <w:rsid w:val="00F222E9"/>
    <w:rsid w:val="00F346E1"/>
    <w:rsid w:val="00F37E63"/>
    <w:rsid w:val="00F54307"/>
    <w:rsid w:val="00F548C3"/>
    <w:rsid w:val="00F60025"/>
    <w:rsid w:val="00F65F6A"/>
    <w:rsid w:val="00F74D23"/>
    <w:rsid w:val="00F75274"/>
    <w:rsid w:val="00F81EFE"/>
    <w:rsid w:val="00F824CF"/>
    <w:rsid w:val="00F8350D"/>
    <w:rsid w:val="00F847E9"/>
    <w:rsid w:val="00F862C3"/>
    <w:rsid w:val="00F958D4"/>
    <w:rsid w:val="00F96947"/>
    <w:rsid w:val="00FA5E55"/>
    <w:rsid w:val="00FB236B"/>
    <w:rsid w:val="00FC7A89"/>
    <w:rsid w:val="00FD2184"/>
    <w:rsid w:val="00FD3B37"/>
    <w:rsid w:val="00FD4C23"/>
    <w:rsid w:val="00FE69CD"/>
    <w:rsid w:val="6F589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8025503"/>
  <w15:chartTrackingRefBased/>
  <w15:docId w15:val="{993AF88B-2197-427C-AE9D-AA668E478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hAnsi="Calibri" w:eastAsia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D75908"/>
    <w:rPr>
      <w:rFonts w:ascii="Times New Roman" w:hAnsi="Times New Roman" w:eastAsia="Times New Roman"/>
      <w:color w:val="212120"/>
      <w:kern w:val="2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01AC6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101AC6"/>
    <w:rPr>
      <w:rFonts w:ascii="Times New Roman" w:hAnsi="Times New Roman" w:eastAsia="Times New Roman"/>
      <w:color w:val="212120"/>
      <w:kern w:val="28"/>
    </w:rPr>
  </w:style>
  <w:style w:type="paragraph" w:styleId="Footer">
    <w:name w:val="footer"/>
    <w:basedOn w:val="Normal"/>
    <w:link w:val="FooterChar"/>
    <w:uiPriority w:val="99"/>
    <w:unhideWhenUsed/>
    <w:rsid w:val="00101AC6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101AC6"/>
    <w:rPr>
      <w:rFonts w:ascii="Times New Roman" w:hAnsi="Times New Roman" w:eastAsia="Times New Roman"/>
      <w:color w:val="212120"/>
      <w:kern w:val="28"/>
    </w:rPr>
  </w:style>
  <w:style w:type="paragraph" w:styleId="Default" w:customStyle="1">
    <w:name w:val="Default"/>
    <w:rsid w:val="00E36F8B"/>
    <w:pPr>
      <w:autoSpaceDE w:val="0"/>
      <w:autoSpaceDN w:val="0"/>
      <w:adjustRightInd w:val="0"/>
    </w:pPr>
    <w:rPr>
      <w:rFonts w:ascii="Lucida Sans" w:hAnsi="Lucida Sans" w:cs="Lucida Sans" w:eastAsiaTheme="minorEastAsi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641FD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91C14"/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291C14"/>
    <w:rPr>
      <w:rFonts w:ascii="Segoe UI" w:hAnsi="Segoe UI" w:eastAsia="Times New Roman" w:cs="Segoe UI"/>
      <w:color w:val="212120"/>
      <w:kern w:val="28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4F58EC"/>
    <w:pPr>
      <w:contextualSpacing/>
    </w:pPr>
    <w:rPr>
      <w:rFonts w:asciiTheme="majorHAnsi" w:hAnsiTheme="majorHAnsi" w:eastAsiaTheme="majorEastAsia" w:cstheme="majorBidi"/>
      <w:color w:val="auto"/>
      <w:spacing w:val="-10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4F58EC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NoSpacing">
    <w:name w:val="No Spacing"/>
    <w:link w:val="NoSpacingChar"/>
    <w:uiPriority w:val="1"/>
    <w:qFormat/>
    <w:rsid w:val="008B41B0"/>
    <w:rPr>
      <w:rFonts w:asciiTheme="minorHAnsi" w:hAnsiTheme="minorHAnsi" w:eastAsiaTheme="minorEastAsia" w:cstheme="minorBidi"/>
      <w:sz w:val="22"/>
      <w:szCs w:val="22"/>
    </w:rPr>
  </w:style>
  <w:style w:type="character" w:styleId="NoSpacingChar" w:customStyle="1">
    <w:name w:val="No Spacing Char"/>
    <w:basedOn w:val="DefaultParagraphFont"/>
    <w:link w:val="NoSpacing"/>
    <w:uiPriority w:val="1"/>
    <w:rsid w:val="008B41B0"/>
    <w:rPr>
      <w:rFonts w:asciiTheme="minorHAnsi" w:hAnsiTheme="minorHAnsi" w:eastAsiaTheme="minorEastAsia" w:cstheme="minorBid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1D66A6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E44D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E44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34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7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yperlink" Target="mailto:Sandra.Jaime@CobbK12.org" TargetMode="Externa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image" Target="media/image2.emf" Id="rId12" /><Relationship Type="http://schemas.openxmlformats.org/officeDocument/2006/relationships/theme" Target="theme/theme1.xml" Id="rId17" /><Relationship Type="http://schemas.openxmlformats.org/officeDocument/2006/relationships/customXml" Target="../customXml/item2.xml" Id="rId2" /><Relationship Type="http://schemas.openxmlformats.org/officeDocument/2006/relationships/fontTable" Target="fontTable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image" Target="media/image1.emf" Id="rId11" /><Relationship Type="http://schemas.openxmlformats.org/officeDocument/2006/relationships/numbering" Target="numbering.xml" Id="rId5" /><Relationship Type="http://schemas.openxmlformats.org/officeDocument/2006/relationships/image" Target="media/image3.png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hyperlink" Target="mailto:Sandra.Jaime@CobbK12.org" TargetMode="External" Id="rId14" 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n13900\AppData\Roaming\Microsoft\Templates\Real%20estate%20business%20brochure%20(tri-fold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0B16D22E14F8F409074338BA05FF3C2" ma:contentTypeVersion="6" ma:contentTypeDescription="Create a new document." ma:contentTypeScope="" ma:versionID="3b164d189b535c895b2fa4b07e4773c2">
  <xsd:schema xmlns:xsd="http://www.w3.org/2001/XMLSchema" xmlns:xs="http://www.w3.org/2001/XMLSchema" xmlns:p="http://schemas.microsoft.com/office/2006/metadata/properties" xmlns:ns2="bbaed30d-7f90-40ae-8dbd-fc34b73a1b22" xmlns:ns3="73b8e4bb-bfbd-4a33-b25c-b07cf50b7f68" targetNamespace="http://schemas.microsoft.com/office/2006/metadata/properties" ma:root="true" ma:fieldsID="c70489fe0884304a290d0bb1afa4b755" ns2:_="" ns3:_="">
    <xsd:import namespace="bbaed30d-7f90-40ae-8dbd-fc34b73a1b22"/>
    <xsd:import namespace="73b8e4bb-bfbd-4a33-b25c-b07cf50b7f6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aed30d-7f90-40ae-8dbd-fc34b73a1b2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b8e4bb-bfbd-4a33-b25c-b07cf50b7f6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0B235DF-2160-4802-BF0E-E0D070E5B7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baed30d-7f90-40ae-8dbd-fc34b73a1b22"/>
    <ds:schemaRef ds:uri="73b8e4bb-bfbd-4a33-b25c-b07cf50b7f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12A5822-C540-4526-AC04-9FE1D2FC647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4C8722F-F727-4C87-8B10-5BF8FF604F3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F0CBD78-6B71-406A-80F3-ED942C5F793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Real estate business brochure (tri-fold)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Angela Perry</dc:creator>
  <keywords/>
  <dc:description/>
  <lastModifiedBy>Dalia Saldierna Ortiz</lastModifiedBy>
  <revision>43</revision>
  <lastPrinted>2022-03-28T15:32:00.0000000Z</lastPrinted>
  <dcterms:created xsi:type="dcterms:W3CDTF">2022-04-11T18:31:00.0000000Z</dcterms:created>
  <dcterms:modified xsi:type="dcterms:W3CDTF">2022-09-06T14:57:34.8861718Z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0x01010070B16D22E14F8F409074338BA05FF3C2</vt:lpwstr>
  </property>
  <property fmtid="{D5CDD505-2E9C-101B-9397-08002B2CF9AE}" pid="3" name="Order">
    <vt:r8>9595200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TemplateUrl">
    <vt:lpwstr/>
  </property>
  <property fmtid="{D5CDD505-2E9C-101B-9397-08002B2CF9AE}" pid="9" name="ComplianceAssetId">
    <vt:lpwstr/>
  </property>
</Properties>
</file>