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60D85EE7">
                <wp:simplePos x="0" y="0"/>
                <wp:positionH relativeFrom="margin">
                  <wp:align>right</wp:align>
                </wp:positionH>
                <wp:positionV relativeFrom="paragraph">
                  <wp:posOffset>-230743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-18.15pt;width:241.9pt;height:275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1BD23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77AEC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47EF6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1E18A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6FFC3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0F815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06D33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28DED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2436F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63F7A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7D603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B13C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0177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CBA00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B50AF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F0104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1498A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47A6E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68629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41ED271E" w:rsidR="004E644B" w:rsidRDefault="00DA0F4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312C596F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Luz </w:t>
                            </w:r>
                            <w:proofErr w:type="spellStart"/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Landeverde</w:t>
                            </w:r>
                            <w:proofErr w:type="spellEnd"/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DA0F4F"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Luz.landeverde@cobbk12.org</w:t>
                              </w:r>
                            </w:hyperlink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266.45pt;margin-top:162.9pt;width:236.75pt;height:207.6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312C596F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Luz </w:t>
                      </w:r>
                      <w:proofErr w:type="spellStart"/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Landeverde</w:t>
                      </w:r>
                      <w:proofErr w:type="spellEnd"/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DA0F4F" w:rsidRPr="008E1DE0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Luz.landeverde@cobbk12.org</w:t>
                        </w:r>
                      </w:hyperlink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72F7F458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CF74D0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7E2FF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2" type="#_x0000_t202" style="position:absolute;margin-left:6.95pt;margin-top:388.2pt;width:228.1pt;height:16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" filled="f">
                <v:textbox>
                  <w:txbxContent>
                    <w:p w14:paraId="632E2D64" w14:textId="4EEE5A9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72F7F458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CF74D0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2E114F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75B9CFA0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E908F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3-2024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066977C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8E53D0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54750254" w14:textId="586AC9E9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C577B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June 1</w:t>
                            </w:r>
                            <w:r w:rsidR="00E908F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105E8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4" type="#_x0000_t202" style="position:absolute;margin-left:3pt;margin-top:50.5pt;width:232.1pt;height:177.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iquQz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75B9CFA0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E908F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3-2024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066977C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8E53D0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1</w:t>
                      </w:r>
                    </w:p>
                    <w:p w14:paraId="54750254" w14:textId="586AC9E9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C577B4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June 1</w:t>
                      </w:r>
                      <w:r w:rsidR="00E908F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75032B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75032B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75032B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1D8ED477" w14:textId="15A553B3" w:rsidR="00201FB0" w:rsidRPr="0075032B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75032B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7BE68194" w:rsidR="00AB7E52" w:rsidRPr="0075032B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</w:t>
                            </w:r>
                            <w:r w:rsidR="00C1519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/weekly</w:t>
                            </w: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Newsletters</w:t>
                            </w:r>
                          </w:p>
                          <w:p w14:paraId="23AC8A62" w14:textId="2BC514F6" w:rsidR="00B32837" w:rsidRPr="0075032B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75032B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75032B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75032B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1D8ED477" w14:textId="15A553B3" w:rsidR="00201FB0" w:rsidRPr="0075032B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75032B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7BE68194" w:rsidR="00AB7E52" w:rsidRPr="0075032B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Monthly</w:t>
                      </w:r>
                      <w:r w:rsidR="00C15199">
                        <w:rPr>
                          <w:rFonts w:asciiTheme="minorHAnsi" w:hAnsiTheme="minorHAnsi" w:cstheme="minorHAnsi"/>
                          <w:color w:val="auto"/>
                        </w:rPr>
                        <w:t>/weekly</w:t>
                      </w: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Newsletters</w:t>
                      </w:r>
                    </w:p>
                    <w:p w14:paraId="23AC8A62" w14:textId="2BC514F6" w:rsidR="00B32837" w:rsidRPr="0075032B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75032B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5D489044" w14:textId="29C7AF00" w:rsidR="00AB7E52" w:rsidRPr="0075032B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75032B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75032B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75032B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75032B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75032B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5D489044" w14:textId="29C7AF00" w:rsidR="00AB7E52" w:rsidRPr="0075032B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75032B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75032B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75032B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75032B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076F96C6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Luz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Landeverde</w:t>
                            </w:r>
                            <w:proofErr w:type="spellEnd"/>
                          </w:p>
                          <w:p w14:paraId="1256E882" w14:textId="20224CC4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9" w:history="1">
                              <w:r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lang w:val="es-VE"/>
                                </w:rPr>
                                <w:t>Luz.landevere@cobbk12.org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076F96C6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Luz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Landeverde</w:t>
                      </w:r>
                      <w:proofErr w:type="spellEnd"/>
                    </w:p>
                    <w:p w14:paraId="1256E882" w14:textId="20224CC4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20" w:history="1">
                        <w:r w:rsidRPr="008E1DE0">
                          <w:rPr>
                            <w:rStyle w:val="Hyperlink"/>
                            <w:rFonts w:asciiTheme="minorHAnsi" w:hAnsiTheme="minorHAnsi" w:cstheme="minorHAnsi"/>
                            <w:lang w:val="es-VE"/>
                          </w:rPr>
                          <w:t>Luz.landevere@cobbk12.org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77032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9E2BE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86750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C9825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3D777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0C7F3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154F6">
        <w:t>/</w:t>
      </w:r>
      <w:r w:rsidR="00734486">
        <w:br w:type="page"/>
      </w:r>
      <w:r w:rsidR="00014D7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B4E5BF" wp14:editId="393159EC">
                <wp:simplePos x="0" y="0"/>
                <wp:positionH relativeFrom="column">
                  <wp:posOffset>38100</wp:posOffset>
                </wp:positionH>
                <wp:positionV relativeFrom="paragraph">
                  <wp:posOffset>3738245</wp:posOffset>
                </wp:positionV>
                <wp:extent cx="3022600" cy="21170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2117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8DE1" w14:textId="30F477D3" w:rsidR="00D2200E" w:rsidRPr="003232E2" w:rsidRDefault="00413D8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3232E2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</w:t>
                            </w:r>
                            <w:r w:rsidR="00867B55" w:rsidRPr="003232E2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y</w:t>
                            </w:r>
                            <w:r w:rsidR="007968D2" w:rsidRPr="003232E2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18ED044B" w14:textId="66612292" w:rsidR="0093013F" w:rsidRPr="00EB18C8" w:rsidRDefault="00070E12" w:rsidP="0093013F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b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014D72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Reading Goal:</w:t>
                            </w:r>
                            <w:r w:rsidRPr="0080319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0319A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>K- 1</w:t>
                            </w:r>
                            <w:r w:rsidRPr="0080319A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80319A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grade- By the end of the 2023-2024 year, we will increase the number of students scoring a composite reading score at or above benchmark by 20 percent from the first administration in August to the final administration in May as </w:t>
                            </w:r>
                            <w:r w:rsidRPr="00EB18C8">
                              <w:rPr>
                                <w:rStyle w:val="normaltextrun"/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determined by the </w:t>
                            </w:r>
                            <w:proofErr w:type="spellStart"/>
                            <w:r w:rsidRPr="00EB18C8">
                              <w:rPr>
                                <w:rStyle w:val="normaltextrun"/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Acadience</w:t>
                            </w:r>
                            <w:proofErr w:type="spellEnd"/>
                            <w:r w:rsidRPr="00EB18C8">
                              <w:rPr>
                                <w:rStyle w:val="normaltextrun"/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 Reading Assessment.</w:t>
                            </w:r>
                            <w:r w:rsidR="0093013F" w:rsidRPr="00EB18C8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013F" w:rsidRPr="00EB18C8">
                              <w:rPr>
                                <w:rFonts w:ascii="Calibri" w:eastAsia="Calibri" w:hAnsi="Calibri" w:cs="Calibr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  <w:r w:rsidR="0093013F" w:rsidRPr="00EB18C8">
                              <w:rPr>
                                <w:rFonts w:ascii="Calibri" w:eastAsia="Calibri" w:hAnsi="Calibri" w:cs="Calibr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="0093013F" w:rsidRPr="00EB18C8">
                              <w:rPr>
                                <w:rFonts w:ascii="Calibri" w:eastAsia="Calibri" w:hAnsi="Calibri" w:cs="Calibr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grade will focus on the reading priority standards, decoding, fluency, comprehension, and sight words.</w:t>
                            </w:r>
                          </w:p>
                          <w:p w14:paraId="13B41948" w14:textId="08F4F60A" w:rsidR="0080319A" w:rsidRPr="00EB18C8" w:rsidRDefault="00014D72" w:rsidP="0080319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B18C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Math Goal: </w:t>
                            </w:r>
                            <w:r w:rsidRPr="00EB18C8"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From the August 2023 administration to the May 2024 administration of the Math Inventory, students’ scores in the proficient and/or advanced categories will increase by a minimum of 35 percentage points</w:t>
                            </w:r>
                            <w:r w:rsidR="007915D0" w:rsidRPr="00EB18C8"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="0080319A" w:rsidRPr="00EB18C8">
                              <w:rPr>
                                <w:rFonts w:asciiTheme="minorHAnsi" w:hAnsiTheme="minorHAnsi" w:cstheme="minorHAnsi"/>
                                <w:color w:val="auto"/>
                                <w:sz w:val="16"/>
                                <w:szCs w:val="16"/>
                              </w:rPr>
                              <w:t xml:space="preserve"> In the 1</w:t>
                            </w:r>
                            <w:r w:rsidR="0080319A" w:rsidRPr="00EB18C8">
                              <w:rPr>
                                <w:rFonts w:asciiTheme="minorHAnsi" w:hAnsiTheme="minorHAnsi" w:cstheme="minorHAnsi"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="0080319A" w:rsidRPr="00EB18C8">
                              <w:rPr>
                                <w:rFonts w:asciiTheme="minorHAnsi" w:hAnsiTheme="minorHAnsi" w:cstheme="minorHAnsi"/>
                                <w:color w:val="auto"/>
                                <w:sz w:val="16"/>
                                <w:szCs w:val="16"/>
                              </w:rPr>
                              <w:t xml:space="preserve"> grade our school will focus on the math priority standards, number sense, place value, and problem-solving.</w:t>
                            </w:r>
                          </w:p>
                          <w:p w14:paraId="484DCCC0" w14:textId="7F3AAC67" w:rsidR="00F54C0C" w:rsidRPr="0093013F" w:rsidRDefault="00F54C0C" w:rsidP="0093013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E5BF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3pt;margin-top:294.35pt;width:238pt;height:166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" filled="f" stroked="f">
                <v:textbox>
                  <w:txbxContent>
                    <w:p w14:paraId="73708DE1" w14:textId="30F477D3" w:rsidR="00D2200E" w:rsidRPr="003232E2" w:rsidRDefault="00413D8D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 w:rsidRPr="003232E2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</w:t>
                      </w:r>
                      <w:r w:rsidR="00867B55" w:rsidRPr="003232E2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y</w:t>
                      </w:r>
                      <w:r w:rsidR="007968D2" w:rsidRPr="003232E2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18ED044B" w14:textId="66612292" w:rsidR="0093013F" w:rsidRPr="00EB18C8" w:rsidRDefault="00070E12" w:rsidP="0093013F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b/>
                          <w:color w:val="auto"/>
                          <w:kern w:val="0"/>
                          <w:sz w:val="18"/>
                          <w:szCs w:val="18"/>
                        </w:rPr>
                      </w:pPr>
                      <w:r w:rsidRPr="00014D72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>Reading Goal:</w:t>
                      </w:r>
                      <w:r w:rsidRPr="0080319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80319A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>K- 1</w:t>
                      </w:r>
                      <w:r w:rsidRPr="0080319A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80319A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 xml:space="preserve"> grade- By the end of the 2023-2024 year, we will increase the number of students scoring a composite reading score at or above benchmark by 20 percent from the first administration in August to the final administration in May as </w:t>
                      </w:r>
                      <w:r w:rsidRPr="00EB18C8">
                        <w:rPr>
                          <w:rStyle w:val="normaltextrun"/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  <w:t xml:space="preserve">determined by the </w:t>
                      </w:r>
                      <w:proofErr w:type="spellStart"/>
                      <w:r w:rsidRPr="00EB18C8">
                        <w:rPr>
                          <w:rStyle w:val="normaltextrun"/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  <w:t>Acadience</w:t>
                      </w:r>
                      <w:proofErr w:type="spellEnd"/>
                      <w:r w:rsidRPr="00EB18C8">
                        <w:rPr>
                          <w:rStyle w:val="normaltextrun"/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  <w:t xml:space="preserve"> Reading Assessment.</w:t>
                      </w:r>
                      <w:r w:rsidR="0093013F" w:rsidRPr="00EB18C8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="0093013F" w:rsidRPr="00EB18C8">
                        <w:rPr>
                          <w:rFonts w:ascii="Calibri" w:eastAsia="Calibri" w:hAnsi="Calibri" w:cs="Calibr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1</w:t>
                      </w:r>
                      <w:r w:rsidR="0093013F" w:rsidRPr="00EB18C8">
                        <w:rPr>
                          <w:rFonts w:ascii="Calibri" w:eastAsia="Calibri" w:hAnsi="Calibri" w:cs="Calibri"/>
                          <w:bCs/>
                          <w:color w:val="auto"/>
                          <w:kern w:val="0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="0093013F" w:rsidRPr="00EB18C8">
                        <w:rPr>
                          <w:rFonts w:ascii="Calibri" w:eastAsia="Calibri" w:hAnsi="Calibri" w:cs="Calibr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grade will focus on the reading priority standards, decoding, fluency, comprehension, and sight words.</w:t>
                      </w:r>
                    </w:p>
                    <w:p w14:paraId="13B41948" w14:textId="08F4F60A" w:rsidR="0080319A" w:rsidRPr="00EB18C8" w:rsidRDefault="00014D72" w:rsidP="0080319A">
                      <w:pPr>
                        <w:rPr>
                          <w:rFonts w:asciiTheme="minorHAnsi" w:hAnsiTheme="minorHAnsi" w:cstheme="minorHAnsi"/>
                          <w:color w:val="auto"/>
                          <w:sz w:val="16"/>
                          <w:szCs w:val="16"/>
                        </w:rPr>
                      </w:pPr>
                      <w:r w:rsidRPr="00EB18C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Math Goal: </w:t>
                      </w:r>
                      <w:r w:rsidRPr="00EB18C8"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  <w:t>From the August 2023 administration to the May 2024 administration of the Math Inventory, students’ scores in the proficient and/or advanced categories will increase by a minimum of 35 percentage points</w:t>
                      </w:r>
                      <w:r w:rsidR="007915D0" w:rsidRPr="00EB18C8"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  <w:t>.</w:t>
                      </w:r>
                      <w:r w:rsidR="0080319A" w:rsidRPr="00EB18C8">
                        <w:rPr>
                          <w:rFonts w:asciiTheme="minorHAnsi" w:hAnsiTheme="minorHAnsi" w:cstheme="minorHAnsi"/>
                          <w:color w:val="auto"/>
                          <w:sz w:val="16"/>
                          <w:szCs w:val="16"/>
                        </w:rPr>
                        <w:t xml:space="preserve"> In the 1</w:t>
                      </w:r>
                      <w:r w:rsidR="0080319A" w:rsidRPr="00EB18C8">
                        <w:rPr>
                          <w:rFonts w:asciiTheme="minorHAnsi" w:hAnsiTheme="minorHAnsi" w:cstheme="minorHAnsi"/>
                          <w:color w:val="auto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="0080319A" w:rsidRPr="00EB18C8">
                        <w:rPr>
                          <w:rFonts w:asciiTheme="minorHAnsi" w:hAnsiTheme="minorHAnsi" w:cstheme="minorHAnsi"/>
                          <w:color w:val="auto"/>
                          <w:sz w:val="16"/>
                          <w:szCs w:val="16"/>
                        </w:rPr>
                        <w:t xml:space="preserve"> grade our school will focus on the math priority standards, number sense, place value, and problem-solving.</w:t>
                      </w:r>
                    </w:p>
                    <w:p w14:paraId="484DCCC0" w14:textId="7F3AAC67" w:rsidR="00F54C0C" w:rsidRPr="0093013F" w:rsidRDefault="00F54C0C" w:rsidP="0093013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4E1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8BA0C2" wp14:editId="10060485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2070625" cy="5194935"/>
                <wp:effectExtent l="0" t="0" r="6350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625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29F8FC" w14:textId="77777777" w:rsidR="00413D8D" w:rsidRDefault="003F1CA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The first-grade teachers, specialists and support staff will work students and their families to develop students’ Mathematical and Reading competency according to grade level standards. </w:t>
                            </w:r>
                          </w:p>
                          <w:p w14:paraId="4335698F" w14:textId="77777777" w:rsidR="00413D8D" w:rsidRDefault="00413D8D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47A19B2" w14:textId="59418FC5" w:rsidR="0079336A" w:rsidRPr="0075032B" w:rsidRDefault="003F1CA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5032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The focus of our key connections with families will be to:</w:t>
                            </w:r>
                          </w:p>
                          <w:p w14:paraId="332779A2" w14:textId="77777777" w:rsidR="009117A2" w:rsidRDefault="009117A2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31073CF" w14:textId="77777777" w:rsid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D2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Provide parents with a variety of math and reading strategies that meet the Georgia Standards. Examples of each will be provided through CTLS Parent, classroom parent meetings or conferences.</w:t>
                            </w:r>
                          </w:p>
                          <w:p w14:paraId="171ED8BF" w14:textId="77777777" w:rsidR="00413D8D" w:rsidRDefault="00413D8D" w:rsidP="00413D8D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D540C52" w14:textId="77777777" w:rsid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Learning software.</w:t>
                            </w:r>
                          </w:p>
                          <w:p w14:paraId="342E225E" w14:textId="77777777" w:rsidR="00413D8D" w:rsidRPr="00413D8D" w:rsidRDefault="00413D8D" w:rsidP="00413D8D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591C4DF" w14:textId="4105F9FC" w:rsidR="0079336A" w:rsidRP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Provide individualized and adaptive reading support using </w:t>
                            </w:r>
                            <w:proofErr w:type="spellStart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Headsprout</w:t>
                            </w:r>
                            <w:proofErr w:type="spellEnd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online reading program.  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4" type="#_x0000_t202" style="position:absolute;margin-left:266.45pt;margin-top:48.05pt;width:163.05pt;height:409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29F8FC" w14:textId="77777777" w:rsidR="00413D8D" w:rsidRDefault="003F1CA2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The first-grade teachers, specialists and support staff will work students and their families to develop students’ Mathematical and Reading competency according to grade level standards. </w:t>
                      </w:r>
                    </w:p>
                    <w:p w14:paraId="4335698F" w14:textId="77777777" w:rsidR="00413D8D" w:rsidRDefault="00413D8D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647A19B2" w14:textId="59418FC5" w:rsidR="0079336A" w:rsidRPr="0075032B" w:rsidRDefault="003F1CA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5032B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The focus of our key connections with families will be to:</w:t>
                      </w:r>
                    </w:p>
                    <w:p w14:paraId="332779A2" w14:textId="77777777" w:rsidR="009117A2" w:rsidRDefault="009117A2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31073CF" w14:textId="77777777" w:rsid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D2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Provide parents with a variety of math and reading strategies that meet the Georgia Standards. Examples of each will be provided through CTLS Parent, classroom parent meetings or conferences.</w:t>
                      </w:r>
                    </w:p>
                    <w:p w14:paraId="171ED8BF" w14:textId="77777777" w:rsidR="00413D8D" w:rsidRDefault="00413D8D" w:rsidP="00413D8D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D540C52" w14:textId="77777777" w:rsid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Provide individualized and personalized mathematics support using </w:t>
                      </w:r>
                      <w:proofErr w:type="spellStart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Learning software.</w:t>
                      </w:r>
                    </w:p>
                    <w:p w14:paraId="342E225E" w14:textId="77777777" w:rsidR="00413D8D" w:rsidRPr="00413D8D" w:rsidRDefault="00413D8D" w:rsidP="00413D8D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591C4DF" w14:textId="4105F9FC" w:rsidR="0079336A" w:rsidRP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Provide individualized and adaptive reading support using </w:t>
                      </w:r>
                      <w:proofErr w:type="spellStart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Headsprout</w:t>
                      </w:r>
                      <w:proofErr w:type="spellEnd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online reading program.  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0A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8B489" wp14:editId="3ACD848A">
                <wp:simplePos x="0" y="0"/>
                <wp:positionH relativeFrom="column">
                  <wp:posOffset>7622540</wp:posOffset>
                </wp:positionH>
                <wp:positionV relativeFrom="paragraph">
                  <wp:posOffset>549144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416F7EB2" w:rsidR="001F128E" w:rsidRPr="00413D8D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13D8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Brumby students can succeed in school and meet our school goals in</w:t>
                            </w:r>
                            <w:r w:rsidR="008012D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13D8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59F77B96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Log in to </w:t>
                            </w:r>
                            <w:proofErr w:type="spellStart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practice math facts and concepts.</w:t>
                            </w:r>
                          </w:p>
                          <w:p w14:paraId="559F445E" w14:textId="77777777" w:rsidR="000C028C" w:rsidRPr="000C028C" w:rsidRDefault="000C028C" w:rsidP="000C028C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D1159" w14:textId="778E7F2E" w:rsidR="000C028C" w:rsidRDefault="000C028C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Knows 200 or more high frequency words by the end of the school year. 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2212E0D2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5" type="#_x0000_t202" style="position:absolute;margin-left:600.2pt;margin-top:43.25pt;width:148pt;height:4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416F7EB2" w:rsidR="001F128E" w:rsidRPr="00413D8D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413D8D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Brumby students can succeed in school and meet our school goals in</w:t>
                      </w:r>
                      <w:r w:rsidR="008012D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413D8D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59F77B96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Log in to </w:t>
                      </w:r>
                      <w:proofErr w:type="spellStart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practice math facts and concepts.</w:t>
                      </w:r>
                    </w:p>
                    <w:p w14:paraId="559F445E" w14:textId="77777777" w:rsidR="000C028C" w:rsidRPr="000C028C" w:rsidRDefault="000C028C" w:rsidP="000C028C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D1159" w14:textId="778E7F2E" w:rsidR="000C028C" w:rsidRDefault="000C028C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Knows 200 or more high frequency words by the end of the school year. 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2212E0D2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13D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44281226">
                <wp:simplePos x="0" y="0"/>
                <wp:positionH relativeFrom="column">
                  <wp:posOffset>5424055</wp:posOffset>
                </wp:positionH>
                <wp:positionV relativeFrom="paragraph">
                  <wp:posOffset>580002</wp:posOffset>
                </wp:positionV>
                <wp:extent cx="2040396" cy="5175250"/>
                <wp:effectExtent l="0" t="0" r="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396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Pr="00413D8D" w:rsidRDefault="004A5AF4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13D8D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A17CCDC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4B27CEBE" w14:textId="77777777" w:rsidR="002023AF" w:rsidRPr="002023AF" w:rsidRDefault="002023AF" w:rsidP="002023AF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045C2B3D" w:rsidR="00734486" w:rsidRP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6" type="#_x0000_t202" style="position:absolute;margin-left:427.1pt;margin-top:45.65pt;width:160.65pt;height:40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D7C9A2F" w14:textId="77777777" w:rsidR="00B85517" w:rsidRPr="00413D8D" w:rsidRDefault="004A5AF4" w:rsidP="004A5AF4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413D8D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CAF9777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6A4B76E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A17CCDC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4B27CEBE" w14:textId="77777777" w:rsidR="002023AF" w:rsidRPr="002023AF" w:rsidRDefault="002023AF" w:rsidP="002023AF">
                      <w:pPr>
                        <w:pStyle w:val="ListParagrap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836D8CB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045C2B3D" w:rsidR="00734486" w:rsidRP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0E99F" wp14:editId="34E7BB53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7E2FF4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2E114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2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E6259" wp14:editId="21F305B0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AB8F0" id="Rectangle 25" o:spid="_x0000_s1026" style="position:absolute;margin-left:0;margin-top:284pt;width:246.75pt;height:7.2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419F9F0D" w14:textId="401B2135" w:rsidR="001D66A6" w:rsidRPr="00980FC0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Increase student performance in all core content areas by 2% annually as measured by achievement data.</w:t>
                            </w:r>
                          </w:p>
                          <w:p w14:paraId="6BD5B9EE" w14:textId="0E09AEEC" w:rsidR="00980FC0" w:rsidRPr="0089745C" w:rsidRDefault="00980FC0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7A38B6C2" w14:textId="00C85901" w:rsidR="00980FC0" w:rsidRPr="0063661F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CCSD will increase the participation rate of families and communities engaging in </w:t>
                            </w:r>
                            <w:r w:rsidR="00C14FE7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services/programs by 10% as measured by CLTS Parent data, survey results &amp; web view module.</w:t>
                            </w:r>
                          </w:p>
                          <w:p w14:paraId="210B2819" w14:textId="77777777" w:rsidR="0063661F" w:rsidRPr="0089745C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2F13313" w14:textId="4B86B801" w:rsidR="0063661F" w:rsidRDefault="0063661F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3661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      </w:r>
                          </w:p>
                          <w:p w14:paraId="0A4DDB47" w14:textId="77777777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D432899" w14:textId="719CF40C" w:rsidR="001D66A6" w:rsidRPr="00033B8E" w:rsidRDefault="008C3036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the end of the 2025 school year, every school will have identified practices and resources that support</w:t>
                            </w:r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student success as measured by student achievement, </w:t>
                            </w:r>
                            <w:proofErr w:type="gramStart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perception</w:t>
                            </w:r>
                            <w:proofErr w:type="gramEnd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and discipline data.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419F9F0D" w14:textId="401B2135" w:rsidR="001D66A6" w:rsidRPr="00980FC0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Increase student performance in all core content areas by 2% annually as measured by achievement data.</w:t>
                      </w:r>
                    </w:p>
                    <w:p w14:paraId="6BD5B9EE" w14:textId="0E09AEEC" w:rsidR="00980FC0" w:rsidRPr="0089745C" w:rsidRDefault="00980FC0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7A38B6C2" w14:textId="00C85901" w:rsidR="00980FC0" w:rsidRPr="0063661F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CCSD will increase the participation rate of families and communities engaging in </w:t>
                      </w:r>
                      <w:r w:rsidR="00C14FE7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services/programs by 10% as measured by CLTS Parent data, survey results &amp; web view module.</w:t>
                      </w:r>
                    </w:p>
                    <w:p w14:paraId="210B2819" w14:textId="77777777" w:rsidR="0063661F" w:rsidRPr="0089745C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2F13313" w14:textId="4B86B801" w:rsidR="0063661F" w:rsidRDefault="0063661F" w:rsidP="00D23C8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3661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</w:r>
                    </w:p>
                    <w:p w14:paraId="0A4DDB47" w14:textId="77777777" w:rsidR="00033B8E" w:rsidRPr="0089745C" w:rsidRDefault="00033B8E" w:rsidP="00D23C8F">
                      <w:pPr>
                        <w:pStyle w:val="ListParagraph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D432899" w14:textId="719CF40C" w:rsidR="001D66A6" w:rsidRPr="00033B8E" w:rsidRDefault="008C3036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the end of the 2025 school year, every school will have identified practices and resources that support</w:t>
                      </w:r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student success as measured by student achievement, </w:t>
                      </w:r>
                      <w:proofErr w:type="gramStart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perception</w:t>
                      </w:r>
                      <w:proofErr w:type="gramEnd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and discipline data.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F437C" id="Rectangle 3" o:spid="_x0000_s1026" style="position:absolute;margin-left:0;margin-top:12pt;width:246pt;height:439.9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6F099200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94BD1" id="Rectangle 25" o:spid="_x0000_s1026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1" w:name="_Hlk48038480"/>
                            <w:bookmarkStart w:id="2" w:name="_Hlk48038481"/>
                            <w:bookmarkStart w:id="3" w:name="_Hlk48038482"/>
                            <w:bookmarkStart w:id="4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25F99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718D44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D5UZwF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FE4183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64485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94709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12719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2C52F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BD41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3DFF0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81F34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8CF1A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FED44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C49FF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25052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1063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9E48A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45604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94794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36953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18663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D9517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CF15A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6F851" w14:textId="77777777" w:rsidR="007E2FF4" w:rsidRDefault="007E2FF4" w:rsidP="00101AC6">
      <w:r>
        <w:separator/>
      </w:r>
    </w:p>
  </w:endnote>
  <w:endnote w:type="continuationSeparator" w:id="0">
    <w:p w14:paraId="4BC96750" w14:textId="77777777" w:rsidR="007E2FF4" w:rsidRDefault="007E2FF4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F2E1F" w14:textId="77777777" w:rsidR="007E2FF4" w:rsidRDefault="007E2FF4" w:rsidP="00101AC6">
      <w:r>
        <w:separator/>
      </w:r>
    </w:p>
  </w:footnote>
  <w:footnote w:type="continuationSeparator" w:id="0">
    <w:p w14:paraId="3F148439" w14:textId="77777777" w:rsidR="007E2FF4" w:rsidRDefault="007E2FF4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22"/>
  </w:num>
  <w:num w:numId="5">
    <w:abstractNumId w:val="10"/>
  </w:num>
  <w:num w:numId="6">
    <w:abstractNumId w:val="21"/>
  </w:num>
  <w:num w:numId="7">
    <w:abstractNumId w:val="15"/>
  </w:num>
  <w:num w:numId="8">
    <w:abstractNumId w:val="2"/>
  </w:num>
  <w:num w:numId="9">
    <w:abstractNumId w:val="17"/>
  </w:num>
  <w:num w:numId="10">
    <w:abstractNumId w:val="19"/>
  </w:num>
  <w:num w:numId="11">
    <w:abstractNumId w:val="1"/>
  </w:num>
  <w:num w:numId="12">
    <w:abstractNumId w:val="18"/>
  </w:num>
  <w:num w:numId="13">
    <w:abstractNumId w:val="6"/>
  </w:num>
  <w:num w:numId="14">
    <w:abstractNumId w:val="7"/>
  </w:num>
  <w:num w:numId="15">
    <w:abstractNumId w:val="4"/>
  </w:num>
  <w:num w:numId="16">
    <w:abstractNumId w:val="11"/>
  </w:num>
  <w:num w:numId="17">
    <w:abstractNumId w:val="3"/>
  </w:num>
  <w:num w:numId="18">
    <w:abstractNumId w:val="12"/>
  </w:num>
  <w:num w:numId="19">
    <w:abstractNumId w:val="13"/>
  </w:num>
  <w:num w:numId="20">
    <w:abstractNumId w:val="14"/>
  </w:num>
  <w:num w:numId="21">
    <w:abstractNumId w:val="20"/>
  </w:num>
  <w:num w:numId="22">
    <w:abstractNumId w:val="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064A9"/>
    <w:rsid w:val="00014D72"/>
    <w:rsid w:val="0002177C"/>
    <w:rsid w:val="0002286D"/>
    <w:rsid w:val="0003126F"/>
    <w:rsid w:val="00033B8E"/>
    <w:rsid w:val="00034552"/>
    <w:rsid w:val="00035DEC"/>
    <w:rsid w:val="00035EF6"/>
    <w:rsid w:val="00037C53"/>
    <w:rsid w:val="000458C2"/>
    <w:rsid w:val="00055D85"/>
    <w:rsid w:val="0006673E"/>
    <w:rsid w:val="00070E12"/>
    <w:rsid w:val="0007229E"/>
    <w:rsid w:val="00074661"/>
    <w:rsid w:val="00075953"/>
    <w:rsid w:val="000762F1"/>
    <w:rsid w:val="000847D7"/>
    <w:rsid w:val="00084E3F"/>
    <w:rsid w:val="00093902"/>
    <w:rsid w:val="000A3285"/>
    <w:rsid w:val="000C028C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318D5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55B6"/>
    <w:rsid w:val="001B7886"/>
    <w:rsid w:val="001D07C9"/>
    <w:rsid w:val="001D49B3"/>
    <w:rsid w:val="001D66A6"/>
    <w:rsid w:val="001F128E"/>
    <w:rsid w:val="00201FB0"/>
    <w:rsid w:val="002023AF"/>
    <w:rsid w:val="0021162B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114F"/>
    <w:rsid w:val="002E653A"/>
    <w:rsid w:val="002E681E"/>
    <w:rsid w:val="00301D77"/>
    <w:rsid w:val="003048CA"/>
    <w:rsid w:val="00305B77"/>
    <w:rsid w:val="003232E2"/>
    <w:rsid w:val="00332FAD"/>
    <w:rsid w:val="0033300D"/>
    <w:rsid w:val="00335E93"/>
    <w:rsid w:val="00341AC4"/>
    <w:rsid w:val="00347058"/>
    <w:rsid w:val="00350093"/>
    <w:rsid w:val="00363924"/>
    <w:rsid w:val="003747C5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13D8D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22EC"/>
    <w:rsid w:val="004D5A4D"/>
    <w:rsid w:val="004E227C"/>
    <w:rsid w:val="004E3E5B"/>
    <w:rsid w:val="004E644B"/>
    <w:rsid w:val="004F3E8A"/>
    <w:rsid w:val="004F44A3"/>
    <w:rsid w:val="004F4F79"/>
    <w:rsid w:val="004F58EC"/>
    <w:rsid w:val="0050260C"/>
    <w:rsid w:val="00506891"/>
    <w:rsid w:val="00506AEC"/>
    <w:rsid w:val="00507044"/>
    <w:rsid w:val="00516051"/>
    <w:rsid w:val="00516496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E65C9"/>
    <w:rsid w:val="005F4F77"/>
    <w:rsid w:val="00602B02"/>
    <w:rsid w:val="0061041E"/>
    <w:rsid w:val="006149CD"/>
    <w:rsid w:val="00632EC9"/>
    <w:rsid w:val="006338E1"/>
    <w:rsid w:val="0063661F"/>
    <w:rsid w:val="006369EE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B4E1F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5032B"/>
    <w:rsid w:val="007640BC"/>
    <w:rsid w:val="00765488"/>
    <w:rsid w:val="00785298"/>
    <w:rsid w:val="00786193"/>
    <w:rsid w:val="00790248"/>
    <w:rsid w:val="007915D0"/>
    <w:rsid w:val="0079336A"/>
    <w:rsid w:val="0079585F"/>
    <w:rsid w:val="007968D2"/>
    <w:rsid w:val="007A5312"/>
    <w:rsid w:val="007A5E54"/>
    <w:rsid w:val="007B46E6"/>
    <w:rsid w:val="007B7815"/>
    <w:rsid w:val="007C0341"/>
    <w:rsid w:val="007D0E74"/>
    <w:rsid w:val="007E2FF4"/>
    <w:rsid w:val="008012D3"/>
    <w:rsid w:val="0080319A"/>
    <w:rsid w:val="0082291C"/>
    <w:rsid w:val="00826CB5"/>
    <w:rsid w:val="008308BF"/>
    <w:rsid w:val="00830A22"/>
    <w:rsid w:val="00843794"/>
    <w:rsid w:val="00850491"/>
    <w:rsid w:val="0085169B"/>
    <w:rsid w:val="00854281"/>
    <w:rsid w:val="00854D50"/>
    <w:rsid w:val="00867B55"/>
    <w:rsid w:val="00870DE6"/>
    <w:rsid w:val="0089137F"/>
    <w:rsid w:val="00892693"/>
    <w:rsid w:val="0089745C"/>
    <w:rsid w:val="008B41B0"/>
    <w:rsid w:val="008B4D6D"/>
    <w:rsid w:val="008B74BA"/>
    <w:rsid w:val="008C3036"/>
    <w:rsid w:val="008E53D0"/>
    <w:rsid w:val="008F7367"/>
    <w:rsid w:val="0090320B"/>
    <w:rsid w:val="00910654"/>
    <w:rsid w:val="009117A2"/>
    <w:rsid w:val="0091218D"/>
    <w:rsid w:val="0093013F"/>
    <w:rsid w:val="00932674"/>
    <w:rsid w:val="009339B7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217FC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5199"/>
    <w:rsid w:val="00C16404"/>
    <w:rsid w:val="00C20FF9"/>
    <w:rsid w:val="00C21984"/>
    <w:rsid w:val="00C23AE6"/>
    <w:rsid w:val="00C24563"/>
    <w:rsid w:val="00C25874"/>
    <w:rsid w:val="00C30034"/>
    <w:rsid w:val="00C45DF1"/>
    <w:rsid w:val="00C54FD8"/>
    <w:rsid w:val="00C57195"/>
    <w:rsid w:val="00C577B4"/>
    <w:rsid w:val="00C64EEA"/>
    <w:rsid w:val="00C67E95"/>
    <w:rsid w:val="00C7131D"/>
    <w:rsid w:val="00C86282"/>
    <w:rsid w:val="00CA4270"/>
    <w:rsid w:val="00CA534B"/>
    <w:rsid w:val="00CB206F"/>
    <w:rsid w:val="00CD00AA"/>
    <w:rsid w:val="00CD5B36"/>
    <w:rsid w:val="00CF74D0"/>
    <w:rsid w:val="00CF79AC"/>
    <w:rsid w:val="00D1424D"/>
    <w:rsid w:val="00D2200E"/>
    <w:rsid w:val="00D23C8F"/>
    <w:rsid w:val="00D24515"/>
    <w:rsid w:val="00D278CE"/>
    <w:rsid w:val="00D32CFD"/>
    <w:rsid w:val="00D40429"/>
    <w:rsid w:val="00D430A0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5446"/>
    <w:rsid w:val="00DB2890"/>
    <w:rsid w:val="00DC505F"/>
    <w:rsid w:val="00DD3EBC"/>
    <w:rsid w:val="00DD775B"/>
    <w:rsid w:val="00E00CF1"/>
    <w:rsid w:val="00E03CE8"/>
    <w:rsid w:val="00E051BE"/>
    <w:rsid w:val="00E11358"/>
    <w:rsid w:val="00E154F6"/>
    <w:rsid w:val="00E209EA"/>
    <w:rsid w:val="00E25A5D"/>
    <w:rsid w:val="00E318B4"/>
    <w:rsid w:val="00E36F8B"/>
    <w:rsid w:val="00E4233A"/>
    <w:rsid w:val="00E4773B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908F5"/>
    <w:rsid w:val="00EA06C9"/>
    <w:rsid w:val="00EA5F2F"/>
    <w:rsid w:val="00EB06EB"/>
    <w:rsid w:val="00EB15CF"/>
    <w:rsid w:val="00EB162F"/>
    <w:rsid w:val="00EB18C8"/>
    <w:rsid w:val="00EB6AC3"/>
    <w:rsid w:val="00EC4C4E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54C0C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C258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25874"/>
    <w:rPr>
      <w:rFonts w:ascii="Times New Roman" w:eastAsia="Times New Roman" w:hAnsi="Times New Roman"/>
      <w:color w:val="212120"/>
      <w:kern w:val="28"/>
    </w:rPr>
  </w:style>
  <w:style w:type="character" w:customStyle="1" w:styleId="normaltextrun">
    <w:name w:val="normaltextrun"/>
    <w:basedOn w:val="DefaultParagraphFont"/>
    <w:rsid w:val="00070E12"/>
  </w:style>
  <w:style w:type="paragraph" w:customStyle="1" w:styleId="paragraph">
    <w:name w:val="paragraph"/>
    <w:basedOn w:val="Normal"/>
    <w:rsid w:val="00070E1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eop">
    <w:name w:val="eop"/>
    <w:basedOn w:val="DefaultParagraphFont"/>
    <w:rsid w:val="00014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hyperlink" Target="http://www.cobbk12.org/brumby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Luz.landeverde@cobbk12.org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hyperlink" Target="mailto:Luz.landevere@cobbk12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everde@cobbk12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Luz.landevere@cobbk12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hyperlink" Target="http://www.cobbk12.org/brum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2" ma:contentTypeDescription="Create a new document." ma:contentTypeScope="" ma:versionID="6153273cf572a8633bd36d5c02a748ea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fb4f9b49a2bccb2caf4256e76376e2e9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customXml/itemProps2.xml><?xml version="1.0" encoding="utf-8"?>
<ds:datastoreItem xmlns:ds="http://schemas.openxmlformats.org/officeDocument/2006/customXml" ds:itemID="{05480B2B-C950-4DC4-AAA5-D6D2B6439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30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15</cp:revision>
  <cp:lastPrinted>2023-08-07T18:04:00Z</cp:lastPrinted>
  <dcterms:created xsi:type="dcterms:W3CDTF">2023-05-22T16:59:00Z</dcterms:created>
  <dcterms:modified xsi:type="dcterms:W3CDTF">2023-08-07T18:04:00Z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