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3B4CE60" w:rsidR="00734486" w:rsidRDefault="00584405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485644D6">
                <wp:simplePos x="0" y="0"/>
                <wp:positionH relativeFrom="margin">
                  <wp:posOffset>3505200</wp:posOffset>
                </wp:positionH>
                <wp:positionV relativeFrom="margin">
                  <wp:posOffset>-200025</wp:posOffset>
                </wp:positionV>
                <wp:extent cx="2729865" cy="714375"/>
                <wp:effectExtent l="0" t="0" r="0" b="9525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8A4956F" w:rsidR="00D75908" w:rsidRPr="00F55282" w:rsidRDefault="00584405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5528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F5528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F5528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es un </w:t>
                            </w:r>
                            <w:proofErr w:type="spellStart"/>
                            <w:r w:rsidRPr="00F5528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F5528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F5528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F5528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y</w:t>
                            </w:r>
                            <w:r w:rsidRPr="0058440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5528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F5528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padres?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76pt;margin-top:-15.75pt;width:214.95pt;height:56.2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1E3F2F75" w14:textId="78A4956F" w:rsidR="00D75908" w:rsidRPr="00F55282" w:rsidRDefault="00584405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</w:pPr>
                      <w:r w:rsidRPr="00F5528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F5528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F5528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es un </w:t>
                      </w:r>
                      <w:proofErr w:type="spellStart"/>
                      <w:r w:rsidRPr="00F5528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F5528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F5528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F5528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y</w:t>
                      </w:r>
                      <w:r w:rsidRPr="0058440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5528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F55282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padres?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5B69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6B4678D4">
                <wp:simplePos x="0" y="0"/>
                <wp:positionH relativeFrom="margin">
                  <wp:align>right</wp:align>
                </wp:positionH>
                <wp:positionV relativeFrom="paragraph">
                  <wp:posOffset>-230743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6FF88" w14:textId="77777777" w:rsidR="00473551" w:rsidRDefault="00473551" w:rsidP="0058440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6682A017" w14:textId="184CFB72" w:rsidR="00584405" w:rsidRPr="00473551" w:rsidRDefault="00584405" w:rsidP="0058440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Actividades</w:t>
                            </w:r>
                            <w:proofErr w:type="spellEnd"/>
                            <w:r w:rsidRPr="0047355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47355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primaria</w:t>
                            </w:r>
                            <w:proofErr w:type="spellEnd"/>
                            <w:r w:rsidRPr="0047355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Brumby para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crear</w:t>
                            </w:r>
                            <w:proofErr w:type="spellEnd"/>
                            <w:r w:rsidRPr="0047355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asociaciones</w:t>
                            </w:r>
                            <w:proofErr w:type="spellEnd"/>
                          </w:p>
                          <w:p w14:paraId="5B9A0CFB" w14:textId="64583692" w:rsidR="00D278CE" w:rsidRPr="005358FF" w:rsidRDefault="00584405" w:rsidP="0058440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onsidere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unirse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nosotros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través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algunos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eventos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que se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enumeran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continuación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. Las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oportunidades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voluntariado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pueden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ser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virtuales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o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cara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cara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.</w:t>
                            </w:r>
                          </w:p>
                          <w:p w14:paraId="1028B384" w14:textId="6356AD8F" w:rsidR="00584405" w:rsidRDefault="00584405" w:rsidP="0058440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para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voluntarios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2A2CF841" w14:textId="77777777" w:rsidR="00584405" w:rsidRPr="00584405" w:rsidRDefault="00584405" w:rsidP="0058440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Classroom Readers (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Presencial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o virtual)</w:t>
                            </w:r>
                          </w:p>
                          <w:p w14:paraId="1A3CA317" w14:textId="552CB2FE" w:rsidR="00584405" w:rsidRPr="00584405" w:rsidRDefault="00584405" w:rsidP="0058440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•Centro de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Medios</w:t>
                            </w:r>
                            <w:proofErr w:type="spellEnd"/>
                          </w:p>
                          <w:p w14:paraId="17838D0A" w14:textId="2EDB9769" w:rsidR="007A5E54" w:rsidRDefault="00584405" w:rsidP="0058440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Comité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Planificación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del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0384B881" w14:textId="15A6DCAC" w:rsidR="0011511D" w:rsidRDefault="0011511D" w:rsidP="0011511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Reuniones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la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Asociación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56FFF646" w14:textId="77777777" w:rsidR="0011511D" w:rsidRPr="0011511D" w:rsidRDefault="0011511D" w:rsidP="0011511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Reunión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informativa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anual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 del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3497BA4A" w14:textId="77777777" w:rsidR="0011511D" w:rsidRPr="0011511D" w:rsidRDefault="0011511D" w:rsidP="0011511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Casa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abierta</w:t>
                            </w:r>
                            <w:proofErr w:type="spellEnd"/>
                          </w:p>
                          <w:p w14:paraId="3BD28113" w14:textId="77777777" w:rsidR="0011511D" w:rsidRPr="0011511D" w:rsidRDefault="0011511D" w:rsidP="0011511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Dar la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bienvenida</w:t>
                            </w:r>
                            <w:proofErr w:type="spellEnd"/>
                          </w:p>
                          <w:p w14:paraId="15AE87BA" w14:textId="77777777" w:rsidR="0011511D" w:rsidRPr="0011511D" w:rsidRDefault="0011511D" w:rsidP="0011511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Reuniones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aportes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de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54A9AEC6" w14:textId="6399AB88" w:rsidR="007A5E54" w:rsidRPr="005358FF" w:rsidRDefault="0011511D" w:rsidP="0011511D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maestros</w:t>
                            </w:r>
                          </w:p>
                          <w:p w14:paraId="2261AEBF" w14:textId="77777777" w:rsidR="0011511D" w:rsidRDefault="0011511D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participación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familiar:</w:t>
                            </w:r>
                          </w:p>
                          <w:p w14:paraId="44A51ADB" w14:textId="77777777" w:rsidR="0011511D" w:rsidRPr="0011511D" w:rsidRDefault="0011511D" w:rsidP="0011511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Noches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Académicas</w:t>
                            </w:r>
                            <w:proofErr w:type="spellEnd"/>
                          </w:p>
                          <w:p w14:paraId="0D042771" w14:textId="77777777" w:rsidR="0011511D" w:rsidRPr="0011511D" w:rsidRDefault="0011511D" w:rsidP="0011511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Dia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la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carrera</w:t>
                            </w:r>
                            <w:proofErr w:type="spellEnd"/>
                          </w:p>
                          <w:p w14:paraId="0B15773A" w14:textId="7369D265" w:rsidR="0079585F" w:rsidRPr="00BD7EFF" w:rsidRDefault="0011511D" w:rsidP="0011511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Sala de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recursos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-18.15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+eOA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" fillcolor="white [3201]" strokeweight=".5pt">
                <v:textbox>
                  <w:txbxContent>
                    <w:p w14:paraId="5C56FF88" w14:textId="77777777" w:rsidR="00473551" w:rsidRDefault="00473551" w:rsidP="0058440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6682A017" w14:textId="184CFB72" w:rsidR="00584405" w:rsidRPr="00473551" w:rsidRDefault="00584405" w:rsidP="0058440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Actividades</w:t>
                      </w:r>
                      <w:proofErr w:type="spellEnd"/>
                      <w:r w:rsidRPr="0047355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47355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primaria</w:t>
                      </w:r>
                      <w:proofErr w:type="spellEnd"/>
                      <w:r w:rsidRPr="0047355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 Brumby para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crear</w:t>
                      </w:r>
                      <w:proofErr w:type="spellEnd"/>
                      <w:r w:rsidRPr="0047355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asociaciones</w:t>
                      </w:r>
                      <w:proofErr w:type="spellEnd"/>
                    </w:p>
                    <w:p w14:paraId="5B9A0CFB" w14:textId="64583692" w:rsidR="00D278CE" w:rsidRPr="005358FF" w:rsidRDefault="00584405" w:rsidP="0058440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onsidere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unirse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nosotros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través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algunos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los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eventos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que se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enumeran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continuación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. Las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oportunidades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voluntariado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pueden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ser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virtuales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o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cara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cara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.</w:t>
                      </w:r>
                    </w:p>
                    <w:p w14:paraId="1028B384" w14:textId="6356AD8F" w:rsidR="00584405" w:rsidRDefault="00584405" w:rsidP="0058440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para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voluntarios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2A2CF841" w14:textId="77777777" w:rsidR="00584405" w:rsidRPr="00584405" w:rsidRDefault="00584405" w:rsidP="0058440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• Classroom Readers (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Presencial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o virtual)</w:t>
                      </w:r>
                    </w:p>
                    <w:p w14:paraId="1A3CA317" w14:textId="552CB2FE" w:rsidR="00584405" w:rsidRPr="00584405" w:rsidRDefault="00584405" w:rsidP="0058440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•Centro de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Medios</w:t>
                      </w:r>
                      <w:proofErr w:type="spellEnd"/>
                    </w:p>
                    <w:p w14:paraId="17838D0A" w14:textId="2EDB9769" w:rsidR="007A5E54" w:rsidRDefault="00584405" w:rsidP="0058440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Comité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Planificación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del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0384B881" w14:textId="15A6DCAC" w:rsidR="0011511D" w:rsidRDefault="0011511D" w:rsidP="0011511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Reuniones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la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Asociación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56FFF646" w14:textId="77777777" w:rsidR="0011511D" w:rsidRPr="0011511D" w:rsidRDefault="0011511D" w:rsidP="0011511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Reunión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informativa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anual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 del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3497BA4A" w14:textId="77777777" w:rsidR="0011511D" w:rsidRPr="0011511D" w:rsidRDefault="0011511D" w:rsidP="0011511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Casa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abierta</w:t>
                      </w:r>
                      <w:proofErr w:type="spellEnd"/>
                    </w:p>
                    <w:p w14:paraId="3BD28113" w14:textId="77777777" w:rsidR="0011511D" w:rsidRPr="0011511D" w:rsidRDefault="0011511D" w:rsidP="0011511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Dar la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bienvenida</w:t>
                      </w:r>
                      <w:proofErr w:type="spellEnd"/>
                    </w:p>
                    <w:p w14:paraId="15AE87BA" w14:textId="77777777" w:rsidR="0011511D" w:rsidRPr="0011511D" w:rsidRDefault="0011511D" w:rsidP="0011511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Reuniones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aportes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de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54A9AEC6" w14:textId="6399AB88" w:rsidR="007A5E54" w:rsidRPr="005358FF" w:rsidRDefault="0011511D" w:rsidP="0011511D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Semana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maestros</w:t>
                      </w:r>
                    </w:p>
                    <w:p w14:paraId="2261AEBF" w14:textId="77777777" w:rsidR="0011511D" w:rsidRDefault="0011511D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participación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familiar:</w:t>
                      </w:r>
                    </w:p>
                    <w:p w14:paraId="44A51ADB" w14:textId="77777777" w:rsidR="0011511D" w:rsidRPr="0011511D" w:rsidRDefault="0011511D" w:rsidP="0011511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Noches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Académicas</w:t>
                      </w:r>
                      <w:proofErr w:type="spellEnd"/>
                    </w:p>
                    <w:p w14:paraId="0D042771" w14:textId="77777777" w:rsidR="0011511D" w:rsidRPr="0011511D" w:rsidRDefault="0011511D" w:rsidP="0011511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Dia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la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carrera</w:t>
                      </w:r>
                      <w:proofErr w:type="spellEnd"/>
                    </w:p>
                    <w:p w14:paraId="0B15773A" w14:textId="7369D265" w:rsidR="0079585F" w:rsidRPr="00BD7EFF" w:rsidRDefault="0011511D" w:rsidP="0011511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Sala de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>recursos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75B2714C" w:rsidR="004E644B" w:rsidRDefault="00F55282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1CE163F2">
                <wp:simplePos x="0" y="0"/>
                <wp:positionH relativeFrom="margin">
                  <wp:posOffset>3400425</wp:posOffset>
                </wp:positionH>
                <wp:positionV relativeFrom="page">
                  <wp:posOffset>638175</wp:posOffset>
                </wp:positionV>
                <wp:extent cx="2828925" cy="151130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65BA365C" w:rsidR="00E36F8B" w:rsidRDefault="00584405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Un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es un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acuerdo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padres,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maestros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desarrollan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Explica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y maestros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trabajarán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asegurarse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de que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todos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nuestros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tengan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éxito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Este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incluye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estrategias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ayudar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conectar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hogar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31" type="#_x0000_t202" style="position:absolute;margin-left:267.75pt;margin-top:50.25pt;width:222.75pt;height:119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245E563" w14:textId="65BA365C" w:rsidR="00E36F8B" w:rsidRDefault="00584405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Un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es un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acuerdo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padres,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maestros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desarrollan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Explica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y maestros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trabajarán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asegurarse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de que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todos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nuestros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tengan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éxito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Este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incluye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estrategias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ayudar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conectar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hogar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0CD8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4FBED28">
                <wp:simplePos x="0" y="0"/>
                <wp:positionH relativeFrom="column">
                  <wp:posOffset>6562725</wp:posOffset>
                </wp:positionH>
                <wp:positionV relativeFrom="paragraph">
                  <wp:posOffset>3978275</wp:posOffset>
                </wp:positionV>
                <wp:extent cx="2954020" cy="400050"/>
                <wp:effectExtent l="0" t="0" r="1778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302D" w14:textId="24F85A14" w:rsidR="00F346E1" w:rsidRDefault="00470CD8" w:rsidP="00470CD8">
                            <w:proofErr w:type="spellStart"/>
                            <w:r w:rsidRPr="00470CD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Algunas</w:t>
                            </w:r>
                            <w:proofErr w:type="spellEnd"/>
                            <w:r w:rsidRPr="00470CD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470CD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comunicaciones</w:t>
                            </w:r>
                            <w:proofErr w:type="spellEnd"/>
                            <w:r w:rsidRPr="00470CD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470CD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pueden</w:t>
                            </w:r>
                            <w:proofErr w:type="spellEnd"/>
                            <w:r w:rsidRPr="00470CD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470CD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proporcionarse</w:t>
                            </w:r>
                            <w:proofErr w:type="spellEnd"/>
                            <w:r w:rsidRPr="00470CD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470CD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virtualmente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2" type="#_x0000_t202" style="position:absolute;margin-left:516.75pt;margin-top:313.25pt;width:232.6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" fillcolor="white [3201]" strokeweight=".5pt">
                <v:textbox>
                  <w:txbxContent>
                    <w:p w14:paraId="553E302D" w14:textId="24F85A14" w:rsidR="00F346E1" w:rsidRDefault="00470CD8" w:rsidP="00470CD8">
                      <w:proofErr w:type="spellStart"/>
                      <w:r w:rsidRPr="00470CD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Algunas</w:t>
                      </w:r>
                      <w:proofErr w:type="spellEnd"/>
                      <w:r w:rsidRPr="00470CD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470CD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comunicaciones</w:t>
                      </w:r>
                      <w:proofErr w:type="spellEnd"/>
                      <w:r w:rsidRPr="00470CD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470CD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pueden</w:t>
                      </w:r>
                      <w:proofErr w:type="spellEnd"/>
                      <w:r w:rsidRPr="00470CD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470CD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proporcionarse</w:t>
                      </w:r>
                      <w:proofErr w:type="spellEnd"/>
                      <w:r w:rsidRPr="00470CD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470CD8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virtualmente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A0F4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1DE896F4">
                <wp:simplePos x="0" y="0"/>
                <wp:positionH relativeFrom="margin">
                  <wp:posOffset>3381375</wp:posOffset>
                </wp:positionH>
                <wp:positionV relativeFrom="margin">
                  <wp:posOffset>1920875</wp:posOffset>
                </wp:positionV>
                <wp:extent cx="3006725" cy="2783205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78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C4D4B" w14:textId="0DD01375" w:rsidR="006149CD" w:rsidRPr="002A7992" w:rsidRDefault="00584405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Desarrollado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conjuntamente</w:t>
                            </w:r>
                            <w:proofErr w:type="spellEnd"/>
                          </w:p>
                          <w:p w14:paraId="59F9C1FB" w14:textId="01889D05" w:rsidR="00584405" w:rsidRPr="00584405" w:rsidRDefault="00584405" w:rsidP="0058440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padres,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personal de la Primaria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trabajaron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juntos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compartieron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-padres para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logro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maestros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sugirieron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hogar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agregaron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hacerlas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dijeron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qué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les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ayudaría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aprender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Se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alienta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participar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proceso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revisión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cambios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son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bienvenidos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contribuir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comentarios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momento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Comuníquese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Luz Landaverde al (770) 916-7070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 w:rsidRPr="00584405">
                              <w:t xml:space="preserve"> </w:t>
                            </w:r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Luz.landaverde@cobbk12.org</w:t>
                            </w:r>
                          </w:p>
                          <w:p w14:paraId="3150AF67" w14:textId="5D939359" w:rsidR="00E36F8B" w:rsidRPr="00BD7EFF" w:rsidRDefault="00584405" w:rsidP="0058440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para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opinión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3" type="#_x0000_t202" style="position:absolute;margin-left:266.25pt;margin-top:151.25pt;width:236.75pt;height:219.1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00C4D4B" w14:textId="0DD01375" w:rsidR="006149CD" w:rsidRPr="002A7992" w:rsidRDefault="00584405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Desarrollado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conjuntamente</w:t>
                      </w:r>
                      <w:proofErr w:type="spellEnd"/>
                    </w:p>
                    <w:p w14:paraId="59F9C1FB" w14:textId="01889D05" w:rsidR="00584405" w:rsidRPr="00584405" w:rsidRDefault="00584405" w:rsidP="00584405">
                      <w:pPr>
                        <w:pStyle w:val="Default"/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padres,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personal de la Primaria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trabajaron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juntos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compartieron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-padres para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logro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maestros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sugirieron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hogar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agregaron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hacerlas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específicas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dijeron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qué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les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ayudaría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aprender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Se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alienta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participar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proceso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revisión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cambios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son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bienvenidos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contribuir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comentarios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cualquier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momento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Comuníquese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Luz Landaverde al (770) 916-7070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o</w:t>
                      </w:r>
                      <w:proofErr w:type="spellEnd"/>
                      <w:r w:rsidRPr="00584405">
                        <w:t xml:space="preserve"> </w:t>
                      </w:r>
                      <w:r w:rsidRPr="00584405">
                        <w:rPr>
                          <w:rFonts w:asciiTheme="minorHAnsi" w:hAnsiTheme="minorHAnsi" w:cstheme="minorHAnsi"/>
                          <w:bCs/>
                          <w:color w:val="0070C0"/>
                          <w:sz w:val="22"/>
                          <w:szCs w:val="22"/>
                        </w:rPr>
                        <w:t>Luz.landaverde@cobbk12.org</w:t>
                      </w:r>
                    </w:p>
                    <w:p w14:paraId="3150AF67" w14:textId="5D939359" w:rsidR="00E36F8B" w:rsidRPr="00BD7EFF" w:rsidRDefault="00584405" w:rsidP="00584405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para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opinión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74F28763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584405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Directora</w:t>
                            </w:r>
                            <w:proofErr w:type="spellEnd"/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72F7F458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CF74D0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80672F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4" type="#_x0000_t202" style="position:absolute;margin-left:6.95pt;margin-top:388.2pt;width:228.1pt;height:16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m9cgii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74F28763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584405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Directora</w:t>
                      </w:r>
                      <w:proofErr w:type="spellEnd"/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72F7F458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CF74D0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5D724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2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5" type="#_x0000_t202" style="position:absolute;margin-left:4.6pt;margin-top:196pt;width:235.1pt;height:198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Bm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O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FLhQGY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8F9726" w14:textId="77777777" w:rsidR="00584405" w:rsidRPr="00584405" w:rsidRDefault="00584405" w:rsidP="0058440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     2023-2024</w:t>
                            </w:r>
                          </w:p>
                          <w:p w14:paraId="73A6690A" w14:textId="77777777" w:rsidR="00584405" w:rsidRPr="00584405" w:rsidRDefault="00584405" w:rsidP="0058440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Primaria Brumby</w:t>
                            </w:r>
                          </w:p>
                          <w:p w14:paraId="08AAB5D5" w14:textId="52189579" w:rsidR="00214778" w:rsidRPr="00CF79AC" w:rsidRDefault="00584405" w:rsidP="0058440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Pacto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entre la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escuela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y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los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padres</w:t>
                            </w:r>
                            <w:proofErr w:type="gramEnd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para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el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logro</w:t>
                            </w:r>
                            <w:proofErr w:type="spellEnd"/>
                          </w:p>
                          <w:p w14:paraId="64EB8C99" w14:textId="20F6FDE5" w:rsidR="00584405" w:rsidRPr="00584405" w:rsidRDefault="00584405" w:rsidP="00584405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Pr="00584405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Grado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DC850AD" w14:textId="57867098" w:rsidR="000F4A8B" w:rsidRPr="00CF79AC" w:rsidRDefault="00584405" w:rsidP="00584405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proofErr w:type="spellStart"/>
                            <w:r w:rsidRPr="00584405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Revisado</w:t>
                            </w:r>
                            <w:proofErr w:type="spellEnd"/>
                            <w:r w:rsidRPr="00584405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Junio 1, 2023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6" type="#_x0000_t202" style="position:absolute;margin-left:3pt;margin-top:50.5pt;width:232.1pt;height:177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7Bx5QEAALg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ZqYpjZisoL6SPQQRvuQ3WnTAP7irCfrlNz/3AtUnLWfLEn0drVcr8hr&#10;lwFeBtVlIKwkqJIHzsbtbRj9uXdodg1VGodi4YZk1SYRfu5qGgbZI+kwWTn67zJOt54/3PY3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KELsHHlAQAAuA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48F9726" w14:textId="77777777" w:rsidR="00584405" w:rsidRPr="00584405" w:rsidRDefault="00584405" w:rsidP="0058440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     2023-2024</w:t>
                      </w:r>
                    </w:p>
                    <w:p w14:paraId="73A6690A" w14:textId="77777777" w:rsidR="00584405" w:rsidRPr="00584405" w:rsidRDefault="00584405" w:rsidP="0058440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Primaria Brumby</w:t>
                      </w:r>
                    </w:p>
                    <w:p w14:paraId="08AAB5D5" w14:textId="52189579" w:rsidR="00214778" w:rsidRPr="00CF79AC" w:rsidRDefault="00584405" w:rsidP="00584405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Pacto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entre la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escuela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y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los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padres</w:t>
                      </w:r>
                      <w:proofErr w:type="gramEnd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para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el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logro</w:t>
                      </w:r>
                      <w:proofErr w:type="spellEnd"/>
                    </w:p>
                    <w:p w14:paraId="64EB8C99" w14:textId="20F6FDE5" w:rsidR="00584405" w:rsidRPr="00584405" w:rsidRDefault="00584405" w:rsidP="00584405">
                      <w:pPr>
                        <w:widowControl w:val="0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                             </w:t>
                      </w:r>
                      <w:r w:rsidRPr="00584405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Grado </w:t>
                      </w:r>
                      <w: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1</w:t>
                      </w:r>
                    </w:p>
                    <w:p w14:paraId="2DC850AD" w14:textId="57867098" w:rsidR="000F4A8B" w:rsidRPr="00CF79AC" w:rsidRDefault="00584405" w:rsidP="00584405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                 </w:t>
                      </w:r>
                      <w:proofErr w:type="spellStart"/>
                      <w:r w:rsidRPr="00584405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Revisado</w:t>
                      </w:r>
                      <w:proofErr w:type="spellEnd"/>
                      <w:r w:rsidRPr="00584405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Junio 1, 2023</w:t>
                      </w:r>
                      <w: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7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MkOgIAAIU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DAF5B" w14:textId="77777777" w:rsidR="00473551" w:rsidRDefault="00473551" w:rsidP="00470CD8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2176B36D" w14:textId="5E84F23B" w:rsidR="00470CD8" w:rsidRPr="00473551" w:rsidRDefault="00470CD8" w:rsidP="00470CD8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• Padre CTLS</w:t>
                            </w:r>
                          </w:p>
                          <w:p w14:paraId="61CE2AAC" w14:textId="77777777" w:rsidR="00470CD8" w:rsidRPr="00473551" w:rsidRDefault="00470CD8" w:rsidP="00470CD8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ParentVUE</w:t>
                            </w:r>
                            <w:proofErr w:type="spellEnd"/>
                          </w:p>
                          <w:p w14:paraId="3D47ECAA" w14:textId="77777777" w:rsidR="00470CD8" w:rsidRPr="00473551" w:rsidRDefault="00470CD8" w:rsidP="00470CD8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Carpetas</w:t>
                            </w:r>
                            <w:proofErr w:type="spellEnd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semanales</w:t>
                            </w:r>
                            <w:proofErr w:type="spellEnd"/>
                          </w:p>
                          <w:p w14:paraId="0B4F09FB" w14:textId="77777777" w:rsidR="00470CD8" w:rsidRPr="00473551" w:rsidRDefault="00470CD8" w:rsidP="00470CD8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• Agendas de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</w:p>
                          <w:p w14:paraId="723E9BF3" w14:textId="77777777" w:rsidR="00470CD8" w:rsidRPr="00473551" w:rsidRDefault="00470CD8" w:rsidP="00470CD8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• Sitio web de la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</w:p>
                          <w:p w14:paraId="66F1BB33" w14:textId="77777777" w:rsidR="00470CD8" w:rsidRPr="00473551" w:rsidRDefault="00470CD8" w:rsidP="00470CD8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Boletines</w:t>
                            </w:r>
                            <w:proofErr w:type="spellEnd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mensuales</w:t>
                            </w:r>
                            <w:proofErr w:type="spellEnd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semanales</w:t>
                            </w:r>
                            <w:proofErr w:type="spellEnd"/>
                          </w:p>
                          <w:p w14:paraId="41DC0BF8" w14:textId="3D0AC45E" w:rsidR="001D49B3" w:rsidRPr="00AB7E52" w:rsidRDefault="00470CD8" w:rsidP="00470CD8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•</w:t>
                            </w:r>
                            <w:proofErr w:type="spellStart"/>
                            <w:r w:rsidRPr="0047355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Correo</w:t>
                            </w:r>
                            <w:proofErr w:type="spellEnd"/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electrónico</w:t>
                            </w:r>
                            <w:proofErr w:type="spellEnd"/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8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U/FQIAACg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">
                <v:textbox>
                  <w:txbxContent>
                    <w:p w14:paraId="2D4DAF5B" w14:textId="77777777" w:rsidR="00473551" w:rsidRDefault="00473551" w:rsidP="00470CD8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2176B36D" w14:textId="5E84F23B" w:rsidR="00470CD8" w:rsidRPr="00473551" w:rsidRDefault="00470CD8" w:rsidP="00470CD8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• Padre CTLS</w:t>
                      </w:r>
                    </w:p>
                    <w:p w14:paraId="61CE2AAC" w14:textId="77777777" w:rsidR="00470CD8" w:rsidRPr="00473551" w:rsidRDefault="00470CD8" w:rsidP="00470CD8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ParentVUE</w:t>
                      </w:r>
                      <w:proofErr w:type="spellEnd"/>
                    </w:p>
                    <w:p w14:paraId="3D47ECAA" w14:textId="77777777" w:rsidR="00470CD8" w:rsidRPr="00473551" w:rsidRDefault="00470CD8" w:rsidP="00470CD8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Carpetas</w:t>
                      </w:r>
                      <w:proofErr w:type="spellEnd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semanales</w:t>
                      </w:r>
                      <w:proofErr w:type="spellEnd"/>
                    </w:p>
                    <w:p w14:paraId="0B4F09FB" w14:textId="77777777" w:rsidR="00470CD8" w:rsidRPr="00473551" w:rsidRDefault="00470CD8" w:rsidP="00470CD8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 xml:space="preserve">• Agendas de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Estudiantes</w:t>
                      </w:r>
                      <w:proofErr w:type="spellEnd"/>
                    </w:p>
                    <w:p w14:paraId="723E9BF3" w14:textId="77777777" w:rsidR="00470CD8" w:rsidRPr="00473551" w:rsidRDefault="00470CD8" w:rsidP="00470CD8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 xml:space="preserve">• Sitio web de la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escuela</w:t>
                      </w:r>
                      <w:proofErr w:type="spellEnd"/>
                    </w:p>
                    <w:p w14:paraId="66F1BB33" w14:textId="77777777" w:rsidR="00470CD8" w:rsidRPr="00473551" w:rsidRDefault="00470CD8" w:rsidP="00470CD8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Boletines</w:t>
                      </w:r>
                      <w:proofErr w:type="spellEnd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mensuales</w:t>
                      </w:r>
                      <w:proofErr w:type="spellEnd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semanales</w:t>
                      </w:r>
                      <w:proofErr w:type="spellEnd"/>
                    </w:p>
                    <w:p w14:paraId="41DC0BF8" w14:textId="3D0AC45E" w:rsidR="001D49B3" w:rsidRPr="00AB7E52" w:rsidRDefault="00470CD8" w:rsidP="00470CD8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•</w:t>
                      </w:r>
                      <w:proofErr w:type="spellStart"/>
                      <w:r w:rsidRPr="0047355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Correo</w:t>
                      </w:r>
                      <w:proofErr w:type="spellEnd"/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>electrónico</w:t>
                      </w:r>
                      <w:proofErr w:type="spellEnd"/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0837AA01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75032B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215FF7C5" w14:textId="74E45269" w:rsidR="00470CD8" w:rsidRPr="00470CD8" w:rsidRDefault="00470CD8" w:rsidP="00470CD8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</w:t>
                            </w:r>
                            <w:proofErr w:type="spellStart"/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profesores</w:t>
                            </w:r>
                            <w:proofErr w:type="spellEnd"/>
                          </w:p>
                          <w:p w14:paraId="79B0FA7C" w14:textId="763A7124" w:rsidR="00470CD8" w:rsidRPr="00470CD8" w:rsidRDefault="00470CD8" w:rsidP="00470CD8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•Facebook Twitter</w:t>
                            </w:r>
                          </w:p>
                          <w:p w14:paraId="1586508C" w14:textId="77777777" w:rsidR="00470CD8" w:rsidRPr="00470CD8" w:rsidRDefault="00470CD8" w:rsidP="00470CD8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Volantes</w:t>
                            </w:r>
                          </w:p>
                          <w:p w14:paraId="5CCCDB1B" w14:textId="77777777" w:rsidR="00470CD8" w:rsidRPr="00470CD8" w:rsidRDefault="00470CD8" w:rsidP="00470CD8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del </w:t>
                            </w:r>
                            <w:proofErr w:type="spellStart"/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distrito</w:t>
                            </w:r>
                            <w:proofErr w:type="spellEnd"/>
                          </w:p>
                          <w:p w14:paraId="1CE3E80F" w14:textId="204899D4" w:rsidR="001D49B3" w:rsidRPr="00BD7EFF" w:rsidRDefault="00470CD8" w:rsidP="00470CD8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Marque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e </w:t>
                            </w:r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de la </w:t>
                            </w:r>
                            <w:proofErr w:type="spellStart"/>
                            <w:r w:rsidRPr="00470CD8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9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QYqJTx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75032B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215FF7C5" w14:textId="74E45269" w:rsidR="00470CD8" w:rsidRPr="00470CD8" w:rsidRDefault="00470CD8" w:rsidP="00470CD8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</w:t>
                      </w:r>
                      <w:proofErr w:type="spellStart"/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>profesores</w:t>
                      </w:r>
                      <w:proofErr w:type="spellEnd"/>
                    </w:p>
                    <w:p w14:paraId="79B0FA7C" w14:textId="763A7124" w:rsidR="00470CD8" w:rsidRPr="00470CD8" w:rsidRDefault="00470CD8" w:rsidP="00470CD8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>•Facebook Twitter</w:t>
                      </w:r>
                    </w:p>
                    <w:p w14:paraId="1586508C" w14:textId="77777777" w:rsidR="00470CD8" w:rsidRPr="00470CD8" w:rsidRDefault="00470CD8" w:rsidP="00470CD8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>• Volantes</w:t>
                      </w:r>
                    </w:p>
                    <w:p w14:paraId="5CCCDB1B" w14:textId="77777777" w:rsidR="00470CD8" w:rsidRPr="00470CD8" w:rsidRDefault="00470CD8" w:rsidP="00470CD8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del </w:t>
                      </w:r>
                      <w:proofErr w:type="spellStart"/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>distrito</w:t>
                      </w:r>
                      <w:proofErr w:type="spellEnd"/>
                    </w:p>
                    <w:p w14:paraId="1CE3E80F" w14:textId="204899D4" w:rsidR="001D49B3" w:rsidRPr="00BD7EFF" w:rsidRDefault="00470CD8" w:rsidP="00470CD8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>• Marque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e </w:t>
                      </w:r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de la </w:t>
                      </w:r>
                      <w:proofErr w:type="spellStart"/>
                      <w:r w:rsidRPr="00470CD8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96D20" w14:textId="199326AA" w:rsidR="00632EC9" w:rsidRDefault="00E1456F" w:rsidP="00E1456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 xml:space="preserve">Si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>desea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>más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>información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>póngase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>en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>contacto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</w:rPr>
                              <w:t xml:space="preserve"> con:</w:t>
                            </w:r>
                          </w:p>
                          <w:p w14:paraId="3D3EFD08" w14:textId="77777777" w:rsidR="00E1456F" w:rsidRPr="00BD7EFF" w:rsidRDefault="00E1456F" w:rsidP="00E1456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3537D46C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Luz Land</w:t>
                            </w:r>
                            <w:r w:rsidR="00E1456F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verde</w:t>
                            </w:r>
                          </w:p>
                          <w:p w14:paraId="1256E882" w14:textId="585F3A6C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r w:rsidR="00E1456F" w:rsidRPr="00E1456F">
                              <w:rPr>
                                <w:color w:val="0070C0"/>
                              </w:rPr>
                              <w:t>Luz.landaverde@cobbk12.org</w:t>
                            </w:r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0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Zi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8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yhtmYj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62996D20" w14:textId="199326AA" w:rsidR="00632EC9" w:rsidRDefault="00E1456F" w:rsidP="00E1456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E1456F">
                        <w:rPr>
                          <w:rFonts w:asciiTheme="minorHAnsi" w:hAnsiTheme="minorHAnsi" w:cstheme="minorHAnsi"/>
                        </w:rPr>
                        <w:t xml:space="preserve">Si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</w:rPr>
                        <w:t>desea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</w:rPr>
                        <w:t>más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</w:rPr>
                        <w:t>información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</w:rPr>
                        <w:t>póngase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</w:rPr>
                        <w:t>en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</w:rPr>
                        <w:t>contacto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</w:rPr>
                        <w:t xml:space="preserve"> con:</w:t>
                      </w:r>
                    </w:p>
                    <w:p w14:paraId="3D3EFD08" w14:textId="77777777" w:rsidR="00E1456F" w:rsidRPr="00BD7EFF" w:rsidRDefault="00E1456F" w:rsidP="00E1456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3537D46C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Luz Land</w:t>
                      </w:r>
                      <w:r w:rsidR="00E1456F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verde</w:t>
                      </w:r>
                    </w:p>
                    <w:p w14:paraId="1256E882" w14:textId="585F3A6C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r w:rsidR="00E1456F" w:rsidRPr="00E1456F">
                        <w:rPr>
                          <w:color w:val="0070C0"/>
                        </w:rPr>
                        <w:t>Luz.landaverde@cobbk12.org</w:t>
                      </w:r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7BA6E858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D17A1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49344791" w:rsidR="005358FF" w:rsidRPr="00B66969" w:rsidRDefault="0011511D" w:rsidP="0011511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Brumby Elementary para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desarrollar</w:t>
                            </w:r>
                            <w:proofErr w:type="spellEnd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 </w:t>
                            </w:r>
                            <w:proofErr w:type="spellStart"/>
                            <w:r w:rsidRPr="0011511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comunicación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49344791" w:rsidR="005358FF" w:rsidRPr="00B66969" w:rsidRDefault="0011511D" w:rsidP="0011511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de Brumby Elementary para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desarrollar</w:t>
                      </w:r>
                      <w:proofErr w:type="spellEnd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11511D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comunicación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154F6">
        <w:t>/</w:t>
      </w:r>
      <w:r w:rsidR="00734486">
        <w:br w:type="page"/>
      </w:r>
      <w:r w:rsidR="00934AB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06B2C242">
                <wp:simplePos x="0" y="0"/>
                <wp:positionH relativeFrom="column">
                  <wp:posOffset>38100</wp:posOffset>
                </wp:positionH>
                <wp:positionV relativeFrom="paragraph">
                  <wp:posOffset>3609975</wp:posOffset>
                </wp:positionV>
                <wp:extent cx="3022600" cy="2457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F6F61" w14:textId="77777777" w:rsidR="002723B5" w:rsidRPr="002723B5" w:rsidRDefault="002723B5" w:rsidP="002723B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2723B5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Brumby Elementary Goal(s) for Student Achievement</w:t>
                            </w:r>
                          </w:p>
                          <w:p w14:paraId="5930A7FD" w14:textId="77777777" w:rsidR="002723B5" w:rsidRPr="002723B5" w:rsidRDefault="002723B5" w:rsidP="002723B5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2723B5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Reading Goal: K- 1st grade- By the end of the 2023-2024 year, we will increase the number of students scoring a composite reading score at or above benchmark by 20 percent from the first administration in August to the final administration in May as determined by the </w:t>
                            </w:r>
                            <w:proofErr w:type="spellStart"/>
                            <w:r w:rsidRPr="002723B5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Acadience</w:t>
                            </w:r>
                            <w:proofErr w:type="spellEnd"/>
                            <w:r w:rsidRPr="002723B5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Reading Assessment. 1st grade will focus on the reading priority standards, decoding, fluency, comprehension, and sight words.</w:t>
                            </w:r>
                          </w:p>
                          <w:p w14:paraId="1BF0BBBA" w14:textId="3AA98740" w:rsidR="007968D2" w:rsidRPr="00D2200E" w:rsidRDefault="002723B5" w:rsidP="002723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23B5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Math Goal: From the August 2023 administration to the May 2024 administration of the Math Inventory, students’ scores in the proficient and/or advanced</w:t>
                            </w:r>
                            <w:r w:rsidRPr="002723B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2723B5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categories will increase by a minimum of 35 percentage points. In the 1st grade our school will</w:t>
                            </w:r>
                            <w:r w:rsidRPr="002723B5">
                              <w:rPr>
                                <w:rFonts w:asciiTheme="minorHAnsi" w:hAnsiTheme="minorHAnsi" w:cstheme="minorHAnsi"/>
                              </w:rPr>
                              <w:t xml:space="preserve"> focus on the math priority standards, number sense</w:t>
                            </w:r>
                            <w:r w:rsidRPr="002723B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10D3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place value, and problem-solving.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pt;margin-top:284.25pt;width:238pt;height:193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" filled="f" stroked="f">
                <v:textbox>
                  <w:txbxContent>
                    <w:p w14:paraId="460F6F61" w14:textId="77777777" w:rsidR="002723B5" w:rsidRPr="002723B5" w:rsidRDefault="002723B5" w:rsidP="002723B5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2723B5">
                        <w:rPr>
                          <w:rFonts w:asciiTheme="minorHAnsi" w:hAnsiTheme="minorHAnsi" w:cstheme="minorHAnsi"/>
                          <w:b/>
                          <w:bCs/>
                        </w:rPr>
                        <w:t>Brumby Elementary Goal(s) for Student Achievement</w:t>
                      </w:r>
                    </w:p>
                    <w:p w14:paraId="5930A7FD" w14:textId="77777777" w:rsidR="002723B5" w:rsidRPr="002723B5" w:rsidRDefault="002723B5" w:rsidP="002723B5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2723B5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Reading Goal: K- 1st grade- By the end of the 2023-2024 year, we will increase the number of students scoring a composite reading score at or above benchmark by 20 percent from the first administration in August to the final administration in May as determined by the </w:t>
                      </w:r>
                      <w:proofErr w:type="spellStart"/>
                      <w:r w:rsidRPr="002723B5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Acadience</w:t>
                      </w:r>
                      <w:proofErr w:type="spellEnd"/>
                      <w:r w:rsidRPr="002723B5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Reading Assessment. 1st grade will focus on the reading priority standards, decoding, fluency, comprehension, and sight words.</w:t>
                      </w:r>
                    </w:p>
                    <w:p w14:paraId="1BF0BBBA" w14:textId="3AA98740" w:rsidR="007968D2" w:rsidRPr="00D2200E" w:rsidRDefault="002723B5" w:rsidP="002723B5">
                      <w:pPr>
                        <w:rPr>
                          <w:sz w:val="16"/>
                          <w:szCs w:val="16"/>
                        </w:rPr>
                      </w:pPr>
                      <w:r w:rsidRPr="002723B5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Math Goal: From the August 2023 administration to the May 2024 administration of the Math Inventory, students’ scores in the proficient and/or advanced</w:t>
                      </w:r>
                      <w:r w:rsidRPr="002723B5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2723B5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categories will increase by a minimum of 35 percentage points. In the 1st grade our school will</w:t>
                      </w:r>
                      <w:r w:rsidRPr="002723B5">
                        <w:rPr>
                          <w:rFonts w:asciiTheme="minorHAnsi" w:hAnsiTheme="minorHAnsi" w:cstheme="minorHAnsi"/>
                        </w:rPr>
                        <w:t xml:space="preserve"> focus on the math priority standards, number sense</w:t>
                      </w:r>
                      <w:r w:rsidRPr="002723B5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510D3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place value, and problem-solving.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1FFE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17CC62BD">
                <wp:simplePos x="0" y="0"/>
                <wp:positionH relativeFrom="column">
                  <wp:posOffset>7619365</wp:posOffset>
                </wp:positionH>
                <wp:positionV relativeFrom="paragraph">
                  <wp:posOffset>493395</wp:posOffset>
                </wp:positionV>
                <wp:extent cx="1984375" cy="5208905"/>
                <wp:effectExtent l="0" t="0" r="0" b="0"/>
                <wp:wrapThrough wrapText="bothSides">
                  <wp:wrapPolygon edited="0">
                    <wp:start x="0" y="0"/>
                    <wp:lineTo x="0" y="21487"/>
                    <wp:lineTo x="21358" y="21487"/>
                    <wp:lineTo x="21358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520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069CDB30" w:rsidR="00123DAA" w:rsidRDefault="00951FFE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>Es</w:t>
                            </w:r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>tudiantes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 xml:space="preserve"> de la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>primaria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 xml:space="preserve"> Brumby</w:t>
                            </w:r>
                          </w:p>
                          <w:p w14:paraId="4A917F3A" w14:textId="77777777" w:rsidR="00C10497" w:rsidRPr="00951FFE" w:rsidRDefault="00C10497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6"/>
                                <w:szCs w:val="26"/>
                              </w:rPr>
                            </w:pPr>
                          </w:p>
                          <w:p w14:paraId="1F07C7B4" w14:textId="4B328E44" w:rsidR="001F128E" w:rsidRDefault="00951FF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</w:t>
                            </w:r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os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Brumby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tener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alcanzar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nuestras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metas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escolares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Como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puedo</w:t>
                            </w:r>
                            <w:proofErr w:type="spellEnd"/>
                            <w:r w:rsidRPr="00951FF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D8899B9" w14:textId="77777777" w:rsidR="00C10497" w:rsidRDefault="00C10497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4ECCE4B" w14:textId="5BB2BD0E" w:rsidR="00C10497" w:rsidRPr="00C10497" w:rsidRDefault="00C10497" w:rsidP="00C1049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Usar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resolver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problemas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usar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leer y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comprender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 que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estoy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AB4B94" w14:textId="1F2D5998" w:rsidR="00C10497" w:rsidRPr="00C10497" w:rsidRDefault="00C10497" w:rsidP="00C1049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2BB00E5" w14:textId="1B1AE630" w:rsidR="00C10497" w:rsidRPr="00C10497" w:rsidRDefault="00C10497" w:rsidP="00C1049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2. Lea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menos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20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minutos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noche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9C9824" w14:textId="77777777" w:rsidR="00C10497" w:rsidRPr="00C10497" w:rsidRDefault="00C10497" w:rsidP="00C1049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Inicie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practique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operaciones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85799E" w14:textId="77777777" w:rsidR="00C10497" w:rsidRPr="00C10497" w:rsidRDefault="00C10497" w:rsidP="00C10497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0E3572" w14:textId="1A976264" w:rsidR="00280671" w:rsidRPr="00C10497" w:rsidRDefault="00C10497" w:rsidP="00C1049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4. Sabe 200 o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palabras de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alta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frecuencia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al final del </w:t>
                            </w:r>
                            <w:proofErr w:type="spellStart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C1049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escolar.</w:t>
                            </w: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2212E0D2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4" type="#_x0000_t202" style="position:absolute;margin-left:599.95pt;margin-top:38.85pt;width:156.25pt;height:41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3FF90BF2" w14:textId="069CDB30" w:rsidR="00123DAA" w:rsidRDefault="00951FFE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>Es</w:t>
                      </w:r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>tudiantes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 xml:space="preserve"> de la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>primaria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 xml:space="preserve"> Brumby</w:t>
                      </w:r>
                    </w:p>
                    <w:p w14:paraId="4A917F3A" w14:textId="77777777" w:rsidR="00C10497" w:rsidRPr="00951FFE" w:rsidRDefault="00C10497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6"/>
                          <w:szCs w:val="26"/>
                        </w:rPr>
                      </w:pPr>
                    </w:p>
                    <w:p w14:paraId="1F07C7B4" w14:textId="4B328E44" w:rsidR="001F128E" w:rsidRDefault="00951FF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L</w:t>
                      </w:r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os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de Brumby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tener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alcanzar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nuestras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metas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escolares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. Como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puedo</w:t>
                      </w:r>
                      <w:proofErr w:type="spellEnd"/>
                      <w:r w:rsidRPr="00951FF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</w:p>
                    <w:p w14:paraId="6D8899B9" w14:textId="77777777" w:rsidR="00C10497" w:rsidRDefault="00C10497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4ECCE4B" w14:textId="5BB2BD0E" w:rsidR="00C10497" w:rsidRPr="00C10497" w:rsidRDefault="00C10497" w:rsidP="00C1049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Usar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resolver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problemas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usar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leer y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comprender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 que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estoy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AB4B94" w14:textId="1F2D5998" w:rsidR="00C10497" w:rsidRPr="00C10497" w:rsidRDefault="00C10497" w:rsidP="00C1049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22BB00E5" w14:textId="1B1AE630" w:rsidR="00C10497" w:rsidRPr="00C10497" w:rsidRDefault="00C10497" w:rsidP="00C1049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2. Lea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menos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20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minutos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noche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4D9C9824" w14:textId="77777777" w:rsidR="00C10497" w:rsidRPr="00C10497" w:rsidRDefault="00C10497" w:rsidP="00C1049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Inicie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practique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operaciones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0B85799E" w14:textId="77777777" w:rsidR="00C10497" w:rsidRPr="00C10497" w:rsidRDefault="00C10497" w:rsidP="00C10497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0E3572" w14:textId="1A976264" w:rsidR="00280671" w:rsidRPr="00C10497" w:rsidRDefault="00C10497" w:rsidP="00C1049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4. Sabe 200 o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palabras de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alta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frecuencia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al final del </w:t>
                      </w:r>
                      <w:proofErr w:type="spellStart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C1049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escolar.</w:t>
                      </w: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2212E0D2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B4E1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1F972E65">
                <wp:simplePos x="0" y="0"/>
                <wp:positionH relativeFrom="column">
                  <wp:posOffset>3381375</wp:posOffset>
                </wp:positionH>
                <wp:positionV relativeFrom="paragraph">
                  <wp:posOffset>493395</wp:posOffset>
                </wp:positionV>
                <wp:extent cx="2070625" cy="5459095"/>
                <wp:effectExtent l="0" t="0" r="6350" b="825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625" cy="545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87F18" w14:textId="36C1B168" w:rsidR="009117A2" w:rsidRPr="00D611D1" w:rsidRDefault="00D611D1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6"/>
                                <w:szCs w:val="26"/>
                              </w:rPr>
                            </w:pPr>
                            <w:r w:rsidRPr="00D611D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 xml:space="preserve">Maestros de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 xml:space="preserve">la </w:t>
                            </w:r>
                            <w:proofErr w:type="spellStart"/>
                            <w:r w:rsidRPr="00D611D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>primaria</w:t>
                            </w:r>
                            <w:proofErr w:type="spellEnd"/>
                            <w:r w:rsidRPr="00D611D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6"/>
                                <w:szCs w:val="26"/>
                              </w:rPr>
                              <w:t xml:space="preserve"> Brumby</w:t>
                            </w:r>
                          </w:p>
                          <w:p w14:paraId="0429F8FC" w14:textId="4B7BEC71" w:rsidR="00413D8D" w:rsidRDefault="001D59F8" w:rsidP="001D59F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Los maestros de primer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especialistas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personal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trabajarán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sus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competencia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matemática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acuerdo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estándares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  <w:r w:rsidR="003F1CA2"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="003F1CA2"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2779A2" w14:textId="6AAF2157" w:rsidR="009117A2" w:rsidRDefault="001D59F8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El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enfoque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nuestras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conexiones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clave con las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será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9E3EF1B" w14:textId="77777777" w:rsidR="001D59F8" w:rsidRPr="001D59F8" w:rsidRDefault="001D59F8" w:rsidP="001D59F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cumplan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estándares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Georgia. Se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proporcionarán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ejemplos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uno a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través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CTLS Parent,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reuniones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conferencias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padres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salón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clases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858BDF8" w14:textId="77777777" w:rsidR="001D59F8" w:rsidRPr="001D59F8" w:rsidRDefault="001D59F8" w:rsidP="001D59F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F7CA0CC" w14:textId="77777777" w:rsidR="001D59F8" w:rsidRPr="001D59F8" w:rsidRDefault="001D59F8" w:rsidP="001D59F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Brindar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individualizado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personalizado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utilizando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Learning.</w:t>
                            </w:r>
                          </w:p>
                          <w:p w14:paraId="0B317373" w14:textId="77777777" w:rsidR="001D59F8" w:rsidRPr="001D59F8" w:rsidRDefault="001D59F8" w:rsidP="001D59F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47033AD" w14:textId="0326C53E" w:rsidR="00734486" w:rsidRPr="0079336A" w:rsidRDefault="001D59F8" w:rsidP="001D59F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Brindar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individualizado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adaptable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utilizando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programa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línea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Headsprout</w:t>
                            </w:r>
                            <w:proofErr w:type="spellEnd"/>
                            <w:r w:rsidRPr="001D59F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5" type="#_x0000_t202" style="position:absolute;margin-left:266.25pt;margin-top:38.85pt;width:163.05pt;height:429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75487F18" w14:textId="36C1B168" w:rsidR="009117A2" w:rsidRPr="00D611D1" w:rsidRDefault="00D611D1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6"/>
                          <w:szCs w:val="26"/>
                        </w:rPr>
                      </w:pPr>
                      <w:r w:rsidRPr="00D611D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 xml:space="preserve">Maestros de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 xml:space="preserve">la </w:t>
                      </w:r>
                      <w:proofErr w:type="spellStart"/>
                      <w:r w:rsidRPr="00D611D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>primaria</w:t>
                      </w:r>
                      <w:proofErr w:type="spellEnd"/>
                      <w:r w:rsidRPr="00D611D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6"/>
                          <w:szCs w:val="26"/>
                        </w:rPr>
                        <w:t xml:space="preserve"> Brumby</w:t>
                      </w:r>
                    </w:p>
                    <w:p w14:paraId="0429F8FC" w14:textId="4B7BEC71" w:rsidR="00413D8D" w:rsidRDefault="001D59F8" w:rsidP="001D59F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Los maestros de primer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especialistas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personal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trabajarán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sus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competencia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matemática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acuerdo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estándares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proofErr w:type="gramStart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.</w:t>
                      </w:r>
                      <w:r w:rsidR="003F1CA2"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="003F1CA2"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2779A2" w14:textId="6AAF2157" w:rsidR="009117A2" w:rsidRDefault="001D59F8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El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enfoque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nuestras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conexiones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clave con las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será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:</w:t>
                      </w:r>
                    </w:p>
                    <w:p w14:paraId="59E3EF1B" w14:textId="77777777" w:rsidR="001D59F8" w:rsidRPr="001D59F8" w:rsidRDefault="001D59F8" w:rsidP="001D59F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cumplan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estándares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Georgia. Se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proporcionarán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ejemplos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uno a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través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CTLS Parent,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reuniones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conferencias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padres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salón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clases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1858BDF8" w14:textId="77777777" w:rsidR="001D59F8" w:rsidRPr="001D59F8" w:rsidRDefault="001D59F8" w:rsidP="001D59F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F7CA0CC" w14:textId="77777777" w:rsidR="001D59F8" w:rsidRPr="001D59F8" w:rsidRDefault="001D59F8" w:rsidP="001D59F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2.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Brindar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individualizado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personalizado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utilizando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Learning.</w:t>
                      </w:r>
                    </w:p>
                    <w:p w14:paraId="0B317373" w14:textId="77777777" w:rsidR="001D59F8" w:rsidRPr="001D59F8" w:rsidRDefault="001D59F8" w:rsidP="001D59F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47033AD" w14:textId="0326C53E" w:rsidR="00734486" w:rsidRPr="0079336A" w:rsidRDefault="001D59F8" w:rsidP="001D59F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Brindar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individualizado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adaptable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utilizando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programa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línea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Headsprout</w:t>
                      </w:r>
                      <w:proofErr w:type="spellEnd"/>
                      <w:r w:rsidRPr="001D59F8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13D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44281226">
                <wp:simplePos x="0" y="0"/>
                <wp:positionH relativeFrom="column">
                  <wp:posOffset>5424055</wp:posOffset>
                </wp:positionH>
                <wp:positionV relativeFrom="paragraph">
                  <wp:posOffset>580002</wp:posOffset>
                </wp:positionV>
                <wp:extent cx="2040396" cy="5175250"/>
                <wp:effectExtent l="0" t="0" r="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396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14BA8" w14:textId="34F62455" w:rsidR="00B42DA5" w:rsidRDefault="001D59F8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D59F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Familias</w:t>
                            </w:r>
                            <w:proofErr w:type="spellEnd"/>
                            <w:r w:rsidRPr="001D59F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de la Primaria Brumby</w:t>
                            </w:r>
                          </w:p>
                          <w:p w14:paraId="61DCAB9E" w14:textId="77777777" w:rsidR="001D59F8" w:rsidRPr="009F366B" w:rsidRDefault="001D59F8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AFDC44F" w14:textId="64494EA7" w:rsidR="002023AF" w:rsidRDefault="00951FFE" w:rsidP="00951FF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Las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apoyar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al:</w:t>
                            </w:r>
                          </w:p>
                          <w:p w14:paraId="6B5B579F" w14:textId="77777777" w:rsidR="00951FFE" w:rsidRDefault="00951FFE" w:rsidP="00951FF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343F7B0" w14:textId="77777777" w:rsidR="00951FFE" w:rsidRPr="00951FFE" w:rsidRDefault="00951FFE" w:rsidP="00951FFE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Utilizar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proporcionadas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explorar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habilidades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alfabetización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así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B3D512A" w14:textId="77777777" w:rsidR="00951FFE" w:rsidRPr="00951FFE" w:rsidRDefault="00951FFE" w:rsidP="00951FFE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Ayudar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amor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materiales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que se le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proporcionan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casa.</w:t>
                            </w:r>
                          </w:p>
                          <w:p w14:paraId="2A538368" w14:textId="401E07BF" w:rsidR="00734486" w:rsidRPr="00951FFE" w:rsidRDefault="00951FFE" w:rsidP="00951FFE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Asegurarse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que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inicie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frecuencia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conceptual y la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fluidez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procedimientos</w:t>
                            </w:r>
                            <w:proofErr w:type="spellEnd"/>
                            <w:r w:rsidRPr="00951FF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27.1pt;margin-top:45.65pt;width:160.65pt;height:4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9414BA8" w14:textId="34F62455" w:rsidR="00B42DA5" w:rsidRDefault="001D59F8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proofErr w:type="spellStart"/>
                      <w:r w:rsidRPr="001D59F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Familias</w:t>
                      </w:r>
                      <w:proofErr w:type="spellEnd"/>
                      <w:r w:rsidRPr="001D59F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de la Primaria Brumby</w:t>
                      </w:r>
                    </w:p>
                    <w:p w14:paraId="61DCAB9E" w14:textId="77777777" w:rsidR="001D59F8" w:rsidRPr="009F366B" w:rsidRDefault="001D59F8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AFDC44F" w14:textId="64494EA7" w:rsidR="002023AF" w:rsidRDefault="00951FFE" w:rsidP="00951FFE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Las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apoyar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al:</w:t>
                      </w:r>
                    </w:p>
                    <w:p w14:paraId="6B5B579F" w14:textId="77777777" w:rsidR="00951FFE" w:rsidRDefault="00951FFE" w:rsidP="00951FFE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343F7B0" w14:textId="77777777" w:rsidR="00951FFE" w:rsidRPr="00951FFE" w:rsidRDefault="00951FFE" w:rsidP="00951FFE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Utilizar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proporcionadas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explorar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habilidades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alfabetización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así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4B3D512A" w14:textId="77777777" w:rsidR="00951FFE" w:rsidRPr="00951FFE" w:rsidRDefault="00951FFE" w:rsidP="00951FFE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2.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Ayudar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amor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materiales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que se le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proporcionan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casa.</w:t>
                      </w:r>
                    </w:p>
                    <w:p w14:paraId="2A538368" w14:textId="401E07BF" w:rsidR="00734486" w:rsidRPr="00951FFE" w:rsidRDefault="00951FFE" w:rsidP="00951FFE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Asegurarse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que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inicie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frecuencia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conceptual y la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fluidez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procedimientos</w:t>
                      </w:r>
                      <w:proofErr w:type="spellEnd"/>
                      <w:r w:rsidRPr="00951FFE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34E7BB53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2648B27E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proofErr w:type="spellStart"/>
                            <w:r w:rsidR="00C10497" w:rsidRPr="00C1049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Visite</w:t>
                            </w:r>
                            <w:proofErr w:type="spellEnd"/>
                            <w:r w:rsidR="00C10497" w:rsidRPr="00C1049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10497" w:rsidRPr="00C1049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nuestro</w:t>
                            </w:r>
                            <w:proofErr w:type="spellEnd"/>
                            <w:r w:rsidR="00C10497" w:rsidRPr="00C10497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sitio web: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80672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2648B27E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proofErr w:type="spellStart"/>
                      <w:r w:rsidR="00C10497" w:rsidRPr="00C10497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Visite</w:t>
                      </w:r>
                      <w:proofErr w:type="spellEnd"/>
                      <w:r w:rsidR="00C10497" w:rsidRPr="00C10497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10497" w:rsidRPr="00C10497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nuestro</w:t>
                      </w:r>
                      <w:proofErr w:type="spellEnd"/>
                      <w:r w:rsidR="00C10497" w:rsidRPr="00C10497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sitio web: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5D7244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18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AB8F0" id="Rectangle 25" o:spid="_x0000_s1026" style="position:absolute;margin-left:0;margin-top:284pt;width:246.75pt;height:7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4A976546" w14:textId="77777777" w:rsidR="00E1456F" w:rsidRPr="00E1456F" w:rsidRDefault="00E1456F" w:rsidP="00E1456F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desempeño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áreas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contenido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básico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un 2%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rendimiento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C4F80B4" w14:textId="77777777" w:rsidR="00E1456F" w:rsidRPr="00E1456F" w:rsidRDefault="00E1456F" w:rsidP="00D611D1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CCSD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aumentará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tasa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participación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comunidades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participan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servicios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programas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un 10 %,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CLTS para padres,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resultados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encuesta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módulo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vista web.</w:t>
                            </w:r>
                          </w:p>
                          <w:p w14:paraId="4BE22617" w14:textId="77777777" w:rsidR="00E1456F" w:rsidRPr="00E1456F" w:rsidRDefault="00E1456F" w:rsidP="00D611D1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Para 2023,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reorganizaremos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marco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satisfacer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garantizar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alineación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con las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prioridades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superintendente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oportunidades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encuestas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logros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estudiantiles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DDC23C9" w14:textId="77777777" w:rsidR="00E1456F" w:rsidRPr="00E1456F" w:rsidRDefault="00E1456F" w:rsidP="00E1456F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23084766" w14:textId="4155B148" w:rsidR="001D66A6" w:rsidRPr="00D1424D" w:rsidRDefault="00E1456F" w:rsidP="00E1456F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Para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final del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escolar 2025,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habrá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identificado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prácticas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recursos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apoyen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rendimiento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percepción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disciplina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E1456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4A976546" w14:textId="77777777" w:rsidR="00E1456F" w:rsidRPr="00E1456F" w:rsidRDefault="00E1456F" w:rsidP="00E1456F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Aumentar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desempeño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áreas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contenido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básico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un 2%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rendimiento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1C4F80B4" w14:textId="77777777" w:rsidR="00E1456F" w:rsidRPr="00E1456F" w:rsidRDefault="00E1456F" w:rsidP="00D611D1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CCSD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aumentará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tasa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participación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comunidades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participan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servicios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programas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un 10 %,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CLTS para padres,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resultados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encuesta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módulo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vista web.</w:t>
                      </w:r>
                    </w:p>
                    <w:p w14:paraId="4BE22617" w14:textId="77777777" w:rsidR="00E1456F" w:rsidRPr="00E1456F" w:rsidRDefault="00E1456F" w:rsidP="00D611D1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Para 2023,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reorganizaremos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marco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satisfacer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garantizar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alineación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con las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prioridades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superintendente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oportunidades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encuestas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logros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estudiantiles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3DDC23C9" w14:textId="77777777" w:rsidR="00E1456F" w:rsidRPr="00E1456F" w:rsidRDefault="00E1456F" w:rsidP="00E1456F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23084766" w14:textId="4155B148" w:rsidR="001D66A6" w:rsidRPr="00D1424D" w:rsidRDefault="00E1456F" w:rsidP="00E1456F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Para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final del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escolar 2025,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habrá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identificado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prácticas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recursos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apoyen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rendimiento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percepción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disciplina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E1456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F437C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1AFFB68C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="00934ABB" w:rsidRPr="00934A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¡Un </w:t>
                            </w:r>
                            <w:proofErr w:type="spellStart"/>
                            <w:r w:rsidR="00934ABB" w:rsidRPr="00934A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equipo</w:t>
                            </w:r>
                            <w:proofErr w:type="spellEnd"/>
                            <w:r w:rsidR="00934ABB" w:rsidRPr="00934A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934ABB" w:rsidRPr="00934A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una</w:t>
                            </w:r>
                            <w:proofErr w:type="spellEnd"/>
                            <w:r w:rsidR="00934ABB" w:rsidRPr="00934A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meta, </w:t>
                            </w:r>
                            <w:proofErr w:type="spellStart"/>
                            <w:r w:rsidR="00934ABB" w:rsidRPr="00934A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éxito</w:t>
                            </w:r>
                            <w:proofErr w:type="spellEnd"/>
                            <w:r w:rsidR="00934ABB" w:rsidRPr="00934A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934ABB" w:rsidRPr="00934A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estudiantil</w:t>
                            </w:r>
                            <w:proofErr w:type="spellEnd"/>
                            <w:r w:rsidR="00934ABB" w:rsidRPr="00934AB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1AFFB68C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="00934ABB" w:rsidRPr="00934ABB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¡Un </w:t>
                      </w:r>
                      <w:proofErr w:type="spellStart"/>
                      <w:r w:rsidR="00934ABB" w:rsidRPr="00934ABB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equipo</w:t>
                      </w:r>
                      <w:proofErr w:type="spellEnd"/>
                      <w:r w:rsidR="00934ABB" w:rsidRPr="00934ABB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934ABB" w:rsidRPr="00934ABB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una</w:t>
                      </w:r>
                      <w:proofErr w:type="spellEnd"/>
                      <w:r w:rsidR="00934ABB" w:rsidRPr="00934ABB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meta, </w:t>
                      </w:r>
                      <w:proofErr w:type="spellStart"/>
                      <w:r w:rsidR="00934ABB" w:rsidRPr="00934ABB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éxito</w:t>
                      </w:r>
                      <w:proofErr w:type="spellEnd"/>
                      <w:r w:rsidR="00934ABB" w:rsidRPr="00934ABB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934ABB" w:rsidRPr="00934ABB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estudiantil</w:t>
                      </w:r>
                      <w:proofErr w:type="spellEnd"/>
                      <w:r w:rsidR="00934ABB" w:rsidRPr="00934ABB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6F099200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4BD1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1C4984E" w:rsidR="00734486" w:rsidRPr="00D1424D" w:rsidRDefault="00D611D1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D611D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Maestros, padres y </w:t>
                            </w:r>
                            <w:proofErr w:type="spellStart"/>
                            <w:r w:rsidRPr="00D611D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estudiantes</w:t>
                            </w:r>
                            <w:proofErr w:type="spellEnd"/>
                            <w:r w:rsidRPr="00D611D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Pr="00D611D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juntos</w:t>
                            </w:r>
                            <w:proofErr w:type="spellEnd"/>
                            <w:r w:rsidRPr="00D611D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para </w:t>
                            </w:r>
                            <w:proofErr w:type="spellStart"/>
                            <w:r w:rsidRPr="00D611D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el</w:t>
                            </w:r>
                            <w:proofErr w:type="spellEnd"/>
                            <w:r w:rsidRPr="00D611D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D611D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éxito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1C4984E" w:rsidR="00734486" w:rsidRPr="00D1424D" w:rsidRDefault="00D611D1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r w:rsidRPr="00D611D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Maestros, padres y </w:t>
                      </w:r>
                      <w:proofErr w:type="spellStart"/>
                      <w:r w:rsidRPr="00D611D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estudiantes</w:t>
                      </w:r>
                      <w:proofErr w:type="spellEnd"/>
                      <w:r w:rsidRPr="00D611D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, </w:t>
                      </w:r>
                      <w:proofErr w:type="spellStart"/>
                      <w:r w:rsidRPr="00D611D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juntos</w:t>
                      </w:r>
                      <w:proofErr w:type="spellEnd"/>
                      <w:r w:rsidRPr="00D611D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para </w:t>
                      </w:r>
                      <w:proofErr w:type="spellStart"/>
                      <w:r w:rsidRPr="00D611D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el</w:t>
                      </w:r>
                      <w:proofErr w:type="spellEnd"/>
                      <w:r w:rsidRPr="00D611D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D611D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éxito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E989B" w14:textId="77777777" w:rsidR="0080672F" w:rsidRDefault="0080672F" w:rsidP="00101AC6">
      <w:r>
        <w:separator/>
      </w:r>
    </w:p>
  </w:endnote>
  <w:endnote w:type="continuationSeparator" w:id="0">
    <w:p w14:paraId="5930CC8A" w14:textId="77777777" w:rsidR="0080672F" w:rsidRDefault="0080672F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D18BA" w14:textId="77777777" w:rsidR="0080672F" w:rsidRDefault="0080672F" w:rsidP="00101AC6">
      <w:r>
        <w:separator/>
      </w:r>
    </w:p>
  </w:footnote>
  <w:footnote w:type="continuationSeparator" w:id="0">
    <w:p w14:paraId="31BDC654" w14:textId="77777777" w:rsidR="0080672F" w:rsidRDefault="0080672F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0A2174"/>
    <w:multiLevelType w:val="hybridMultilevel"/>
    <w:tmpl w:val="36060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23"/>
  </w:num>
  <w:num w:numId="5">
    <w:abstractNumId w:val="10"/>
  </w:num>
  <w:num w:numId="6">
    <w:abstractNumId w:val="22"/>
  </w:num>
  <w:num w:numId="7">
    <w:abstractNumId w:val="15"/>
  </w:num>
  <w:num w:numId="8">
    <w:abstractNumId w:val="2"/>
  </w:num>
  <w:num w:numId="9">
    <w:abstractNumId w:val="17"/>
  </w:num>
  <w:num w:numId="10">
    <w:abstractNumId w:val="19"/>
  </w:num>
  <w:num w:numId="11">
    <w:abstractNumId w:val="1"/>
  </w:num>
  <w:num w:numId="12">
    <w:abstractNumId w:val="18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0"/>
  </w:num>
  <w:num w:numId="23">
    <w:abstractNumId w:val="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064A9"/>
    <w:rsid w:val="0002177C"/>
    <w:rsid w:val="0002286D"/>
    <w:rsid w:val="0003126F"/>
    <w:rsid w:val="00033B8E"/>
    <w:rsid w:val="00034552"/>
    <w:rsid w:val="00035DEC"/>
    <w:rsid w:val="00035EF6"/>
    <w:rsid w:val="00037C53"/>
    <w:rsid w:val="000458C2"/>
    <w:rsid w:val="00055D85"/>
    <w:rsid w:val="0006673E"/>
    <w:rsid w:val="0007229E"/>
    <w:rsid w:val="00074661"/>
    <w:rsid w:val="00075953"/>
    <w:rsid w:val="000762F1"/>
    <w:rsid w:val="000847D7"/>
    <w:rsid w:val="00084E3F"/>
    <w:rsid w:val="00093902"/>
    <w:rsid w:val="000A3285"/>
    <w:rsid w:val="000C028C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11D"/>
    <w:rsid w:val="00115D29"/>
    <w:rsid w:val="00123DAA"/>
    <w:rsid w:val="001318D5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B7886"/>
    <w:rsid w:val="001D07C9"/>
    <w:rsid w:val="001D49B3"/>
    <w:rsid w:val="001D59F8"/>
    <w:rsid w:val="001D66A6"/>
    <w:rsid w:val="001F128E"/>
    <w:rsid w:val="00201FB0"/>
    <w:rsid w:val="002023AF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3B5"/>
    <w:rsid w:val="00272F66"/>
    <w:rsid w:val="002736B8"/>
    <w:rsid w:val="0028067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48CA"/>
    <w:rsid w:val="00305B77"/>
    <w:rsid w:val="003232E2"/>
    <w:rsid w:val="00332FAD"/>
    <w:rsid w:val="0033300D"/>
    <w:rsid w:val="00335E93"/>
    <w:rsid w:val="00341AC4"/>
    <w:rsid w:val="00347058"/>
    <w:rsid w:val="00350093"/>
    <w:rsid w:val="00363924"/>
    <w:rsid w:val="00364EE8"/>
    <w:rsid w:val="003747C5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13D8D"/>
    <w:rsid w:val="004355FD"/>
    <w:rsid w:val="00437EFA"/>
    <w:rsid w:val="00440E8F"/>
    <w:rsid w:val="00444FF2"/>
    <w:rsid w:val="00455D7C"/>
    <w:rsid w:val="004616E0"/>
    <w:rsid w:val="00470CD8"/>
    <w:rsid w:val="00473551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3E8A"/>
    <w:rsid w:val="004F44A3"/>
    <w:rsid w:val="004F4F79"/>
    <w:rsid w:val="004F58EC"/>
    <w:rsid w:val="0050260C"/>
    <w:rsid w:val="00506891"/>
    <w:rsid w:val="00506AEC"/>
    <w:rsid w:val="00507044"/>
    <w:rsid w:val="00510D39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4405"/>
    <w:rsid w:val="00586804"/>
    <w:rsid w:val="0058786F"/>
    <w:rsid w:val="0059152C"/>
    <w:rsid w:val="005B3D99"/>
    <w:rsid w:val="005D3BA7"/>
    <w:rsid w:val="005D7244"/>
    <w:rsid w:val="005F4F77"/>
    <w:rsid w:val="00602B02"/>
    <w:rsid w:val="0061041E"/>
    <w:rsid w:val="006149CD"/>
    <w:rsid w:val="00632EC9"/>
    <w:rsid w:val="006338E1"/>
    <w:rsid w:val="0063661F"/>
    <w:rsid w:val="006369EE"/>
    <w:rsid w:val="00641FD5"/>
    <w:rsid w:val="00660AF7"/>
    <w:rsid w:val="00665768"/>
    <w:rsid w:val="00671864"/>
    <w:rsid w:val="0067345B"/>
    <w:rsid w:val="00673E3D"/>
    <w:rsid w:val="00675CC7"/>
    <w:rsid w:val="00690FCF"/>
    <w:rsid w:val="00691169"/>
    <w:rsid w:val="006A4542"/>
    <w:rsid w:val="006B442A"/>
    <w:rsid w:val="006B4E1F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5032B"/>
    <w:rsid w:val="007640BC"/>
    <w:rsid w:val="00765488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D0E74"/>
    <w:rsid w:val="0080672F"/>
    <w:rsid w:val="0082291C"/>
    <w:rsid w:val="00826CB5"/>
    <w:rsid w:val="008308BF"/>
    <w:rsid w:val="00830A22"/>
    <w:rsid w:val="00843794"/>
    <w:rsid w:val="00850491"/>
    <w:rsid w:val="0085169B"/>
    <w:rsid w:val="00854281"/>
    <w:rsid w:val="00854D50"/>
    <w:rsid w:val="00867B55"/>
    <w:rsid w:val="00870DE6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218D"/>
    <w:rsid w:val="00932674"/>
    <w:rsid w:val="009339B7"/>
    <w:rsid w:val="00934ABB"/>
    <w:rsid w:val="00944E2D"/>
    <w:rsid w:val="009471A9"/>
    <w:rsid w:val="00951FFE"/>
    <w:rsid w:val="00974B7D"/>
    <w:rsid w:val="00980FC0"/>
    <w:rsid w:val="009A0E2A"/>
    <w:rsid w:val="009A174A"/>
    <w:rsid w:val="009A41D4"/>
    <w:rsid w:val="009A4D3C"/>
    <w:rsid w:val="009A7B1E"/>
    <w:rsid w:val="009B5A33"/>
    <w:rsid w:val="009C794C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217FC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0497"/>
    <w:rsid w:val="00C14FE7"/>
    <w:rsid w:val="00C15199"/>
    <w:rsid w:val="00C16404"/>
    <w:rsid w:val="00C20FF9"/>
    <w:rsid w:val="00C21984"/>
    <w:rsid w:val="00C23AE6"/>
    <w:rsid w:val="00C24563"/>
    <w:rsid w:val="00C25874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4D0"/>
    <w:rsid w:val="00CF79AC"/>
    <w:rsid w:val="00D1424D"/>
    <w:rsid w:val="00D2200E"/>
    <w:rsid w:val="00D23C8F"/>
    <w:rsid w:val="00D24515"/>
    <w:rsid w:val="00D278CE"/>
    <w:rsid w:val="00D32CFD"/>
    <w:rsid w:val="00D40429"/>
    <w:rsid w:val="00D430A0"/>
    <w:rsid w:val="00D55D3A"/>
    <w:rsid w:val="00D565D8"/>
    <w:rsid w:val="00D611D1"/>
    <w:rsid w:val="00D64743"/>
    <w:rsid w:val="00D67448"/>
    <w:rsid w:val="00D75908"/>
    <w:rsid w:val="00D82B21"/>
    <w:rsid w:val="00D8526E"/>
    <w:rsid w:val="00D8693B"/>
    <w:rsid w:val="00DA0F4F"/>
    <w:rsid w:val="00DA5446"/>
    <w:rsid w:val="00DB2890"/>
    <w:rsid w:val="00DC505F"/>
    <w:rsid w:val="00DD3EBC"/>
    <w:rsid w:val="00DD775B"/>
    <w:rsid w:val="00E00CF1"/>
    <w:rsid w:val="00E03CE8"/>
    <w:rsid w:val="00E051BE"/>
    <w:rsid w:val="00E11358"/>
    <w:rsid w:val="00E1456F"/>
    <w:rsid w:val="00E154F6"/>
    <w:rsid w:val="00E209EA"/>
    <w:rsid w:val="00E25A5D"/>
    <w:rsid w:val="00E318B4"/>
    <w:rsid w:val="00E36F8B"/>
    <w:rsid w:val="00E4233A"/>
    <w:rsid w:val="00E4773B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908F5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54C0C"/>
    <w:rsid w:val="00F55282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C258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5874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hyperlink" Target="http://www.cobbk12.org/brumby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bbk12.org/Brumby" TargetMode="External"/><Relationship Id="rId17" Type="http://schemas.openxmlformats.org/officeDocument/2006/relationships/hyperlink" Target="http://www.cobbk12.org/brumb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bbk12.org/Brumb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C3C55E-85FE-4C24-ABAE-2C9325421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6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8</cp:revision>
  <cp:lastPrinted>2023-08-04T13:32:00Z</cp:lastPrinted>
  <dcterms:created xsi:type="dcterms:W3CDTF">2023-08-03T13:08:00Z</dcterms:created>
  <dcterms:modified xsi:type="dcterms:W3CDTF">2023-08-07T15:07:00Z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