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72358CF0" w:rsidR="00734486" w:rsidRDefault="004572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75459B03" wp14:editId="3F963294">
                <wp:simplePos x="0" y="0"/>
                <wp:positionH relativeFrom="margin">
                  <wp:posOffset>3400425</wp:posOffset>
                </wp:positionH>
                <wp:positionV relativeFrom="margin">
                  <wp:posOffset>-190500</wp:posOffset>
                </wp:positionV>
                <wp:extent cx="2828925" cy="6858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87DF0A" w14:textId="44441B5B" w:rsidR="004572EC" w:rsidRPr="006F3D6A" w:rsidRDefault="006F3D6A" w:rsidP="004572EC">
                            <w:pPr>
                              <w:widowControl w:val="0"/>
                              <w:spacing w:line="480" w:lineRule="exac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es un </w:t>
                            </w:r>
                            <w:proofErr w:type="spellStart"/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="004572EC"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</w:p>
                          <w:p w14:paraId="1E3F2F75" w14:textId="078465FE" w:rsidR="00D75908" w:rsidRPr="006F3D6A" w:rsidRDefault="004572EC" w:rsidP="004572E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6F3D6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67.75pt;margin-top:-15pt;width:222.75pt;height:54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5087DF0A" w14:textId="44441B5B" w:rsidR="004572EC" w:rsidRPr="006F3D6A" w:rsidRDefault="006F3D6A" w:rsidP="004572EC">
                      <w:pPr>
                        <w:widowControl w:val="0"/>
                        <w:spacing w:line="480" w:lineRule="exact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="004572EC"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escuela</w:t>
                      </w:r>
                      <w:proofErr w:type="spellEnd"/>
                    </w:p>
                    <w:p w14:paraId="1E3F2F75" w14:textId="078465FE" w:rsidR="00D75908" w:rsidRPr="006F3D6A" w:rsidRDefault="004572EC" w:rsidP="004572EC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6F3D6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872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316" behindDoc="0" locked="0" layoutInCell="1" allowOverlap="1" wp14:anchorId="4B587BF9" wp14:editId="1C98E151">
                <wp:simplePos x="0" y="0"/>
                <wp:positionH relativeFrom="column">
                  <wp:posOffset>-143142</wp:posOffset>
                </wp:positionH>
                <wp:positionV relativeFrom="page">
                  <wp:posOffset>282011</wp:posOffset>
                </wp:positionV>
                <wp:extent cx="2947670" cy="2254250"/>
                <wp:effectExtent l="0" t="0" r="508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A2511D" w14:textId="77777777" w:rsidR="004572EC" w:rsidRPr="004572EC" w:rsidRDefault="004572EC" w:rsidP="004572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2023-2024</w:t>
                            </w:r>
                          </w:p>
                          <w:p w14:paraId="430EB9C0" w14:textId="77777777" w:rsidR="004572EC" w:rsidRPr="004572EC" w:rsidRDefault="004572EC" w:rsidP="004572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18B9AF8A" w14:textId="26F8CA07" w:rsidR="0088724F" w:rsidRPr="00CF79AC" w:rsidRDefault="004572EC" w:rsidP="004572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453DBC9F" w14:textId="77079FD9" w:rsidR="0088724F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</w:t>
                            </w:r>
                            <w:r w:rsidR="004572E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BB355D3" w14:textId="38E28AC1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</w:t>
                            </w:r>
                            <w:r w:rsid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ado</w:t>
                            </w:r>
                            <w:proofErr w:type="spellEnd"/>
                            <w:r w:rsidR="00457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Junio 1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9F06EEC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7DC2389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234C036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62B6EF2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B4BFC4D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D1AED43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D0D14A2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9DD56E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B5BC3C4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A722CF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7BF9" id="Text Box 25" o:spid="_x0000_s1027" type="#_x0000_t202" style="position:absolute;margin-left:-11.25pt;margin-top:22.2pt;width:232.1pt;height:177.5pt;z-index:2516583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Lq4w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9A2511D" w14:textId="77777777" w:rsidR="004572EC" w:rsidRPr="004572EC" w:rsidRDefault="004572EC" w:rsidP="004572EC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2023-2024</w:t>
                      </w:r>
                    </w:p>
                    <w:p w14:paraId="430EB9C0" w14:textId="77777777" w:rsidR="004572EC" w:rsidRPr="004572EC" w:rsidRDefault="004572EC" w:rsidP="004572EC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18B9AF8A" w14:textId="26F8CA07" w:rsidR="0088724F" w:rsidRPr="00CF79AC" w:rsidRDefault="004572EC" w:rsidP="004572EC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453DBC9F" w14:textId="77079FD9" w:rsidR="0088724F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</w:t>
                      </w:r>
                      <w:r w:rsidR="004572E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BB355D3" w14:textId="38E28AC1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</w:t>
                      </w:r>
                      <w:r w:rsid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ado</w:t>
                      </w:r>
                      <w:proofErr w:type="spellEnd"/>
                      <w:r w:rsidR="004572E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Junio 1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9F06EEC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7DC2389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234C036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62B6EF2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B4BFC4D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D1AED43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D0D14A2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9DD56E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B5BC3C4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A722CF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75A6129D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40D5F" w14:textId="77777777" w:rsidR="004572EC" w:rsidRDefault="004572EC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Brumby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crear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asociaciones</w:t>
                            </w:r>
                            <w:proofErr w:type="spellEnd"/>
                          </w:p>
                          <w:p w14:paraId="5B9A0CFB" w14:textId="247FAB21" w:rsidR="00D278CE" w:rsidRPr="005358FF" w:rsidRDefault="004572EC" w:rsidP="004572E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Considere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unirse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nosotros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través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algunos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eventos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que se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enumeran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continuación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. Las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oportunidades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voluntariado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pueden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ser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virtuales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  <w:p w14:paraId="5D4CBB2C" w14:textId="77777777" w:rsidR="004572EC" w:rsidRPr="002C1D43" w:rsidRDefault="004572EC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2A8D29DA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Classroom Readers (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Presencial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virtual)</w:t>
                            </w:r>
                          </w:p>
                          <w:p w14:paraId="048B4B05" w14:textId="4A24705B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0D999B37" w14:textId="61BB5C06" w:rsid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0FE4A330" w14:textId="0B8EF7B7" w:rsidR="002C1D43" w:rsidRPr="008A46BC" w:rsidRDefault="002C1D43" w:rsidP="002C1D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</w:pPr>
                            <w:proofErr w:type="spellStart"/>
                            <w:r w:rsidRPr="008A46BC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>Reuniones</w:t>
                            </w:r>
                            <w:proofErr w:type="spellEnd"/>
                            <w:r w:rsidRPr="008A46BC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 xml:space="preserve"> de la </w:t>
                            </w:r>
                            <w:proofErr w:type="spellStart"/>
                            <w:r w:rsidRPr="008A46BC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>Asociación</w:t>
                            </w:r>
                            <w:proofErr w:type="spellEnd"/>
                            <w:r w:rsidRPr="008A46BC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>:</w:t>
                            </w:r>
                          </w:p>
                          <w:p w14:paraId="238FF731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650ADC27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6CACBDB3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39F66DB2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54A9AEC6" w14:textId="3DDB0E45" w:rsidR="007A5E54" w:rsidRPr="005358FF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maestros</w:t>
                            </w:r>
                          </w:p>
                          <w:p w14:paraId="6E6DB67E" w14:textId="77777777" w:rsid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0BE57223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bookmarkStart w:id="0" w:name="_Hlk141955624"/>
                            <w:bookmarkStart w:id="1" w:name="_Hlk141955625"/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7C586999" w14:textId="77777777" w:rsidR="002C1D43" w:rsidRPr="002C1D43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66D81E52" w:rsidR="0079585F" w:rsidRPr="00BD7EFF" w:rsidRDefault="002C1D43" w:rsidP="002C1D4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8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46Og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" fillcolor="white [3201]" strokeweight=".5pt">
                <v:textbox>
                  <w:txbxContent>
                    <w:p w14:paraId="53540D5F" w14:textId="77777777" w:rsidR="004572EC" w:rsidRDefault="004572EC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Brumby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crear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asociaciones</w:t>
                      </w:r>
                      <w:proofErr w:type="spellEnd"/>
                    </w:p>
                    <w:p w14:paraId="5B9A0CFB" w14:textId="247FAB21" w:rsidR="00D278CE" w:rsidRPr="005358FF" w:rsidRDefault="004572EC" w:rsidP="004572E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Considere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unirse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nosotros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través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algunos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eventos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que se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enumeran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continuación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. Las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oportunidades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voluntariado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pueden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ser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virtuales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  <w:p w14:paraId="5D4CBB2C" w14:textId="77777777" w:rsidR="004572EC" w:rsidRPr="002C1D43" w:rsidRDefault="004572EC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2A8D29DA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• Classroom Readers (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Presencial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virtual)</w:t>
                      </w:r>
                    </w:p>
                    <w:p w14:paraId="048B4B05" w14:textId="4A24705B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0D999B37" w14:textId="61BB5C06" w:rsid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0FE4A330" w14:textId="0B8EF7B7" w:rsidR="002C1D43" w:rsidRPr="008A46BC" w:rsidRDefault="002C1D43" w:rsidP="002C1D4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</w:pPr>
                      <w:proofErr w:type="spellStart"/>
                      <w:r w:rsidRPr="008A46BC">
                        <w:rPr>
                          <w:rFonts w:asciiTheme="minorHAnsi" w:hAnsiTheme="minorHAnsi" w:cstheme="minorHAnsi"/>
                          <w:color w:val="0070C0"/>
                        </w:rPr>
                        <w:t>Reuniones</w:t>
                      </w:r>
                      <w:proofErr w:type="spellEnd"/>
                      <w:r w:rsidRPr="008A46BC">
                        <w:rPr>
                          <w:rFonts w:asciiTheme="minorHAnsi" w:hAnsiTheme="minorHAnsi" w:cstheme="minorHAnsi"/>
                          <w:color w:val="0070C0"/>
                        </w:rPr>
                        <w:t xml:space="preserve"> de la </w:t>
                      </w:r>
                      <w:proofErr w:type="spellStart"/>
                      <w:r w:rsidRPr="008A46BC">
                        <w:rPr>
                          <w:rFonts w:asciiTheme="minorHAnsi" w:hAnsiTheme="minorHAnsi" w:cstheme="minorHAnsi"/>
                          <w:color w:val="0070C0"/>
                        </w:rPr>
                        <w:t>Asociación</w:t>
                      </w:r>
                      <w:proofErr w:type="spellEnd"/>
                      <w:r w:rsidRPr="008A46BC">
                        <w:rPr>
                          <w:rFonts w:asciiTheme="minorHAnsi" w:hAnsiTheme="minorHAnsi" w:cstheme="minorHAnsi"/>
                          <w:color w:val="0070C0"/>
                        </w:rPr>
                        <w:t>:</w:t>
                      </w:r>
                    </w:p>
                    <w:p w14:paraId="238FF731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650ADC27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6CACBDB3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39F66DB2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54A9AEC6" w14:textId="3DDB0E45" w:rsidR="007A5E54" w:rsidRPr="005358FF" w:rsidRDefault="002C1D43" w:rsidP="002C1D43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maestros</w:t>
                      </w:r>
                    </w:p>
                    <w:p w14:paraId="6E6DB67E" w14:textId="77777777" w:rsidR="002C1D43" w:rsidRDefault="002C1D43" w:rsidP="002C1D4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0BE57223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bookmarkStart w:id="2" w:name="_Hlk141955624"/>
                      <w:bookmarkStart w:id="3" w:name="_Hlk141955625"/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7C586999" w14:textId="77777777" w:rsidR="002C1D43" w:rsidRPr="002C1D43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66D81E52" w:rsidR="0079585F" w:rsidRPr="00BD7EFF" w:rsidRDefault="002C1D43" w:rsidP="002C1D4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0DE05C1E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1BD7D2" id="Text Box 179" o:spid="_x0000_s1029" type="#_x0000_t202" style="position:absolute;margin-left:657.65pt;margin-top:552.3pt;width:81pt;height:20.2pt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1B221D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C9C8401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2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3BB520" id="Text Box 178" o:spid="_x0000_s1030" type="#_x0000_t202" style="position:absolute;margin-left:671.9pt;margin-top:567.2pt;width:51.75pt;height:15.75pt;z-index:25165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DYJUOr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02027865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ADC7292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6A8638F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E01000F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C75743A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D7F469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28BA33F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235226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17ABBE14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5517C201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6DE4902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900F24" id="Text Box 28" o:spid="_x0000_s1031" type="#_x0000_t202" style="position:absolute;margin-left:1026.1pt;margin-top:155.35pt;width:166.5pt;height:157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C4A87EF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87482CA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1CF85F2D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67818D7D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6275A0E2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4712CAF7" w:rsidR="004E644B" w:rsidRDefault="006F3D6A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B41D58A" wp14:editId="64236D20">
                <wp:simplePos x="0" y="0"/>
                <wp:positionH relativeFrom="margin">
                  <wp:posOffset>3400425</wp:posOffset>
                </wp:positionH>
                <wp:positionV relativeFrom="page">
                  <wp:posOffset>647699</wp:posOffset>
                </wp:positionV>
                <wp:extent cx="2828925" cy="1590675"/>
                <wp:effectExtent l="0" t="0" r="952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0C251432" w:rsidR="00E36F8B" w:rsidRDefault="004572EC" w:rsidP="004572EC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18" o:spid="_x0000_s1032" type="#_x0000_t202" style="position:absolute;margin-left:267.75pt;margin-top:51pt;width:222.75pt;height:125.2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0C251432" w:rsidR="00E36F8B" w:rsidRDefault="004572EC" w:rsidP="004572EC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C1D43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7590FA78" wp14:editId="1B78F91E">
                <wp:simplePos x="0" y="0"/>
                <wp:positionH relativeFrom="margin">
                  <wp:posOffset>6591300</wp:posOffset>
                </wp:positionH>
                <wp:positionV relativeFrom="paragraph">
                  <wp:posOffset>3530600</wp:posOffset>
                </wp:positionV>
                <wp:extent cx="2914650" cy="511810"/>
                <wp:effectExtent l="0" t="0" r="19050" b="2159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2F2BE788" w:rsidR="005358FF" w:rsidRPr="00B66969" w:rsidRDefault="002C1D43" w:rsidP="002C1D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" w:name="_Hlk141955993"/>
                            <w:bookmarkStart w:id="3" w:name="_Hlk141955994"/>
                            <w:bookmarkStart w:id="4" w:name="_Hlk141955995"/>
                            <w:bookmarkStart w:id="5" w:name="_Hlk141955996"/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2C1D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Text Box 31" o:spid="_x0000_s1033" type="#_x0000_t202" style="position:absolute;margin-left:519pt;margin-top:278pt;width:229.5pt;height:40.3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">
                <v:textbox>
                  <w:txbxContent>
                    <w:p w14:paraId="2EAB7BE4" w14:textId="2F2BE788" w:rsidR="005358FF" w:rsidRPr="00B66969" w:rsidRDefault="002C1D43" w:rsidP="002C1D4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bookmarkStart w:id="6" w:name="_Hlk141955993"/>
                      <w:bookmarkStart w:id="7" w:name="_Hlk141955994"/>
                      <w:bookmarkStart w:id="8" w:name="_Hlk141955995"/>
                      <w:bookmarkStart w:id="9" w:name="_Hlk141955996"/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2C1D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bookmarkEnd w:id="6"/>
                      <w:bookmarkEnd w:id="7"/>
                      <w:bookmarkEnd w:id="8"/>
                      <w:bookmarkEnd w:id="9"/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D2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105E88" wp14:editId="36C99229">
                <wp:simplePos x="0" y="0"/>
                <wp:positionH relativeFrom="margin">
                  <wp:align>left</wp:align>
                </wp:positionH>
                <wp:positionV relativeFrom="page">
                  <wp:posOffset>379828</wp:posOffset>
                </wp:positionV>
                <wp:extent cx="2947670" cy="2535604"/>
                <wp:effectExtent l="0" t="0" r="508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35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D6E431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1A96EA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31F3E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F923EBF" w14:textId="60AB8077" w:rsidR="00455D22" w:rsidRDefault="00E87429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E6C360A" w14:textId="2E387EE1" w:rsidR="00455D22" w:rsidRPr="00CF79AC" w:rsidRDefault="00455D22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 May 24,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105E88" id="Text Box 23" o:spid="_x0000_s1032" type="#_x0000_t202" style="position:absolute;margin-left:0;margin-top:29.9pt;width:232.1pt;height:199.6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F71FDD9" w14:textId="0D6E431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1A96EA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31F3E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F923EBF" w14:textId="60AB8077" w:rsidR="00455D22" w:rsidRDefault="00E87429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E6C360A" w14:textId="2E387EE1" w:rsidR="00455D22" w:rsidRPr="00CF79AC" w:rsidRDefault="00455D22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 May 24,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381C627D" w:rsidR="006149CD" w:rsidRPr="002A7992" w:rsidRDefault="004572EC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3150AF67" w14:textId="46681D6E" w:rsidR="00E36F8B" w:rsidRPr="00BD7EFF" w:rsidRDefault="004572EC" w:rsidP="004572E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4572EC">
                              <w:t xml:space="preserve"> </w:t>
                            </w:r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Luz.landaverde@cobbk12.org</w:t>
                            </w:r>
                            <w:r w:rsidR="00DA0F4F" w:rsidRPr="004572EC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 w:rsidRPr="004572EC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para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opinión</w:t>
                            </w:r>
                            <w:proofErr w:type="spellEnd"/>
                            <w:r w:rsidRPr="004572E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0" o:spid="_x0000_s1035" type="#_x0000_t202" style="position:absolute;margin-left:266.45pt;margin-top:162.9pt;width:236.75pt;height:207.6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BXXNc7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00C4D4B" w14:textId="381C627D" w:rsidR="006149CD" w:rsidRPr="002A7992" w:rsidRDefault="004572EC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3150AF67" w14:textId="46681D6E" w:rsidR="00E36F8B" w:rsidRPr="00BD7EFF" w:rsidRDefault="004572EC" w:rsidP="004572EC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4572EC">
                        <w:t xml:space="preserve"> </w:t>
                      </w:r>
                      <w:r w:rsidRPr="004572EC">
                        <w:rPr>
                          <w:rFonts w:asciiTheme="minorHAnsi" w:hAnsiTheme="minorHAnsi" w:cstheme="minorHAnsi"/>
                          <w:bCs/>
                          <w:color w:val="0070C0"/>
                          <w:sz w:val="22"/>
                          <w:szCs w:val="22"/>
                        </w:rPr>
                        <w:t>Luz.landaverde@cobbk12.org</w:t>
                      </w:r>
                      <w:r w:rsidR="00DA0F4F" w:rsidRPr="004572EC">
                        <w:rPr>
                          <w:rFonts w:asciiTheme="minorHAnsi" w:hAnsiTheme="minorHAnsi" w:cstheme="minorHAnsi"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575F02" w:rsidRPr="004572EC">
                        <w:rPr>
                          <w:rFonts w:asciiTheme="minorHAnsi" w:hAnsiTheme="minorHAnsi" w:cstheme="minorHAnsi"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 para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opinión</w:t>
                      </w:r>
                      <w:proofErr w:type="spellEnd"/>
                      <w:r w:rsidRPr="004572E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5339E6EC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11410A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B50B267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0E289C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DE0B9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10" o:spid="_x0000_s1036" type="#_x0000_t202" style="position:absolute;margin-left:6.95pt;margin-top:388.2pt;width:228.1pt;height:166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nzJgIAADM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A6pic2IscV1CdiGWF0Mb062rSAvzjrycEl9z8PAhVn&#10;5qMlpdaz+TxaPh3mi2VOB7yOVNcRYSVBlTxwNm53IT2TkdA7UrTRievXTs4+IGcmCc6vKFr/+pyy&#10;Xt/69jcA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TA358yYCAAAz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5339E6EC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11410A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B50B267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0E289C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90406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2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891925D" wp14:editId="6E4BAC53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91925D" id="Text Box 4" o:spid="_x0000_s1035" type="#_x0000_t202" style="position:absolute;margin-left:4.6pt;margin-top:196pt;width:235.1pt;height:198.1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Bm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O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FLhQGY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54C58B88" w14:textId="5DE16963" w:rsidR="0011410A" w:rsidRPr="0011410A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bookmarkStart w:id="6" w:name="_Hlk141956883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  </w:t>
                            </w: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Padre CTLS</w:t>
                            </w:r>
                          </w:p>
                          <w:p w14:paraId="3986CF87" w14:textId="77777777" w:rsidR="0011410A" w:rsidRPr="0011410A" w:rsidRDefault="0011410A" w:rsidP="0011410A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03D42FD6" w14:textId="77777777" w:rsidR="0011410A" w:rsidRPr="0011410A" w:rsidRDefault="0011410A" w:rsidP="0011410A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7E3BC449" w14:textId="77777777" w:rsidR="0011410A" w:rsidRPr="0011410A" w:rsidRDefault="0011410A" w:rsidP="0011410A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 la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55E6106A" w14:textId="77777777" w:rsidR="0011410A" w:rsidRPr="0011410A" w:rsidRDefault="0011410A" w:rsidP="0011410A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Boletines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Mensuales</w:t>
                            </w:r>
                            <w:proofErr w:type="spellEnd"/>
                          </w:p>
                          <w:p w14:paraId="41DC0BF8" w14:textId="2B94D70E" w:rsidR="001D49B3" w:rsidRPr="00AB7E52" w:rsidRDefault="0011410A" w:rsidP="0011410A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Correo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bookmarkEnd w:id="6"/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Text Box 34" o:spid="_x0000_s1039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54C58B88" w14:textId="5DE16963" w:rsidR="0011410A" w:rsidRPr="0011410A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bookmarkStart w:id="13" w:name="_Hlk141956883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  </w:t>
                      </w: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 Padre CTLS</w:t>
                      </w:r>
                    </w:p>
                    <w:p w14:paraId="3986CF87" w14:textId="77777777" w:rsidR="0011410A" w:rsidRPr="0011410A" w:rsidRDefault="0011410A" w:rsidP="0011410A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03D42FD6" w14:textId="77777777" w:rsidR="0011410A" w:rsidRPr="0011410A" w:rsidRDefault="0011410A" w:rsidP="0011410A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7E3BC449" w14:textId="77777777" w:rsidR="0011410A" w:rsidRPr="0011410A" w:rsidRDefault="0011410A" w:rsidP="0011410A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 la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55E6106A" w14:textId="77777777" w:rsidR="0011410A" w:rsidRPr="0011410A" w:rsidRDefault="0011410A" w:rsidP="0011410A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Boletines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Mensuales</w:t>
                      </w:r>
                      <w:proofErr w:type="spellEnd"/>
                    </w:p>
                    <w:p w14:paraId="41DC0BF8" w14:textId="2B94D70E" w:rsidR="001D49B3" w:rsidRPr="00AB7E52" w:rsidRDefault="0011410A" w:rsidP="0011410A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Correo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bookmarkEnd w:id="13"/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138FA22B" w14:textId="021F604D" w:rsidR="0011410A" w:rsidRPr="0011410A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bookmarkStart w:id="7" w:name="_Hlk141956909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084D02FF" w14:textId="08BE124A" w:rsidR="0011410A" w:rsidRPr="0011410A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•Facebook Twitter</w:t>
                            </w:r>
                          </w:p>
                          <w:p w14:paraId="0D78AD08" w14:textId="77777777" w:rsidR="0011410A" w:rsidRPr="0011410A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6992CED1" w14:textId="77777777" w:rsidR="0011410A" w:rsidRPr="0011410A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0FA961D2" w:rsidR="001D49B3" w:rsidRPr="00BD7EFF" w:rsidRDefault="0011410A" w:rsidP="0011410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Marque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</w:t>
                            </w:r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bookmarkEnd w:id="7"/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35" o:spid="_x0000_s1040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Ph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pQYIYKtoXkktAiH0aWnRpsO8CdnA41txf2PnUDFmflgqT3X08UiznkyFsXljAw8&#10;99TnHmElSVU8cHbYrkN6GxGchVtqY6sT4OdMjjnTOCbux6cT5/3cTqeeH/jqFwA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vIcT4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138FA22B" w14:textId="021F604D" w:rsidR="0011410A" w:rsidRPr="0011410A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bookmarkStart w:id="15" w:name="_Hlk141956909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084D02FF" w14:textId="08BE124A" w:rsidR="0011410A" w:rsidRPr="0011410A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•Facebook Twitter</w:t>
                      </w:r>
                    </w:p>
                    <w:p w14:paraId="0D78AD08" w14:textId="77777777" w:rsidR="0011410A" w:rsidRPr="0011410A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6992CED1" w14:textId="77777777" w:rsidR="0011410A" w:rsidRPr="0011410A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0FA961D2" w:rsidR="001D49B3" w:rsidRPr="00BD7EFF" w:rsidRDefault="0011410A" w:rsidP="0011410A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• Marque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e</w:t>
                      </w:r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bookmarkEnd w:id="15"/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49A783DD" w:rsidR="00F346E1" w:rsidRDefault="0011410A">
                            <w:bookmarkStart w:id="8" w:name="_Hlk141956014"/>
                            <w:bookmarkStart w:id="9" w:name="_Hlk141956015"/>
                            <w:bookmarkStart w:id="10" w:name="_Hlk141956016"/>
                            <w:bookmarkStart w:id="11" w:name="_Hlk141956017"/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41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DlOw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+jIzErqHbIl4P9KHnL5wrxF8yHF+ZwdpAH3IfwjIfUgEnBQaKkBvfrb/fRH1uK&#10;VkpanMWS+p8b5gQl+pvBZt/3h8M4vEkZjj5Hrt2lZXVpMZtmBshUHzfP8iRG/6CPonTQvOHaTGNU&#10;NDHDMXZJw1Gchf2G4NpxMZ0mJxxXy8LCLC2P0LEzkdfX7o05e+hrwIl4guPUsuJde/e+8aWB6SaA&#10;VKn3keg9qwf+cdRTew5rGXfpUk9e55/H5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Y1CQ5T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553E302D" w14:textId="49A783DD" w:rsidR="00F346E1" w:rsidRDefault="0011410A">
                      <w:bookmarkStart w:id="20" w:name="_Hlk141956014"/>
                      <w:bookmarkStart w:id="21" w:name="_Hlk141956015"/>
                      <w:bookmarkStart w:id="22" w:name="_Hlk141956016"/>
                      <w:bookmarkStart w:id="23" w:name="_Hlk141956017"/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bookmarkEnd w:id="20"/>
                      <w:bookmarkEnd w:id="21"/>
                      <w:bookmarkEnd w:id="22"/>
                      <w:bookmarkEnd w:id="23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41B2C1EC" w:rsidR="00632EC9" w:rsidRDefault="0011410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2" w:name="_Hlk141956941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bookmarkEnd w:id="12"/>
                          <w:p w14:paraId="01C644D8" w14:textId="77777777" w:rsidR="0011410A" w:rsidRPr="00BD7EFF" w:rsidRDefault="0011410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544B3320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11410A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6DC9FE2F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8" w:history="1">
                              <w:r w:rsidR="0011410A" w:rsidRPr="00147B1B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Luz.landaverde@cobbk12.org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2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XmIEz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41B2C1EC" w:rsidR="00632EC9" w:rsidRDefault="0011410A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25" w:name="_Hlk141956941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bookmarkEnd w:id="25"/>
                    <w:p w14:paraId="01C644D8" w14:textId="77777777" w:rsidR="0011410A" w:rsidRPr="00BD7EFF" w:rsidRDefault="0011410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544B3320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11410A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6DC9FE2F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9" w:history="1">
                        <w:r w:rsidR="0011410A" w:rsidRPr="00147B1B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Luz.landaverde@cobbk12.org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4B9690DE" wp14:editId="6393EF25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81ABE" id="Rectangle 153" o:spid="_x0000_s1026" style="position:absolute;margin-left:260pt;margin-top:161.5pt;width:245pt;height:8pt;z-index:2516582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B5C78E6" id="Rectangle 5" o:spid="_x0000_s1043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E0p7J1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6A112080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EEB9C95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7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5D02E227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5A5D585B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E132B13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C46473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0B766BDF">
                <wp:simplePos x="0" y="0"/>
                <wp:positionH relativeFrom="column">
                  <wp:posOffset>7619365</wp:posOffset>
                </wp:positionH>
                <wp:positionV relativeFrom="paragraph">
                  <wp:posOffset>581025</wp:posOffset>
                </wp:positionV>
                <wp:extent cx="1984375" cy="5178425"/>
                <wp:effectExtent l="0" t="0" r="0" b="3175"/>
                <wp:wrapThrough wrapText="bothSides">
                  <wp:wrapPolygon edited="0">
                    <wp:start x="0" y="0"/>
                    <wp:lineTo x="0" y="21534"/>
                    <wp:lineTo x="21358" y="21534"/>
                    <wp:lineTo x="21358" y="0"/>
                    <wp:lineTo x="0" y="0"/>
                  </wp:wrapPolygon>
                </wp:wrapThrough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C1A0E" w14:textId="56DDC645" w:rsidR="00123DAA" w:rsidRDefault="00C46473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bookmarkStart w:id="13" w:name="_Hlk141957937"/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bookmarkEnd w:id="13"/>
                          <w:p w14:paraId="150C310B" w14:textId="77777777" w:rsidR="00C46473" w:rsidRDefault="00C46473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5C1B753D" w14:textId="77777777" w:rsidR="00C46473" w:rsidRDefault="00C46473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14" w:name="_Hlk141949579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Brumby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alcanzar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escolares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07C7B4" w14:textId="246D82F9" w:rsidR="001F128E" w:rsidRDefault="00C46473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puedo</w:t>
                            </w:r>
                            <w:proofErr w:type="spellEnd"/>
                            <w:r w:rsidRPr="00C464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bookmarkEnd w:id="14"/>
                          <w:p w14:paraId="18464DD2" w14:textId="77777777" w:rsidR="00C46473" w:rsidRDefault="00C46473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A17C8F0" w14:textId="77777777" w:rsidR="000E0223" w:rsidRPr="000E0223" w:rsidRDefault="000E0223" w:rsidP="000E022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1. Usar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usar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leer y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comprender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que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845FC6" w14:textId="77777777" w:rsidR="000E0223" w:rsidRPr="000E0223" w:rsidRDefault="000E0223" w:rsidP="000E022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5B1ECC" w14:textId="77777777" w:rsidR="000E0223" w:rsidRPr="000E0223" w:rsidRDefault="000E0223" w:rsidP="000E022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2. Lea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20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Headsprouts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practica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letras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sonidos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B95937" w14:textId="77777777" w:rsidR="000E0223" w:rsidRPr="000E0223" w:rsidRDefault="000E0223" w:rsidP="000E022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0E3572" w14:textId="15A07C68" w:rsidR="00280671" w:rsidRPr="000E0223" w:rsidRDefault="000E0223" w:rsidP="000E022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practique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operaciones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0E0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52F89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341" o:spid="_x0000_s1044" type="#_x0000_t202" style="position:absolute;margin-left:599.95pt;margin-top:45.75pt;width:156.25pt;height:407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04C1A0E" w14:textId="56DDC645" w:rsidR="00123DAA" w:rsidRDefault="00C46473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bookmarkStart w:id="28" w:name="_Hlk141957937"/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bookmarkEnd w:id="28"/>
                    <w:p w14:paraId="150C310B" w14:textId="77777777" w:rsidR="00C46473" w:rsidRDefault="00C46473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5C1B753D" w14:textId="77777777" w:rsidR="00C46473" w:rsidRDefault="00C46473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bookmarkStart w:id="29" w:name="_Hlk141949579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de Brumby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alcanzar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F07C7B4" w14:textId="246D82F9" w:rsidR="001F128E" w:rsidRDefault="00C46473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puedo</w:t>
                      </w:r>
                      <w:proofErr w:type="spellEnd"/>
                      <w:r w:rsidRPr="00C4647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bookmarkEnd w:id="29"/>
                    <w:p w14:paraId="18464DD2" w14:textId="77777777" w:rsidR="00C46473" w:rsidRDefault="00C46473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A17C8F0" w14:textId="77777777" w:rsidR="000E0223" w:rsidRPr="000E0223" w:rsidRDefault="000E0223" w:rsidP="000E022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1. Usar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usar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leer y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comprender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que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D845FC6" w14:textId="77777777" w:rsidR="000E0223" w:rsidRPr="000E0223" w:rsidRDefault="000E0223" w:rsidP="000E0223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5B1ECC" w14:textId="77777777" w:rsidR="000E0223" w:rsidRPr="000E0223" w:rsidRDefault="000E0223" w:rsidP="000E022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2. Lea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menos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20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minutos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Headsprouts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practica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letras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sonidos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4B95937" w14:textId="77777777" w:rsidR="000E0223" w:rsidRPr="000E0223" w:rsidRDefault="000E0223" w:rsidP="000E0223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0E3572" w14:textId="15A07C68" w:rsidR="00280671" w:rsidRPr="000E0223" w:rsidRDefault="000E0223" w:rsidP="000E022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practique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operaciones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0E0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52F89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4647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78AE75CB">
                <wp:simplePos x="0" y="0"/>
                <wp:positionH relativeFrom="column">
                  <wp:posOffset>5305425</wp:posOffset>
                </wp:positionH>
                <wp:positionV relativeFrom="paragraph">
                  <wp:posOffset>581025</wp:posOffset>
                </wp:positionV>
                <wp:extent cx="2181225" cy="5175250"/>
                <wp:effectExtent l="0" t="0" r="9525" b="635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6FE2B7E7" w:rsidR="00B42DA5" w:rsidRDefault="004B6A4C" w:rsidP="004B6A4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bookmarkStart w:id="15" w:name="_Hlk141957845"/>
                            <w:proofErr w:type="spellStart"/>
                            <w:r w:rsidRPr="004B6A4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4B6A4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bookmarkEnd w:id="15"/>
                          <w:p w14:paraId="67B616B8" w14:textId="77777777" w:rsidR="000E0223" w:rsidRDefault="000E0223" w:rsidP="004B6A4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6AFDC44F" w14:textId="0DF297AD" w:rsidR="002023AF" w:rsidRDefault="00C46473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Las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apoyar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al:</w:t>
                            </w:r>
                          </w:p>
                          <w:p w14:paraId="2EB18E35" w14:textId="77777777" w:rsidR="00C46473" w:rsidRDefault="00C46473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2579EF3" w14:textId="77777777" w:rsidR="00C46473" w:rsidRPr="00C46473" w:rsidRDefault="00C46473" w:rsidP="00C4647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proporcionadas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alfabetización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CFF7E25" w14:textId="77777777" w:rsidR="00C46473" w:rsidRDefault="00C46473" w:rsidP="00C4647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4A850C2" w14:textId="5AAF954C" w:rsidR="00C46473" w:rsidRPr="00C46473" w:rsidRDefault="00C46473" w:rsidP="00C4647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amor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se le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casa.</w:t>
                            </w:r>
                          </w:p>
                          <w:p w14:paraId="7AB041EF" w14:textId="77777777" w:rsidR="00C46473" w:rsidRDefault="00C46473" w:rsidP="00C4647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737C17F7" w:rsidR="00734486" w:rsidRPr="00C46473" w:rsidRDefault="00C46473" w:rsidP="00C4647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que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conceptual y la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647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procedimientos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338" o:spid="_x0000_s1045" type="#_x0000_t202" style="position:absolute;margin-left:417.75pt;margin-top:45.75pt;width:171.7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9414BA8" w14:textId="6FE2B7E7" w:rsidR="00B42DA5" w:rsidRDefault="004B6A4C" w:rsidP="004B6A4C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bookmarkStart w:id="31" w:name="_Hlk141957845"/>
                      <w:proofErr w:type="spellStart"/>
                      <w:r w:rsidRPr="004B6A4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4B6A4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bookmarkEnd w:id="31"/>
                    <w:p w14:paraId="67B616B8" w14:textId="77777777" w:rsidR="000E0223" w:rsidRDefault="000E0223" w:rsidP="004B6A4C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  <w:p w14:paraId="6AFDC44F" w14:textId="0DF297AD" w:rsidR="002023AF" w:rsidRDefault="00C46473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Las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apoyar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al:</w:t>
                      </w:r>
                    </w:p>
                    <w:p w14:paraId="2EB18E35" w14:textId="77777777" w:rsidR="00C46473" w:rsidRDefault="00C46473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2579EF3" w14:textId="77777777" w:rsidR="00C46473" w:rsidRPr="00C46473" w:rsidRDefault="00C46473" w:rsidP="00C4647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proporcionadas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alfabetización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1CFF7E25" w14:textId="77777777" w:rsidR="00C46473" w:rsidRDefault="00C46473" w:rsidP="00C4647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4A850C2" w14:textId="5AAF954C" w:rsidR="00C46473" w:rsidRPr="00C46473" w:rsidRDefault="00C46473" w:rsidP="00C4647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amor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se le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casa.</w:t>
                      </w:r>
                    </w:p>
                    <w:p w14:paraId="7AB041EF" w14:textId="77777777" w:rsidR="00C46473" w:rsidRDefault="00C46473" w:rsidP="00C4647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737C17F7" w:rsidR="00734486" w:rsidRPr="00C46473" w:rsidRDefault="00C46473" w:rsidP="00C4647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que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conceptual y la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647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procedimientos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1879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5AB4E5BF" wp14:editId="2B6FC230">
                <wp:simplePos x="0" y="0"/>
                <wp:positionH relativeFrom="column">
                  <wp:posOffset>35560</wp:posOffset>
                </wp:positionH>
                <wp:positionV relativeFrom="paragraph">
                  <wp:posOffset>3738245</wp:posOffset>
                </wp:positionV>
                <wp:extent cx="3039745" cy="214566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4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D211E" w14:textId="697183CF" w:rsidR="00021AD8" w:rsidRDefault="00021AD8" w:rsidP="00021AD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Brumby Elementary Meta(s) para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el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Logro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Estudiantil</w:t>
                            </w:r>
                            <w:proofErr w:type="spellEnd"/>
                          </w:p>
                          <w:p w14:paraId="42DA8A45" w14:textId="77777777" w:rsidR="00021AD8" w:rsidRPr="00CD6406" w:rsidRDefault="00021AD8" w:rsidP="00021AD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D5C6147" w14:textId="77777777" w:rsidR="00021AD8" w:rsidRPr="00021AD8" w:rsidRDefault="00021AD8" w:rsidP="00021AD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D64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Meta de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2° - 5°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- Para fines del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año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escolar 2023-2024,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aumentaremos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porcentaje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calificaciones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rango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avanzado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20 puntos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primera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hasta la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final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Mayo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según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lo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determinado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3er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fluidez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comprensión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nivel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P.</w:t>
                            </w:r>
                          </w:p>
                          <w:p w14:paraId="3E04AF97" w14:textId="6C0CB16A" w:rsidR="00131FB0" w:rsidRPr="00D2200E" w:rsidRDefault="00021AD8" w:rsidP="00021A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Meta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2023 hasta la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mayo de 2024 del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puntajes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categorías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avanzada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aumentarán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mínimo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35 puntos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3er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D6406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+/-</w:t>
                            </w:r>
                            <w:r w:rsidRPr="00021AD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dentro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1000,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tablas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multiplicación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resolución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problemas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escritos</w:t>
                            </w:r>
                            <w:proofErr w:type="spellEnd"/>
                            <w:r w:rsidRPr="00021AD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de dos pasos.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46" type="#_x0000_t202" style="position:absolute;margin-left:2.8pt;margin-top:294.35pt;width:239.35pt;height:168.9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" filled="f" stroked="f">
                <v:textbox>
                  <w:txbxContent>
                    <w:p w14:paraId="3B2D211E" w14:textId="697183CF" w:rsidR="00021AD8" w:rsidRDefault="00021AD8" w:rsidP="00021AD8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Brumby Elementary Meta(s) para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el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Logro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Estudiantil</w:t>
                      </w:r>
                      <w:proofErr w:type="spellEnd"/>
                    </w:p>
                    <w:p w14:paraId="42DA8A45" w14:textId="77777777" w:rsidR="00021AD8" w:rsidRPr="00CD6406" w:rsidRDefault="00021AD8" w:rsidP="00021AD8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</w:p>
                    <w:p w14:paraId="4D5C6147" w14:textId="77777777" w:rsidR="00021AD8" w:rsidRPr="00021AD8" w:rsidRDefault="00021AD8" w:rsidP="00021AD8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D6406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Meta de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2° - 5°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- Para fines del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año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escolar 2023-2024,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aumentaremos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porcentaje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calificaciones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rango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avanzado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20 puntos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primera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hasta la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final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Mayo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según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lo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determinado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3er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fluidez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comprensión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nivel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P.</w:t>
                      </w:r>
                    </w:p>
                    <w:p w14:paraId="3E04AF97" w14:textId="6C0CB16A" w:rsidR="00131FB0" w:rsidRPr="00D2200E" w:rsidRDefault="00021AD8" w:rsidP="00021AD8">
                      <w:pPr>
                        <w:rPr>
                          <w:sz w:val="16"/>
                          <w:szCs w:val="16"/>
                        </w:rPr>
                      </w:pPr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Meta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2023 hasta la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mayo de 2024 del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puntajes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categorías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avanzada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aumentarán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mínimo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35 puntos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3er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CD6406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+/-</w:t>
                      </w:r>
                      <w:r w:rsidRPr="00021AD8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dentro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1000,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tablas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multiplicación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resolución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problemas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escritos</w:t>
                      </w:r>
                      <w:proofErr w:type="spellEnd"/>
                      <w:r w:rsidRPr="00021AD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de dos pasos.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F5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8BA0C2" wp14:editId="68EDCD5E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1927041" cy="5194935"/>
                <wp:effectExtent l="0" t="0" r="0" b="571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041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20E5D911" w:rsidR="009117A2" w:rsidRDefault="0011410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  <w:bookmarkStart w:id="16" w:name="_Hlk141957235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Maestros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Brumby</w:t>
                            </w:r>
                          </w:p>
                          <w:bookmarkEnd w:id="16"/>
                          <w:p w14:paraId="28AADB4D" w14:textId="77777777" w:rsidR="004B6A4C" w:rsidRPr="004B6A4C" w:rsidRDefault="004B6A4C" w:rsidP="004B6A4C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32779A2" w14:textId="73799F13" w:rsidR="009117A2" w:rsidRDefault="004B6A4C" w:rsidP="004B6A4C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maestros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tercer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especialistas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personal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competencia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D8893A" w14:textId="77777777" w:rsidR="004B6A4C" w:rsidRDefault="004B6A4C" w:rsidP="004B6A4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42C9082" w14:textId="77777777" w:rsidR="004B6A4C" w:rsidRPr="004B6A4C" w:rsidRDefault="004B6A4C" w:rsidP="004B6A4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cumplan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Georgia. Se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proporcionarán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ejemplos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uno a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CTLS Parent,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padres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salón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9CE729" w14:textId="77777777" w:rsidR="004B6A4C" w:rsidRPr="004B6A4C" w:rsidRDefault="004B6A4C" w:rsidP="004B6A4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personalizado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  <w:p w14:paraId="547033AD" w14:textId="038DD6E4" w:rsidR="00734486" w:rsidRPr="0079336A" w:rsidRDefault="004B6A4C" w:rsidP="004B6A4C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adaptable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línea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4B6A4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305" o:spid="_x0000_s1047" type="#_x0000_t202" style="position:absolute;margin-left:266.45pt;margin-top:48.05pt;width:151.75pt;height:409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5487F18" w14:textId="20E5D911" w:rsidR="009117A2" w:rsidRDefault="0011410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  <w:bookmarkStart w:id="35" w:name="_Hlk141957235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Maestros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Brumby</w:t>
                      </w:r>
                    </w:p>
                    <w:bookmarkEnd w:id="35"/>
                    <w:p w14:paraId="28AADB4D" w14:textId="77777777" w:rsidR="004B6A4C" w:rsidRPr="004B6A4C" w:rsidRDefault="004B6A4C" w:rsidP="004B6A4C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332779A2" w14:textId="73799F13" w:rsidR="009117A2" w:rsidRDefault="004B6A4C" w:rsidP="004B6A4C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maestros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tercer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especialistas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personal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competencia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1BD8893A" w14:textId="77777777" w:rsidR="004B6A4C" w:rsidRDefault="004B6A4C" w:rsidP="004B6A4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42C9082" w14:textId="77777777" w:rsidR="004B6A4C" w:rsidRPr="004B6A4C" w:rsidRDefault="004B6A4C" w:rsidP="004B6A4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cumplan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Georgia. Se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proporcionarán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ejemplos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uno a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CTLS Parent,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padres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salón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6D9CE729" w14:textId="77777777" w:rsidR="004B6A4C" w:rsidRPr="004B6A4C" w:rsidRDefault="004B6A4C" w:rsidP="004B6A4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personalizado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Learning.</w:t>
                      </w:r>
                    </w:p>
                    <w:p w14:paraId="547033AD" w14:textId="038DD6E4" w:rsidR="00734486" w:rsidRPr="0079336A" w:rsidRDefault="004B6A4C" w:rsidP="004B6A4C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adaptable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línea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4B6A4C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910E99F" wp14:editId="15622C90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E7CEB" w14:textId="14A8974F" w:rsidR="00C23AE6" w:rsidRDefault="000E0223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proofErr w:type="spellStart"/>
                            <w:r w:rsidRPr="000E022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Pr="000E022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022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Pr="000E022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</w:p>
                          <w:p w14:paraId="22C16A32" w14:textId="77777777" w:rsidR="000E0223" w:rsidRPr="00C23AE6" w:rsidRDefault="000E0223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DE0B9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307" o:spid="_x0000_s1048" type="#_x0000_t202" style="position:absolute;margin-left:0;margin-top:472pt;width:247pt;height:61.15pt;z-index:2516582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3CE7CEB" w14:textId="14A8974F" w:rsidR="00C23AE6" w:rsidRDefault="000E0223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   </w:t>
                      </w:r>
                      <w:proofErr w:type="spellStart"/>
                      <w:r w:rsidRPr="000E0223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Pr="000E0223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E0223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Pr="000E0223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</w:p>
                    <w:p w14:paraId="22C16A32" w14:textId="77777777" w:rsidR="000E0223" w:rsidRPr="00C23AE6" w:rsidRDefault="000E0223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904064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1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68058422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457B6692" w:rsidR="00980FC0" w:rsidRPr="00033B8E" w:rsidRDefault="0011410A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bookmarkStart w:id="17" w:name="_Hlk141957005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Metas del Distrito para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Logro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</w:p>
                          <w:p w14:paraId="036FE1F6" w14:textId="77777777" w:rsidR="0011410A" w:rsidRPr="0011410A" w:rsidRDefault="0011410A" w:rsidP="0011410A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bookmarkStart w:id="18" w:name="_Hlk141957032"/>
                            <w:bookmarkEnd w:id="17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desempeño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áreas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básico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2%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7AB50B" w14:textId="77777777" w:rsidR="0011410A" w:rsidRPr="0011410A" w:rsidRDefault="0011410A" w:rsidP="0011410A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CCSD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aumentará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tasa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comunidades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10 %,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CLTS para padres,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módulo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vista web.</w:t>
                            </w:r>
                          </w:p>
                          <w:p w14:paraId="5BCC6DE8" w14:textId="77777777" w:rsidR="0011410A" w:rsidRPr="0011410A" w:rsidRDefault="0011410A" w:rsidP="0011410A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2023,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reorganizaremos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marco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satisfacer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garantizar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alineación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con las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prioridades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logros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estudiantiles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bookmarkEnd w:id="18"/>
                          <w:p w14:paraId="4CA13D57" w14:textId="77777777" w:rsidR="0011410A" w:rsidRPr="0011410A" w:rsidRDefault="0011410A" w:rsidP="0011410A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3084766" w14:textId="60BB0733" w:rsidR="001D66A6" w:rsidRPr="00D1424D" w:rsidRDefault="0011410A" w:rsidP="0011410A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final del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escolar 2025,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habrá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identificado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prácticas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apoyen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percepción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disciplina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309" o:spid="_x0000_s1049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e3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1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FlAZ7f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70739805" w14:textId="457B6692" w:rsidR="00980FC0" w:rsidRPr="00033B8E" w:rsidRDefault="0011410A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bookmarkStart w:id="38" w:name="_Hlk141957005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Metas del Distrito para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Logro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Estudiantil</w:t>
                      </w:r>
                      <w:proofErr w:type="spellEnd"/>
                    </w:p>
                    <w:p w14:paraId="036FE1F6" w14:textId="77777777" w:rsidR="0011410A" w:rsidRPr="0011410A" w:rsidRDefault="0011410A" w:rsidP="0011410A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bookmarkStart w:id="39" w:name="_Hlk141957032"/>
                      <w:bookmarkEnd w:id="38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desempeño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áreas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básico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2%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017AB50B" w14:textId="77777777" w:rsidR="0011410A" w:rsidRPr="0011410A" w:rsidRDefault="0011410A" w:rsidP="0011410A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CCSD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aumentará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tasa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comunidades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10 %,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CLTS para padres,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módulo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vista web.</w:t>
                      </w:r>
                    </w:p>
                    <w:p w14:paraId="5BCC6DE8" w14:textId="77777777" w:rsidR="0011410A" w:rsidRPr="0011410A" w:rsidRDefault="0011410A" w:rsidP="0011410A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2023,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reorganizaremos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marco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satisfacer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garantizar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alineación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con las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prioridades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logros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estudiantiles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bookmarkEnd w:id="39"/>
                    <w:p w14:paraId="4CA13D57" w14:textId="77777777" w:rsidR="0011410A" w:rsidRPr="0011410A" w:rsidRDefault="0011410A" w:rsidP="0011410A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3084766" w14:textId="60BB0733" w:rsidR="001D66A6" w:rsidRPr="00D1424D" w:rsidRDefault="0011410A" w:rsidP="0011410A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final del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escolar 2025,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habrá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identificado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prácticas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apoyen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percepción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disciplina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3B98B4A3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4F0AB27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bookmarkStart w:id="19" w:name="_Hlk141958241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¡Un </w:t>
                            </w:r>
                            <w:proofErr w:type="spellStart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="000E0223" w:rsidRPr="000E022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</w:p>
                          <w:bookmarkEnd w:id="19"/>
                          <w:p w14:paraId="306C068C" w14:textId="77777777" w:rsidR="007A33B4" w:rsidRDefault="007A3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50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z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4M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Mk7Csz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4F0AB27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bookmarkStart w:id="41" w:name="_Hlk141958241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¡Un </w:t>
                      </w:r>
                      <w:proofErr w:type="spellStart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equipo</w:t>
                      </w:r>
                      <w:proofErr w:type="spellEnd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una</w:t>
                      </w:r>
                      <w:proofErr w:type="spellEnd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éxito</w:t>
                      </w:r>
                      <w:proofErr w:type="spellEnd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="000E0223" w:rsidRPr="000E022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</w:p>
                    <w:bookmarkEnd w:id="41"/>
                    <w:p w14:paraId="306C068C" w14:textId="77777777" w:rsidR="007A33B4" w:rsidRDefault="007A33B4"/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0D8757C" id="Rectangle 199" o:spid="_x0000_s1051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p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+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B1lBPp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BF2F5E" wp14:editId="1E432B6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4150F46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AC559EF" w:rsidR="00734486" w:rsidRPr="00D1424D" w:rsidRDefault="0011410A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0" w:name="_Hlk141957206"/>
                            <w:bookmarkStart w:id="21" w:name="_Hlk141957207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11410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bookmarkEnd w:id="20"/>
                            <w:bookmarkEnd w:id="21"/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315" o:spid="_x0000_s1052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BAC73B9" w14:textId="7AC559EF" w:rsidR="00734486" w:rsidRPr="00D1424D" w:rsidRDefault="0011410A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4" w:name="_Hlk141957206"/>
                      <w:bookmarkStart w:id="45" w:name="_Hlk141957207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11410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bookmarkEnd w:id="44"/>
                      <w:bookmarkEnd w:id="45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8DAC59C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595A932C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4568DDB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69105E6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289B84F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E1968B2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04C6B61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4B53B24D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B12BB74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93F1245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00868C92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25BFD073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015326C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6F85F43A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5A5A2DE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51B5123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53AA8DC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572A7D8F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39CB8DD4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076E9634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73731B91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line w14:anchorId="5701773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0A6EC" w14:textId="77777777" w:rsidR="00DE0B90" w:rsidRDefault="00DE0B90" w:rsidP="00101AC6">
      <w:r>
        <w:separator/>
      </w:r>
    </w:p>
  </w:endnote>
  <w:endnote w:type="continuationSeparator" w:id="0">
    <w:p w14:paraId="65DCCEEA" w14:textId="77777777" w:rsidR="00DE0B90" w:rsidRDefault="00DE0B90" w:rsidP="00101AC6">
      <w:r>
        <w:continuationSeparator/>
      </w:r>
    </w:p>
  </w:endnote>
  <w:endnote w:type="continuationNotice" w:id="1">
    <w:p w14:paraId="4B3D7A0D" w14:textId="77777777" w:rsidR="00DE0B90" w:rsidRDefault="00DE0B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2B150" w14:textId="77777777" w:rsidR="00DE0B90" w:rsidRDefault="00DE0B90" w:rsidP="00101AC6">
      <w:r>
        <w:separator/>
      </w:r>
    </w:p>
  </w:footnote>
  <w:footnote w:type="continuationSeparator" w:id="0">
    <w:p w14:paraId="66B2E01F" w14:textId="77777777" w:rsidR="00DE0B90" w:rsidRDefault="00DE0B90" w:rsidP="00101AC6">
      <w:r>
        <w:continuationSeparator/>
      </w:r>
    </w:p>
  </w:footnote>
  <w:footnote w:type="continuationNotice" w:id="1">
    <w:p w14:paraId="5EA41140" w14:textId="77777777" w:rsidR="00DE0B90" w:rsidRDefault="00DE0B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1AD8"/>
    <w:rsid w:val="0002286D"/>
    <w:rsid w:val="0003126F"/>
    <w:rsid w:val="00033B8E"/>
    <w:rsid w:val="00034552"/>
    <w:rsid w:val="00035DEC"/>
    <w:rsid w:val="00035EF6"/>
    <w:rsid w:val="00036E98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21C7"/>
    <w:rsid w:val="000A3285"/>
    <w:rsid w:val="000B7E79"/>
    <w:rsid w:val="000C7A4D"/>
    <w:rsid w:val="000D7536"/>
    <w:rsid w:val="000E0223"/>
    <w:rsid w:val="000E289C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410A"/>
    <w:rsid w:val="00115D29"/>
    <w:rsid w:val="00123DAA"/>
    <w:rsid w:val="00131FB0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9B3"/>
    <w:rsid w:val="001D66A6"/>
    <w:rsid w:val="001E6CC8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1D43"/>
    <w:rsid w:val="002C46E4"/>
    <w:rsid w:val="002E653A"/>
    <w:rsid w:val="002E681E"/>
    <w:rsid w:val="00301D77"/>
    <w:rsid w:val="00305B77"/>
    <w:rsid w:val="00310337"/>
    <w:rsid w:val="003104D4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207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22"/>
    <w:rsid w:val="00455D7C"/>
    <w:rsid w:val="004572EC"/>
    <w:rsid w:val="004616E0"/>
    <w:rsid w:val="00462C4A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17A0"/>
    <w:rsid w:val="004B22EC"/>
    <w:rsid w:val="004B26B3"/>
    <w:rsid w:val="004B6A4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2708"/>
    <w:rsid w:val="006D7FE4"/>
    <w:rsid w:val="006E596A"/>
    <w:rsid w:val="006F3D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33B4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8724F"/>
    <w:rsid w:val="0089137F"/>
    <w:rsid w:val="00892693"/>
    <w:rsid w:val="0089745C"/>
    <w:rsid w:val="008A46BC"/>
    <w:rsid w:val="008B41B0"/>
    <w:rsid w:val="008B4D6D"/>
    <w:rsid w:val="008B74BA"/>
    <w:rsid w:val="008C3036"/>
    <w:rsid w:val="008E53D0"/>
    <w:rsid w:val="008F7367"/>
    <w:rsid w:val="0090320B"/>
    <w:rsid w:val="00904064"/>
    <w:rsid w:val="00910654"/>
    <w:rsid w:val="009117A2"/>
    <w:rsid w:val="00911879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AEF"/>
    <w:rsid w:val="00B82E75"/>
    <w:rsid w:val="00B85517"/>
    <w:rsid w:val="00B863BC"/>
    <w:rsid w:val="00B87581"/>
    <w:rsid w:val="00B9762F"/>
    <w:rsid w:val="00BA2918"/>
    <w:rsid w:val="00BB3094"/>
    <w:rsid w:val="00BB3B3B"/>
    <w:rsid w:val="00BC16DA"/>
    <w:rsid w:val="00BC5869"/>
    <w:rsid w:val="00BD7EFF"/>
    <w:rsid w:val="00BE0B4B"/>
    <w:rsid w:val="00BF2F76"/>
    <w:rsid w:val="00BF4154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46473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2107"/>
    <w:rsid w:val="00CD5B36"/>
    <w:rsid w:val="00CD6406"/>
    <w:rsid w:val="00CF79AC"/>
    <w:rsid w:val="00D1424D"/>
    <w:rsid w:val="00D2200E"/>
    <w:rsid w:val="00D23C8F"/>
    <w:rsid w:val="00D24515"/>
    <w:rsid w:val="00D24B4F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DE0B90"/>
    <w:rsid w:val="00E00CF1"/>
    <w:rsid w:val="00E03CE8"/>
    <w:rsid w:val="00E051BE"/>
    <w:rsid w:val="00E06809"/>
    <w:rsid w:val="00E06C1B"/>
    <w:rsid w:val="00E11358"/>
    <w:rsid w:val="00E135CE"/>
    <w:rsid w:val="00E15E4A"/>
    <w:rsid w:val="00E209EA"/>
    <w:rsid w:val="00E25A5D"/>
    <w:rsid w:val="00E318B4"/>
    <w:rsid w:val="00E36F8B"/>
    <w:rsid w:val="00E4233A"/>
    <w:rsid w:val="00E50666"/>
    <w:rsid w:val="00E576F6"/>
    <w:rsid w:val="00E60F55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EF77D9"/>
    <w:rsid w:val="00F04E24"/>
    <w:rsid w:val="00F06F6E"/>
    <w:rsid w:val="00F10241"/>
    <w:rsid w:val="00F21118"/>
    <w:rsid w:val="00F27BF5"/>
    <w:rsid w:val="00F31F3E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37AD5EC2-4EFF-49DD-887E-3ECC3847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31FB0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131FB0"/>
    <w:rPr>
      <w:rFonts w:ascii="Tahoma" w:eastAsia="Times New Roman" w:hAnsi="Tahoma"/>
      <w:kern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mailto:Luz.landaverde@cobbk12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obbk12.org/Brumby" TargetMode="Externa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bbk12.org/Brum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Luz.landaverd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043875-398F-4C2C-8BEC-0D739DBBF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28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7</cp:revision>
  <cp:lastPrinted>2022-03-28T15:32:00Z</cp:lastPrinted>
  <dcterms:created xsi:type="dcterms:W3CDTF">2023-08-03T14:13:00Z</dcterms:created>
  <dcterms:modified xsi:type="dcterms:W3CDTF">2023-08-07T16:20:00Z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