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6537232B" w:rsidR="00734486" w:rsidRDefault="00DF67A7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7B7F476B">
                <wp:simplePos x="0" y="0"/>
                <wp:positionH relativeFrom="margin">
                  <wp:posOffset>6515100</wp:posOffset>
                </wp:positionH>
                <wp:positionV relativeFrom="paragraph">
                  <wp:posOffset>-180975</wp:posOffset>
                </wp:positionV>
                <wp:extent cx="3072130" cy="3717925"/>
                <wp:effectExtent l="0" t="0" r="13970" b="1587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71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08233" w14:textId="77777777" w:rsidR="00DF67A7" w:rsidRDefault="00DF67A7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Actividades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de la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escuela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primaria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Brumby para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crear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asociaciones</w:t>
                            </w:r>
                            <w:proofErr w:type="spellEnd"/>
                          </w:p>
                          <w:p w14:paraId="5B9A0CFB" w14:textId="618CCDC2" w:rsidR="00D278CE" w:rsidRPr="005358FF" w:rsidRDefault="00DF67A7" w:rsidP="00DF67A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Considere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unirse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nosotros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través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algunos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eventos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que se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enumeran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continuación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. Las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oportunidades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voluntariado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pueden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ser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virtuales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o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.</w:t>
                            </w:r>
                          </w:p>
                          <w:p w14:paraId="20E868C3" w14:textId="77777777" w:rsidR="00DF67A7" w:rsidRPr="00DF67A7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Oportunidades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para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voluntarios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p w14:paraId="6DD1B7CA" w14:textId="77777777" w:rsidR="00DF67A7" w:rsidRPr="00DF67A7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Padres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voluntarios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actividades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académicas</w:t>
                            </w:r>
                            <w:proofErr w:type="spellEnd"/>
                          </w:p>
                          <w:p w14:paraId="2184B4E6" w14:textId="63A1B8F0" w:rsidR="00DF67A7" w:rsidRPr="00DF67A7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•Centro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Medios</w:t>
                            </w:r>
                            <w:proofErr w:type="spellEnd"/>
                          </w:p>
                          <w:p w14:paraId="7B1CA069" w14:textId="77777777" w:rsidR="00DF67A7" w:rsidRPr="00DF67A7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Comité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Planificación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del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17838D0A" w14:textId="1442D994" w:rsidR="007A5E54" w:rsidRPr="005358FF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Padres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Clase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actividades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sociales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)</w:t>
                            </w:r>
                          </w:p>
                          <w:p w14:paraId="35B8666A" w14:textId="77777777" w:rsidR="00DF67A7" w:rsidRDefault="00DF67A7" w:rsidP="00DF67A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Reuniones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de la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Asociación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p w14:paraId="5EA047FB" w14:textId="77777777" w:rsidR="00DF67A7" w:rsidRPr="00DF67A7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Reunión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informativa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anual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padres del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45F65D26" w14:textId="77777777" w:rsidR="00DF67A7" w:rsidRPr="00DF67A7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Casa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abierta</w:t>
                            </w:r>
                            <w:proofErr w:type="spellEnd"/>
                          </w:p>
                          <w:p w14:paraId="1760430A" w14:textId="77777777" w:rsidR="00DF67A7" w:rsidRPr="00DF67A7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Dar la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bienvenida</w:t>
                            </w:r>
                            <w:proofErr w:type="spellEnd"/>
                          </w:p>
                          <w:p w14:paraId="62F88E01" w14:textId="77777777" w:rsidR="00DF67A7" w:rsidRPr="00DF67A7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Reuniones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aportes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54A9AEC6" w14:textId="746C9F1E" w:rsidR="007A5E54" w:rsidRPr="005358FF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y maestros</w:t>
                            </w:r>
                          </w:p>
                          <w:p w14:paraId="35EDE67A" w14:textId="77777777" w:rsidR="00DF67A7" w:rsidRDefault="00DF67A7" w:rsidP="00DF67A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Oportunidades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participación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familiar:</w:t>
                            </w:r>
                          </w:p>
                          <w:p w14:paraId="0743F693" w14:textId="77777777" w:rsidR="00DF67A7" w:rsidRPr="00DF67A7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Noches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Académicas</w:t>
                            </w:r>
                            <w:proofErr w:type="spellEnd"/>
                          </w:p>
                          <w:p w14:paraId="55571C8C" w14:textId="77777777" w:rsidR="00DF67A7" w:rsidRPr="00DF67A7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la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carrera</w:t>
                            </w:r>
                            <w:proofErr w:type="spellEnd"/>
                          </w:p>
                          <w:p w14:paraId="0B15773A" w14:textId="09EF1B14" w:rsidR="0079585F" w:rsidRPr="00BD7EFF" w:rsidRDefault="00DF67A7" w:rsidP="00DF67A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Sala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recursos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513pt;margin-top:-14.25pt;width:241.9pt;height:292.75pt;z-index:2516583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" fillcolor="white [3201]" strokeweight=".5pt">
                <v:textbox>
                  <w:txbxContent>
                    <w:p w14:paraId="3F008233" w14:textId="77777777" w:rsidR="00DF67A7" w:rsidRDefault="00DF67A7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Actividades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de la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escuela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primaria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Brumby para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crear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asociaciones</w:t>
                      </w:r>
                      <w:proofErr w:type="spellEnd"/>
                    </w:p>
                    <w:p w14:paraId="5B9A0CFB" w14:textId="618CCDC2" w:rsidR="00D278CE" w:rsidRPr="005358FF" w:rsidRDefault="00DF67A7" w:rsidP="00DF67A7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Considere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unirse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nosotros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través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algunos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los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eventos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que se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enumeran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continuación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. Las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oportunidades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voluntariado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pueden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ser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virtuales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o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cara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cara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.</w:t>
                      </w:r>
                    </w:p>
                    <w:p w14:paraId="20E868C3" w14:textId="77777777" w:rsidR="00DF67A7" w:rsidRPr="00DF67A7" w:rsidRDefault="00DF67A7" w:rsidP="00DF67A7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Oportunidades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para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voluntarios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p w14:paraId="6DD1B7CA" w14:textId="77777777" w:rsidR="00DF67A7" w:rsidRPr="00DF67A7" w:rsidRDefault="00DF67A7" w:rsidP="00DF67A7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Padres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voluntarios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actividades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académicas</w:t>
                      </w:r>
                      <w:proofErr w:type="spellEnd"/>
                    </w:p>
                    <w:p w14:paraId="2184B4E6" w14:textId="63A1B8F0" w:rsidR="00DF67A7" w:rsidRPr="00DF67A7" w:rsidRDefault="00DF67A7" w:rsidP="00DF67A7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•Centro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Medios</w:t>
                      </w:r>
                      <w:proofErr w:type="spellEnd"/>
                    </w:p>
                    <w:p w14:paraId="7B1CA069" w14:textId="77777777" w:rsidR="00DF67A7" w:rsidRPr="00DF67A7" w:rsidRDefault="00DF67A7" w:rsidP="00DF67A7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Comité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Planificación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del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17838D0A" w14:textId="1442D994" w:rsidR="007A5E54" w:rsidRPr="005358FF" w:rsidRDefault="00DF67A7" w:rsidP="00DF67A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Padres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Clase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actividades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sociales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)</w:t>
                      </w:r>
                    </w:p>
                    <w:p w14:paraId="35B8666A" w14:textId="77777777" w:rsidR="00DF67A7" w:rsidRDefault="00DF67A7" w:rsidP="00DF67A7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Reuniones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de la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Asociación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p w14:paraId="5EA047FB" w14:textId="77777777" w:rsidR="00DF67A7" w:rsidRPr="00DF67A7" w:rsidRDefault="00DF67A7" w:rsidP="00DF67A7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Reunión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informativa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anual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padres del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45F65D26" w14:textId="77777777" w:rsidR="00DF67A7" w:rsidRPr="00DF67A7" w:rsidRDefault="00DF67A7" w:rsidP="00DF67A7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Casa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abierta</w:t>
                      </w:r>
                      <w:proofErr w:type="spellEnd"/>
                    </w:p>
                    <w:p w14:paraId="1760430A" w14:textId="77777777" w:rsidR="00DF67A7" w:rsidRPr="00DF67A7" w:rsidRDefault="00DF67A7" w:rsidP="00DF67A7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Dar la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bienvenida</w:t>
                      </w:r>
                      <w:proofErr w:type="spellEnd"/>
                    </w:p>
                    <w:p w14:paraId="62F88E01" w14:textId="77777777" w:rsidR="00DF67A7" w:rsidRPr="00DF67A7" w:rsidRDefault="00DF67A7" w:rsidP="00DF67A7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Reuniones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aportes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54A9AEC6" w14:textId="746C9F1E" w:rsidR="007A5E54" w:rsidRPr="005358FF" w:rsidRDefault="00DF67A7" w:rsidP="00DF67A7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Semana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y maestros</w:t>
                      </w:r>
                    </w:p>
                    <w:p w14:paraId="35EDE67A" w14:textId="77777777" w:rsidR="00DF67A7" w:rsidRDefault="00DF67A7" w:rsidP="00DF67A7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Oportunidades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participación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familiar:</w:t>
                      </w:r>
                    </w:p>
                    <w:p w14:paraId="0743F693" w14:textId="77777777" w:rsidR="00DF67A7" w:rsidRPr="00DF67A7" w:rsidRDefault="00DF67A7" w:rsidP="00DF67A7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Noches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Académicas</w:t>
                      </w:r>
                      <w:proofErr w:type="spellEnd"/>
                    </w:p>
                    <w:p w14:paraId="55571C8C" w14:textId="77777777" w:rsidR="00DF67A7" w:rsidRPr="00DF67A7" w:rsidRDefault="00DF67A7" w:rsidP="00DF67A7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Dia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la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carrera</w:t>
                      </w:r>
                      <w:proofErr w:type="spellEnd"/>
                    </w:p>
                    <w:p w14:paraId="0B15773A" w14:textId="09EF1B14" w:rsidR="0079585F" w:rsidRPr="00BD7EFF" w:rsidRDefault="00DF67A7" w:rsidP="00DF67A7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Sala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>recursos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padres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36D926AA">
                <wp:simplePos x="0" y="0"/>
                <wp:positionH relativeFrom="margin">
                  <wp:posOffset>3429000</wp:posOffset>
                </wp:positionH>
                <wp:positionV relativeFrom="margin">
                  <wp:posOffset>-104775</wp:posOffset>
                </wp:positionV>
                <wp:extent cx="2733675" cy="384175"/>
                <wp:effectExtent l="0" t="0" r="9525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8B3933" w14:textId="77777777" w:rsidR="00DF67A7" w:rsidRPr="00DF67A7" w:rsidRDefault="00DF67A7" w:rsidP="00DF67A7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¿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Qué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es un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pacto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entre la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escuela</w:t>
                            </w:r>
                            <w:proofErr w:type="spellEnd"/>
                          </w:p>
                          <w:p w14:paraId="1E3F2F75" w14:textId="081E3C5D" w:rsidR="00D75908" w:rsidRPr="00BD7EFF" w:rsidRDefault="00DF67A7" w:rsidP="00DF67A7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los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padres?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8.25pt;width:215.25pt;height:30.2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08B3933" w14:textId="77777777" w:rsidR="00DF67A7" w:rsidRPr="00DF67A7" w:rsidRDefault="00DF67A7" w:rsidP="00DF67A7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DF67A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¿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Qué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es un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pacto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entre la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escuela</w:t>
                      </w:r>
                      <w:proofErr w:type="spellEnd"/>
                    </w:p>
                    <w:p w14:paraId="1E3F2F75" w14:textId="081E3C5D" w:rsidR="00D75908" w:rsidRPr="00BD7EFF" w:rsidRDefault="00DF67A7" w:rsidP="00DF67A7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DF67A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los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padres?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5669F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47872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16260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D5533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09C9D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EB93A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1D056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BE930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2D6DE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4D915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D348A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4FC18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3253D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924D0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EFB51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AD989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15B5C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8B7C3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825DE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113522D8" w:rsidR="004E644B" w:rsidRDefault="00DF67A7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37F9451C">
                <wp:simplePos x="0" y="0"/>
                <wp:positionH relativeFrom="margin">
                  <wp:posOffset>3400425</wp:posOffset>
                </wp:positionH>
                <wp:positionV relativeFrom="page">
                  <wp:posOffset>508001</wp:posOffset>
                </wp:positionV>
                <wp:extent cx="2828925" cy="146812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6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5E563" w14:textId="320759C9" w:rsidR="00E36F8B" w:rsidRDefault="00DF67A7" w:rsidP="00DF67A7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Un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 es un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acuerdo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padres,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maestros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desarrollan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Explica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cómo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 y maestros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trabajarán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asegurarse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de que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todos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nuestros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tengan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éxito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. Este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incluye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estrategias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ayudar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conectar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hogar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31" type="#_x0000_t202" style="position:absolute;margin-left:267.75pt;margin-top:40pt;width:222.75pt;height:115.6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245E563" w14:textId="320759C9" w:rsidR="00E36F8B" w:rsidRDefault="00DF67A7" w:rsidP="00DF67A7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Un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 es un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acuerdo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padres,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maestros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desarrollan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Explica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cómo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 y maestros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trabajarán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asegurarse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de que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todos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nuestros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tengan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éxito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. Este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incluye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estrategias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ayudar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conectar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hogar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A0F4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0C4D4B" w14:textId="05AC26F4" w:rsidR="006149CD" w:rsidRPr="002A7992" w:rsidRDefault="00DF67A7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Desarrollado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conjuntamente</w:t>
                            </w:r>
                            <w:proofErr w:type="spellEnd"/>
                          </w:p>
                          <w:p w14:paraId="3150AF67" w14:textId="7C2EBAF8" w:rsidR="00E36F8B" w:rsidRPr="00BD7EFF" w:rsidRDefault="00DF67A7" w:rsidP="00DF67A7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padres,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personal de la Primaria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trabajaron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juntos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compartieron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ideas para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pacto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-padres para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logro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maestros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sugirieron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hogar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agregaron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ideas para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hacerlas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dijeron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qué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les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ayudaría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aprender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Se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alienta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participar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proceso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revisión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anual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pacto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cambios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necesidades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son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bienvenidos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contribuir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comentarios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cualquier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momento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Comuníquese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con Luz Landaverde al (770) 916-7070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Pr="00147B1B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Luz.landaverde@cobbk12.org</w:t>
                              </w:r>
                            </w:hyperlink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proporcionar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opinión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2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00C4D4B" w14:textId="05AC26F4" w:rsidR="006149CD" w:rsidRPr="002A7992" w:rsidRDefault="00DF67A7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Desarrollado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conjuntamente</w:t>
                      </w:r>
                      <w:proofErr w:type="spellEnd"/>
                    </w:p>
                    <w:p w14:paraId="3150AF67" w14:textId="7C2EBAF8" w:rsidR="00E36F8B" w:rsidRPr="00BD7EFF" w:rsidRDefault="00DF67A7" w:rsidP="00DF67A7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padres,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personal de la Primaria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trabajaron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juntos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compartieron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ideas para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pacto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-padres para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logro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maestros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sugirieron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hogar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agregaron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ideas para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hacerlas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más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específicas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dijeron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qué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les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ayudaría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aprender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Se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alienta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participar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proceso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revisión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anual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pacto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hacer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cambios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necesidades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son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bienvenidos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contribuir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comentarios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cualquier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momento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Comuníquese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con Luz Landaverde al (770) 916-7070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147B1B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Luz.landaverde@cobbk12.org</w:t>
                        </w:r>
                      </w:hyperlink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DF67A7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proporcionar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opinión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21A352FD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DF67A7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Directora</w:t>
                            </w:r>
                            <w:proofErr w:type="spellEnd"/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656D9AEA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3C14A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D40AE7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3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8n0L+iYCAAAy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21A352FD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DF67A7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Directora</w:t>
                      </w:r>
                      <w:proofErr w:type="spellEnd"/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656D9AEA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3C14A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3C033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635605" w14:textId="77777777" w:rsidR="00DF67A7" w:rsidRPr="00DF67A7" w:rsidRDefault="00DF67A7" w:rsidP="00DF67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 2023-2024</w:t>
                            </w:r>
                          </w:p>
                          <w:p w14:paraId="5EE7F121" w14:textId="77777777" w:rsidR="00DF67A7" w:rsidRPr="00DF67A7" w:rsidRDefault="00DF67A7" w:rsidP="00DF67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Primaria Brumby</w:t>
                            </w:r>
                          </w:p>
                          <w:p w14:paraId="08AAB5D5" w14:textId="031A6DBD" w:rsidR="00214778" w:rsidRPr="00CF79AC" w:rsidRDefault="00DF67A7" w:rsidP="00DF67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Pacto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entre la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escuela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y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los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padres</w:t>
                            </w:r>
                            <w:proofErr w:type="gramEnd"/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para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el</w:t>
                            </w:r>
                            <w:proofErr w:type="spellEnd"/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logro</w:t>
                            </w:r>
                            <w:proofErr w:type="spellEnd"/>
                          </w:p>
                          <w:p w14:paraId="57C5A5C3" w14:textId="520236D3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Grad</w:t>
                            </w:r>
                            <w:r w:rsidR="00DF67A7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o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803B5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54750254" w14:textId="7BAE38B6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Revis</w:t>
                            </w:r>
                            <w:r w:rsid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ado</w:t>
                            </w:r>
                            <w:proofErr w:type="spellEnd"/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67A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June 1</w:t>
                            </w:r>
                            <w:r w:rsidR="00DA544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</w:t>
                            </w:r>
                            <w:r w:rsidR="00263720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5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jkTOD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5635605" w14:textId="77777777" w:rsidR="00DF67A7" w:rsidRPr="00DF67A7" w:rsidRDefault="00DF67A7" w:rsidP="00DF67A7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 2023-2024</w:t>
                      </w:r>
                    </w:p>
                    <w:p w14:paraId="5EE7F121" w14:textId="77777777" w:rsidR="00DF67A7" w:rsidRPr="00DF67A7" w:rsidRDefault="00DF67A7" w:rsidP="00DF67A7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Primaria Brumby</w:t>
                      </w:r>
                    </w:p>
                    <w:p w14:paraId="08AAB5D5" w14:textId="031A6DBD" w:rsidR="00214778" w:rsidRPr="00CF79AC" w:rsidRDefault="00DF67A7" w:rsidP="00DF67A7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Pacto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entre la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escuela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y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los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padres</w:t>
                      </w:r>
                      <w:proofErr w:type="gramEnd"/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para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el</w:t>
                      </w:r>
                      <w:proofErr w:type="spellEnd"/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logro</w:t>
                      </w:r>
                      <w:proofErr w:type="spellEnd"/>
                    </w:p>
                    <w:p w14:paraId="57C5A5C3" w14:textId="520236D3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Grad</w:t>
                      </w:r>
                      <w:r w:rsidR="00DF67A7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o</w:t>
                      </w: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3803B5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4</w:t>
                      </w:r>
                    </w:p>
                    <w:p w14:paraId="54750254" w14:textId="7BAE38B6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Revis</w:t>
                      </w:r>
                      <w:r w:rsid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ado</w:t>
                      </w:r>
                      <w:proofErr w:type="spellEnd"/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DF67A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June 1</w:t>
                      </w:r>
                      <w:r w:rsidR="00DA544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</w:t>
                      </w:r>
                      <w:r w:rsidR="00263720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1E6CF228" w14:textId="54A14349" w:rsidR="00652F2B" w:rsidRPr="00652F2B" w:rsidRDefault="00652F2B" w:rsidP="00652F2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 • Padre CTLS</w:t>
                            </w:r>
                          </w:p>
                          <w:p w14:paraId="54929D0E" w14:textId="77777777" w:rsidR="00652F2B" w:rsidRPr="00652F2B" w:rsidRDefault="00652F2B" w:rsidP="00652F2B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17A00897" w14:textId="77777777" w:rsidR="00652F2B" w:rsidRPr="00652F2B" w:rsidRDefault="00652F2B" w:rsidP="00652F2B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Carpetas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semanales</w:t>
                            </w:r>
                            <w:proofErr w:type="spellEnd"/>
                          </w:p>
                          <w:p w14:paraId="71764EE9" w14:textId="77777777" w:rsidR="00652F2B" w:rsidRPr="00652F2B" w:rsidRDefault="00652F2B" w:rsidP="00652F2B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Sitio web de la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escuela</w:t>
                            </w:r>
                            <w:proofErr w:type="spellEnd"/>
                          </w:p>
                          <w:p w14:paraId="62BE3A7A" w14:textId="77777777" w:rsidR="00652F2B" w:rsidRPr="00652F2B" w:rsidRDefault="00652F2B" w:rsidP="00652F2B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Boletines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Mensuales</w:t>
                            </w:r>
                            <w:proofErr w:type="spellEnd"/>
                          </w:p>
                          <w:p w14:paraId="41DC0BF8" w14:textId="36D641A6" w:rsidR="001D49B3" w:rsidRPr="00AB7E52" w:rsidRDefault="00652F2B" w:rsidP="00652F2B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Correo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electrónico</w:t>
                            </w:r>
                            <w:proofErr w:type="spellEnd"/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7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f+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8Ic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AlBH/h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1E6CF228" w14:textId="54A14349" w:rsidR="00652F2B" w:rsidRPr="00652F2B" w:rsidRDefault="00652F2B" w:rsidP="00652F2B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 • Padre CTLS</w:t>
                      </w:r>
                    </w:p>
                    <w:p w14:paraId="54929D0E" w14:textId="77777777" w:rsidR="00652F2B" w:rsidRPr="00652F2B" w:rsidRDefault="00652F2B" w:rsidP="00652F2B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17A00897" w14:textId="77777777" w:rsidR="00652F2B" w:rsidRPr="00652F2B" w:rsidRDefault="00652F2B" w:rsidP="00652F2B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Carpetas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semanales</w:t>
                      </w:r>
                      <w:proofErr w:type="spellEnd"/>
                    </w:p>
                    <w:p w14:paraId="71764EE9" w14:textId="77777777" w:rsidR="00652F2B" w:rsidRPr="00652F2B" w:rsidRDefault="00652F2B" w:rsidP="00652F2B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Sitio web de la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escuela</w:t>
                      </w:r>
                      <w:proofErr w:type="spellEnd"/>
                    </w:p>
                    <w:p w14:paraId="62BE3A7A" w14:textId="77777777" w:rsidR="00652F2B" w:rsidRPr="00652F2B" w:rsidRDefault="00652F2B" w:rsidP="00652F2B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Boletines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Mensuales</w:t>
                      </w:r>
                      <w:proofErr w:type="spellEnd"/>
                    </w:p>
                    <w:p w14:paraId="41DC0BF8" w14:textId="36D641A6" w:rsidR="001D49B3" w:rsidRPr="00AB7E52" w:rsidRDefault="00652F2B" w:rsidP="00652F2B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•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Correo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electrónico</w:t>
                      </w:r>
                      <w:proofErr w:type="spellEnd"/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714143D2" w14:textId="5F3545AD" w:rsidR="00652F2B" w:rsidRPr="00652F2B" w:rsidRDefault="00652F2B" w:rsidP="00652F2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Llamadas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telefónicas</w:t>
                            </w:r>
                            <w:proofErr w:type="spellEnd"/>
                          </w:p>
                          <w:p w14:paraId="6FD3B0FE" w14:textId="19BED7D7" w:rsidR="00652F2B" w:rsidRPr="00652F2B" w:rsidRDefault="00652F2B" w:rsidP="00652F2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y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profesores</w:t>
                            </w:r>
                            <w:proofErr w:type="spellEnd"/>
                          </w:p>
                          <w:p w14:paraId="2739FB15" w14:textId="77777777" w:rsidR="00652F2B" w:rsidRPr="00652F2B" w:rsidRDefault="00652F2B" w:rsidP="00652F2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Facebook y Twitter</w:t>
                            </w:r>
                          </w:p>
                          <w:p w14:paraId="76622360" w14:textId="77777777" w:rsidR="00652F2B" w:rsidRPr="00652F2B" w:rsidRDefault="00652F2B" w:rsidP="00652F2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Volantes</w:t>
                            </w:r>
                          </w:p>
                          <w:p w14:paraId="2DF41668" w14:textId="77777777" w:rsidR="00652F2B" w:rsidRPr="00652F2B" w:rsidRDefault="00652F2B" w:rsidP="00652F2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Sitio web del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distrito</w:t>
                            </w:r>
                            <w:proofErr w:type="spellEnd"/>
                          </w:p>
                          <w:p w14:paraId="1CE3E80F" w14:textId="080C696E" w:rsidR="001D49B3" w:rsidRPr="00BD7EFF" w:rsidRDefault="00652F2B" w:rsidP="00652F2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Marquesina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la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escuela</w:t>
                            </w:r>
                            <w:proofErr w:type="spellEnd"/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8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kz3nuR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714143D2" w14:textId="5F3545AD" w:rsidR="00652F2B" w:rsidRPr="00652F2B" w:rsidRDefault="00652F2B" w:rsidP="00652F2B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•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Llamadas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telefónicas</w:t>
                      </w:r>
                      <w:proofErr w:type="spellEnd"/>
                    </w:p>
                    <w:p w14:paraId="6FD3B0FE" w14:textId="19BED7D7" w:rsidR="00652F2B" w:rsidRPr="00652F2B" w:rsidRDefault="00652F2B" w:rsidP="00652F2B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•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y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profesores</w:t>
                      </w:r>
                      <w:proofErr w:type="spellEnd"/>
                    </w:p>
                    <w:p w14:paraId="2739FB15" w14:textId="77777777" w:rsidR="00652F2B" w:rsidRPr="00652F2B" w:rsidRDefault="00652F2B" w:rsidP="00652F2B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• Facebook y Twitter</w:t>
                      </w:r>
                    </w:p>
                    <w:p w14:paraId="76622360" w14:textId="77777777" w:rsidR="00652F2B" w:rsidRPr="00652F2B" w:rsidRDefault="00652F2B" w:rsidP="00652F2B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• Volantes</w:t>
                      </w:r>
                    </w:p>
                    <w:p w14:paraId="2DF41668" w14:textId="77777777" w:rsidR="00652F2B" w:rsidRPr="00652F2B" w:rsidRDefault="00652F2B" w:rsidP="00652F2B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Sitio web del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distrito</w:t>
                      </w:r>
                      <w:proofErr w:type="spellEnd"/>
                    </w:p>
                    <w:p w14:paraId="1CE3E80F" w14:textId="080C696E" w:rsidR="001D49B3" w:rsidRPr="00BD7EFF" w:rsidRDefault="00652F2B" w:rsidP="00652F2B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Marquesina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la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color w:val="auto"/>
                        </w:rPr>
                        <w:t>escuela</w:t>
                      </w:r>
                      <w:proofErr w:type="spellEnd"/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E302D" w14:textId="5C7E88D4" w:rsidR="00F346E1" w:rsidRDefault="00652F2B"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Algunas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comunicaciones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pueden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proporcionarse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9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6J3OgIAAIQ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Ci96J3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553E302D" w14:textId="5C7E88D4" w:rsidR="00F346E1" w:rsidRDefault="00652F2B"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Algunas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comunicaciones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pueden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proporcionarse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996D20" w14:textId="08954FA9" w:rsidR="00632EC9" w:rsidRDefault="00652F2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 xml:space="preserve">Si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>desea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>más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>información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>póngase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>en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>contacto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</w:rPr>
                              <w:t xml:space="preserve"> con:</w:t>
                            </w:r>
                          </w:p>
                          <w:p w14:paraId="631DAC3B" w14:textId="77777777" w:rsidR="00652F2B" w:rsidRPr="00BD7EFF" w:rsidRDefault="00652F2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3CB6D7DD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Luz Land</w:t>
                            </w:r>
                            <w:r w:rsidR="00652F2B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verde</w:t>
                            </w:r>
                          </w:p>
                          <w:p w14:paraId="1256E882" w14:textId="662F734D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9" w:history="1">
                              <w:r w:rsidR="00652F2B" w:rsidRPr="00147B1B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Luz.landaverde@cobbk12.org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40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Zi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8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yhtmYj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62996D20" w14:textId="08954FA9" w:rsidR="00632EC9" w:rsidRDefault="00652F2B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</w:rPr>
                        <w:t xml:space="preserve">Si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</w:rPr>
                        <w:t>desea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</w:rPr>
                        <w:t>más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</w:rPr>
                        <w:t>información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</w:rPr>
                        <w:t>póngase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</w:rPr>
                        <w:t>en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</w:rPr>
                        <w:t>contacto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</w:rPr>
                        <w:t xml:space="preserve"> con:</w:t>
                      </w:r>
                    </w:p>
                    <w:p w14:paraId="631DAC3B" w14:textId="77777777" w:rsidR="00652F2B" w:rsidRPr="00BD7EFF" w:rsidRDefault="00652F2B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3CB6D7DD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Luz Land</w:t>
                      </w:r>
                      <w:r w:rsidR="00652F2B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verde</w:t>
                      </w:r>
                    </w:p>
                    <w:p w14:paraId="1256E882" w14:textId="662F734D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20" w:history="1">
                        <w:r w:rsidR="00652F2B" w:rsidRPr="00147B1B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Luz.landaverde@cobbk12.org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206C24E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7F4BD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138CB670" w:rsidR="005358FF" w:rsidRPr="00B66969" w:rsidRDefault="00652F2B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Actividades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Brumby Elementary para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desarrollar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comunicación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138CB670" w:rsidR="005358FF" w:rsidRPr="00B66969" w:rsidRDefault="00652F2B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Actividades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de Brumby Elementary para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desarrollar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la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comunicación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38C9B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F3E62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7A981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41E2F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AC09E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06697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6624FA81">
                <wp:simplePos x="0" y="0"/>
                <wp:positionH relativeFrom="column">
                  <wp:posOffset>38100</wp:posOffset>
                </wp:positionH>
                <wp:positionV relativeFrom="paragraph">
                  <wp:posOffset>3609975</wp:posOffset>
                </wp:positionV>
                <wp:extent cx="3095625" cy="23812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021AE" w14:textId="77777777" w:rsidR="00E40AD7" w:rsidRPr="00E40AD7" w:rsidRDefault="00E40AD7" w:rsidP="00E40AD7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40AD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Brumby Elementary Meta(s) para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Logro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Estudianti</w:t>
                            </w:r>
                            <w:proofErr w:type="spellEnd"/>
                          </w:p>
                          <w:p w14:paraId="1BF0BBBA" w14:textId="51200F84" w:rsidR="007968D2" w:rsidRPr="00E40AD7" w:rsidRDefault="00E40AD7" w:rsidP="00E40AD7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E40AD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Meta</w:t>
                            </w:r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: 2° - 5°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grado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- Para fines del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año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escolar 2023-2024,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aumentaremos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porcentaje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estudiantes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calificaciones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rango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competente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y/o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avanzado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20 puntos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porcentuales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desde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primera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agosto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hasta la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final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Mayo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según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lo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determinado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por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evaluación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Inventario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distrito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cuarto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grado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nuestra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escuela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enfocará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detallada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compleja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brindará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evidencia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textual para</w:t>
                            </w:r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mostrar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comprensión.Meta</w:t>
                            </w:r>
                            <w:proofErr w:type="spellEnd"/>
                            <w:proofErr w:type="gram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Desde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agosto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2023 hasta la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mayo de 2024 del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Inventario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los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puntajes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los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estudiantes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las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categorías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competente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y/o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avanzada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aumentarán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un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mínimo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35 puntos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porcentuales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4to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grado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nuestra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escuela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enfocará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multiplicación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división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trabajo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E40AD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fracciones</w:t>
                            </w:r>
                            <w:proofErr w:type="spellEnd"/>
                            <w:r w:rsidRPr="00E40AD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3pt;margin-top:284.25pt;width:243.75pt;height:187.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" filled="f" stroked="f">
                <v:textbox>
                  <w:txbxContent>
                    <w:p w14:paraId="560021AE" w14:textId="77777777" w:rsidR="00E40AD7" w:rsidRPr="00E40AD7" w:rsidRDefault="00E40AD7" w:rsidP="00E40AD7">
                      <w:pPr>
                        <w:pStyle w:val="BodyTex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40AD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Brumby Elementary Meta(s) para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Logro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Estudianti</w:t>
                      </w:r>
                      <w:proofErr w:type="spellEnd"/>
                    </w:p>
                    <w:p w14:paraId="1BF0BBBA" w14:textId="51200F84" w:rsidR="007968D2" w:rsidRPr="00E40AD7" w:rsidRDefault="00E40AD7" w:rsidP="00E40AD7">
                      <w:pPr>
                        <w:pStyle w:val="BodyTex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E40AD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Meta</w:t>
                      </w:r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: 2° - 5°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grado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- Para fines del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año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escolar 2023-2024,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aumentaremos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porcentaje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estudiantes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calificaciones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rango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competente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y/o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avanzado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20 puntos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porcentuales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desde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primera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agosto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hasta la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final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Mayo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según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lo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determinado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por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evaluación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Inventario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distrito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cuarto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grado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nuestra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escuela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enfocará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detallada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compleja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brindará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evidencia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textual para</w:t>
                      </w:r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mostrar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comprensión.Meta</w:t>
                      </w:r>
                      <w:proofErr w:type="spellEnd"/>
                      <w:proofErr w:type="gram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Desde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agosto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2023 hasta la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mayo de 2024 del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Inventario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los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puntajes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los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estudiantes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las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categorías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competente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y/o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avanzada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aumentarán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un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mínimo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35 puntos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porcentuales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4to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grado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nuestra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escuela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enfocará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multiplicación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división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trabajo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E40AD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fracciones</w:t>
                      </w:r>
                      <w:proofErr w:type="spellEnd"/>
                      <w:r w:rsidRPr="00E40AD7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358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56317944">
                <wp:simplePos x="0" y="0"/>
                <wp:positionH relativeFrom="column">
                  <wp:posOffset>7619365</wp:posOffset>
                </wp:positionH>
                <wp:positionV relativeFrom="paragraph">
                  <wp:posOffset>493395</wp:posOffset>
                </wp:positionV>
                <wp:extent cx="1984375" cy="5266055"/>
                <wp:effectExtent l="0" t="0" r="0" b="0"/>
                <wp:wrapThrough wrapText="bothSides">
                  <wp:wrapPolygon edited="0">
                    <wp:start x="0" y="0"/>
                    <wp:lineTo x="0" y="21488"/>
                    <wp:lineTo x="21358" y="21488"/>
                    <wp:lineTo x="21358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526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4C1A0E" w14:textId="68CAF0B7" w:rsidR="00123DAA" w:rsidRDefault="008E3586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Familias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de la Primaria Brumby</w:t>
                            </w:r>
                          </w:p>
                          <w:p w14:paraId="4C8197F6" w14:textId="77777777" w:rsidR="008E3586" w:rsidRDefault="008E3586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1F07C7B4" w14:textId="59619BB7" w:rsidR="001F128E" w:rsidRDefault="008E3586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Los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Brumby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pueden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tener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alcanzar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nuestras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metas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escolares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Como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estudiante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puedo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F512A2E" w14:textId="77777777" w:rsidR="008E3586" w:rsidRDefault="008E3586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978AC4" w14:textId="77777777" w:rsidR="008E3586" w:rsidRPr="008E3586" w:rsidRDefault="008E3586" w:rsidP="008E358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1. Usar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resolver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problemas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dentro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fuera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usar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leer y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comprender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 que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estoy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dentro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fuera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2B36934" w14:textId="77777777" w:rsidR="008E3586" w:rsidRPr="008E3586" w:rsidRDefault="008E3586" w:rsidP="008E3586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7D7CE3A" w14:textId="77777777" w:rsidR="008E3586" w:rsidRPr="008E3586" w:rsidRDefault="008E3586" w:rsidP="008E358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2. Lea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menos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20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minutos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noche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D0F54D9" w14:textId="77777777" w:rsidR="008E3586" w:rsidRPr="008E3586" w:rsidRDefault="008E3586" w:rsidP="008E3586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0E3572" w14:textId="1036D124" w:rsidR="00280671" w:rsidRPr="008E3586" w:rsidRDefault="008E3586" w:rsidP="008E358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Inicie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sesión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practique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operaciones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42D5B649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4" type="#_x0000_t202" style="position:absolute;margin-left:599.95pt;margin-top:38.85pt;width:156.25pt;height:414.6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04C1A0E" w14:textId="68CAF0B7" w:rsidR="00123DAA" w:rsidRDefault="008E3586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Familias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de la Primaria Brumby</w:t>
                      </w:r>
                    </w:p>
                    <w:p w14:paraId="4C8197F6" w14:textId="77777777" w:rsidR="008E3586" w:rsidRDefault="008E3586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1F07C7B4" w14:textId="59619BB7" w:rsidR="001F128E" w:rsidRDefault="008E3586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Los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Brumby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tener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alcanzar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nuestras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metas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escolares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Como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estudiante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puedo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</w:t>
                      </w:r>
                    </w:p>
                    <w:p w14:paraId="7F512A2E" w14:textId="77777777" w:rsidR="008E3586" w:rsidRDefault="008E3586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978AC4" w14:textId="77777777" w:rsidR="008E3586" w:rsidRPr="008E3586" w:rsidRDefault="008E3586" w:rsidP="008E358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1. Usar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resolver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problemas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dentro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usar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leer y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comprender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 que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estoy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dentro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52B36934" w14:textId="77777777" w:rsidR="008E3586" w:rsidRPr="008E3586" w:rsidRDefault="008E3586" w:rsidP="008E3586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7D7CE3A" w14:textId="77777777" w:rsidR="008E3586" w:rsidRPr="008E3586" w:rsidRDefault="008E3586" w:rsidP="008E358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2. Lea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menos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20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minutos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noche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3D0F54D9" w14:textId="77777777" w:rsidR="008E3586" w:rsidRPr="008E3586" w:rsidRDefault="008E3586" w:rsidP="008E3586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0E3572" w14:textId="1036D124" w:rsidR="00280671" w:rsidRPr="008E3586" w:rsidRDefault="008E3586" w:rsidP="008E358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Inicie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sesión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practique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operaciones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42D5B649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52F2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55EA816A">
                <wp:simplePos x="0" y="0"/>
                <wp:positionH relativeFrom="margin">
                  <wp:posOffset>57150</wp:posOffset>
                </wp:positionH>
                <wp:positionV relativeFrom="paragraph">
                  <wp:posOffset>152400</wp:posOffset>
                </wp:positionV>
                <wp:extent cx="2971800" cy="3429000"/>
                <wp:effectExtent l="0" t="0" r="0" b="0"/>
                <wp:wrapThrough wrapText="bothSides">
                  <wp:wrapPolygon edited="0">
                    <wp:start x="0" y="0"/>
                    <wp:lineTo x="0" y="21480"/>
                    <wp:lineTo x="21462" y="21480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739805" w14:textId="5B48A701" w:rsidR="00980FC0" w:rsidRPr="00033B8E" w:rsidRDefault="00652F2B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Metas del Distrito para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el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Logro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Estudiantil</w:t>
                            </w:r>
                            <w:proofErr w:type="spellEnd"/>
                          </w:p>
                          <w:p w14:paraId="5E1A68B6" w14:textId="77777777" w:rsidR="00652F2B" w:rsidRPr="00652F2B" w:rsidRDefault="00652F2B" w:rsidP="00652F2B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Aumentar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desempeño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todas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áreas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contenido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básico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un 2%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anual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rendimiento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62FEB41" w14:textId="77777777" w:rsidR="00652F2B" w:rsidRPr="00652F2B" w:rsidRDefault="00652F2B" w:rsidP="00652F2B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CCSD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aumentará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tasa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participación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comunidades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participan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servicios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programas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un 10 %,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CLTS para padres,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resultados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encuesta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módulo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vista web.</w:t>
                            </w:r>
                          </w:p>
                          <w:p w14:paraId="23084766" w14:textId="6760EDFC" w:rsidR="001D66A6" w:rsidRPr="00D1424D" w:rsidRDefault="00652F2B" w:rsidP="00652F2B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Para 2023,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reorganizaremos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marco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profesional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satisfacer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necesidades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garantizar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alineación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con las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prioridades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superintendente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oportunidades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profesional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encuestas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logros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estudiantiles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5" type="#_x0000_t202" style="position:absolute;margin-left:4.5pt;margin-top:12pt;width:234pt;height:270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" filled="f" stroked="f">
                <v:textbox inset="2.88pt,2.88pt,2.88pt,2.88pt">
                  <w:txbxContent>
                    <w:p w14:paraId="70739805" w14:textId="5B48A701" w:rsidR="00980FC0" w:rsidRPr="00033B8E" w:rsidRDefault="00652F2B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Metas del Distrito para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el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Logro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Estudiantil</w:t>
                      </w:r>
                      <w:proofErr w:type="spellEnd"/>
                    </w:p>
                    <w:p w14:paraId="5E1A68B6" w14:textId="77777777" w:rsidR="00652F2B" w:rsidRPr="00652F2B" w:rsidRDefault="00652F2B" w:rsidP="00652F2B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Aumentar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desempeño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todas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áreas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contenido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básico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un 2%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anual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rendimiento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p w14:paraId="362FEB41" w14:textId="77777777" w:rsidR="00652F2B" w:rsidRPr="00652F2B" w:rsidRDefault="00652F2B" w:rsidP="00652F2B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CCSD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aumentará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tasa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participación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comunidades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participan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servicios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programas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un 10 %,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CLTS para padres,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resultados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encuesta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módulo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vista web.</w:t>
                      </w:r>
                    </w:p>
                    <w:p w14:paraId="23084766" w14:textId="6760EDFC" w:rsidR="001D66A6" w:rsidRPr="00D1424D" w:rsidRDefault="00652F2B" w:rsidP="00652F2B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Para 2023,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reorganizaremos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marco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profesional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satisfacer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necesidades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garantizar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alineación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con las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prioridades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superintendente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oportunidades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profesional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encuestas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logros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estudiantiles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803B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4DAEA6B3">
                <wp:simplePos x="0" y="0"/>
                <wp:positionH relativeFrom="column">
                  <wp:posOffset>5446725</wp:posOffset>
                </wp:positionH>
                <wp:positionV relativeFrom="paragraph">
                  <wp:posOffset>580002</wp:posOffset>
                </wp:positionV>
                <wp:extent cx="1972173" cy="5175250"/>
                <wp:effectExtent l="0" t="0" r="9525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173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414BA8" w14:textId="3A221526" w:rsidR="00B42DA5" w:rsidRDefault="008E3586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E358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Familias</w:t>
                            </w:r>
                            <w:proofErr w:type="spellEnd"/>
                            <w:r w:rsidRPr="008E358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de la Primaria Brumby</w:t>
                            </w:r>
                          </w:p>
                          <w:p w14:paraId="48922A3F" w14:textId="77777777" w:rsidR="008E3586" w:rsidRPr="009F366B" w:rsidRDefault="008E3586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AFDC44F" w14:textId="101325D9" w:rsidR="002023AF" w:rsidRDefault="008E3586" w:rsidP="008E3586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Las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pueden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apoyar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comprensión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al:</w:t>
                            </w:r>
                          </w:p>
                          <w:p w14:paraId="499FBAC4" w14:textId="77777777" w:rsidR="008E3586" w:rsidRDefault="008E3586" w:rsidP="008E3586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EF5CA3A" w14:textId="77777777" w:rsidR="008E3586" w:rsidRPr="008E3586" w:rsidRDefault="008E3586" w:rsidP="008E3586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Utilizar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proporcionadas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explorar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habilidades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alfabetización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así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991FDE5" w14:textId="77777777" w:rsidR="008E3586" w:rsidRPr="008E3586" w:rsidRDefault="008E3586" w:rsidP="008E3586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2.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Ayudar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amor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materiales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que se le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casa.</w:t>
                            </w:r>
                          </w:p>
                          <w:p w14:paraId="2A538368" w14:textId="194DDB67" w:rsidR="00734486" w:rsidRPr="008E3586" w:rsidRDefault="008E3586" w:rsidP="008E3586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Asegurarse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que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inicie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sesión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frecuencia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comprensión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conceptual y la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fluidez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procedimientos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6" type="#_x0000_t202" style="position:absolute;margin-left:428.9pt;margin-top:45.65pt;width:155.3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9414BA8" w14:textId="3A221526" w:rsidR="00B42DA5" w:rsidRDefault="008E3586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proofErr w:type="spellStart"/>
                      <w:r w:rsidRPr="008E358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Familias</w:t>
                      </w:r>
                      <w:proofErr w:type="spellEnd"/>
                      <w:r w:rsidRPr="008E358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de la Primaria Brumby</w:t>
                      </w:r>
                    </w:p>
                    <w:p w14:paraId="48922A3F" w14:textId="77777777" w:rsidR="008E3586" w:rsidRPr="009F366B" w:rsidRDefault="008E3586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AFDC44F" w14:textId="101325D9" w:rsidR="002023AF" w:rsidRDefault="008E3586" w:rsidP="008E3586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Las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apoyar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comprensión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al:</w:t>
                      </w:r>
                    </w:p>
                    <w:p w14:paraId="499FBAC4" w14:textId="77777777" w:rsidR="008E3586" w:rsidRDefault="008E3586" w:rsidP="008E3586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EF5CA3A" w14:textId="77777777" w:rsidR="008E3586" w:rsidRPr="008E3586" w:rsidRDefault="008E3586" w:rsidP="008E3586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Utilizar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proporcionadas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explorar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libros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habilidades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alfabetización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así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1991FDE5" w14:textId="77777777" w:rsidR="008E3586" w:rsidRPr="008E3586" w:rsidRDefault="008E3586" w:rsidP="008E3586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2.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Ayudar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amor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materiales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que se le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casa.</w:t>
                      </w:r>
                    </w:p>
                    <w:p w14:paraId="2A538368" w14:textId="194DDB67" w:rsidR="00734486" w:rsidRPr="008E3586" w:rsidRDefault="008E3586" w:rsidP="008E3586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Asegurarse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que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inicie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sesión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frecuencia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comprensión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conceptual y la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fluidez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procedimientos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803B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606D3070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2047954" cy="5194935"/>
                <wp:effectExtent l="0" t="0" r="9525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954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87F18" w14:textId="18C70B97" w:rsidR="009117A2" w:rsidRDefault="00652F2B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Maestros de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primaria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Brumby</w:t>
                            </w:r>
                          </w:p>
                          <w:p w14:paraId="7F1ED6E7" w14:textId="6070E52A" w:rsidR="008E3586" w:rsidRPr="008E3586" w:rsidRDefault="00652F2B" w:rsidP="008E3586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maestros de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cuarto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especialistas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personal de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trabajarán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sus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competencia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matemática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de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acuerdo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estándares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. El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enfoque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nuestras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conexiones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clave con las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será</w:t>
                            </w:r>
                            <w:proofErr w:type="spellEnd"/>
                            <w:r w:rsidRPr="00652F2B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D274F3B" w14:textId="77777777" w:rsidR="008E3586" w:rsidRPr="008E3586" w:rsidRDefault="008E3586" w:rsidP="008E3586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Proporcionar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padres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cumplan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estándares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Georgia. Se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proporcionarán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ejemplos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uno a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través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CTLS Parent,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reuniones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conferencias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padres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salón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clases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7937EE4" w14:textId="77777777" w:rsidR="008E3586" w:rsidRPr="008E3586" w:rsidRDefault="008E3586" w:rsidP="008E3586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2.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Brindar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individualizado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personalizado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utilizando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Learning.</w:t>
                            </w:r>
                          </w:p>
                          <w:p w14:paraId="547033AD" w14:textId="0E2299BF" w:rsidR="00734486" w:rsidRPr="0079336A" w:rsidRDefault="008E3586" w:rsidP="008E358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Brindar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individualizado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adaptable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utilizando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programas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 (</w:t>
                            </w:r>
                            <w:proofErr w:type="spellStart"/>
                            <w:proofErr w:type="gram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ej</w:t>
                            </w:r>
                            <w:proofErr w:type="spellEnd"/>
                            <w:proofErr w:type="gram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RAZkids</w:t>
                            </w:r>
                            <w:proofErr w:type="spellEnd"/>
                            <w:r w:rsidRPr="008E35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7" type="#_x0000_t202" style="position:absolute;margin-left:266.45pt;margin-top:48.05pt;width:161.25pt;height:409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75487F18" w14:textId="18C70B97" w:rsidR="009117A2" w:rsidRDefault="00652F2B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Maestros de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primaria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Brumby</w:t>
                      </w:r>
                    </w:p>
                    <w:p w14:paraId="7F1ED6E7" w14:textId="6070E52A" w:rsidR="008E3586" w:rsidRPr="008E3586" w:rsidRDefault="00652F2B" w:rsidP="008E3586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gram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maestros de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cuarto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especialistas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personal de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trabajarán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sus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competencia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matemática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de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acuerdo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estándares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. El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enfoque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nuestras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conexiones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clave con las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será</w:t>
                      </w:r>
                      <w:proofErr w:type="spellEnd"/>
                      <w:r w:rsidRPr="00652F2B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:</w:t>
                      </w:r>
                    </w:p>
                    <w:p w14:paraId="5D274F3B" w14:textId="77777777" w:rsidR="008E3586" w:rsidRPr="008E3586" w:rsidRDefault="008E3586" w:rsidP="008E3586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Proporcionar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padres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cumplan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estándares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Georgia. Se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proporcionarán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ejemplos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uno a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través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CTLS Parent,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reuniones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conferencias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padres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salón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clases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47937EE4" w14:textId="77777777" w:rsidR="008E3586" w:rsidRPr="008E3586" w:rsidRDefault="008E3586" w:rsidP="008E3586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2.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Brindar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individualizado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personalizado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utilizando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Learning.</w:t>
                      </w:r>
                    </w:p>
                    <w:p w14:paraId="547033AD" w14:textId="0E2299BF" w:rsidR="00734486" w:rsidRPr="0079336A" w:rsidRDefault="008E3586" w:rsidP="008E358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Brindar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individualizado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adaptable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utilizando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programas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. (</w:t>
                      </w:r>
                      <w:proofErr w:type="spellStart"/>
                      <w:proofErr w:type="gram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ej</w:t>
                      </w:r>
                      <w:proofErr w:type="spellEnd"/>
                      <w:proofErr w:type="gram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RAZkids</w:t>
                      </w:r>
                      <w:proofErr w:type="spellEnd"/>
                      <w:r w:rsidRPr="008E3586">
                        <w:rPr>
                          <w:rFonts w:ascii="Calibri" w:hAnsi="Calibri" w:cs="Calibri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2512167A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74DB364F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proofErr w:type="spellStart"/>
                            <w:r w:rsidR="0006697D" w:rsidRPr="0006697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Visite</w:t>
                            </w:r>
                            <w:proofErr w:type="spellEnd"/>
                            <w:r w:rsidR="0006697D" w:rsidRPr="0006697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697D" w:rsidRPr="0006697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nuestro</w:t>
                            </w:r>
                            <w:proofErr w:type="spellEnd"/>
                            <w:r w:rsidR="0006697D" w:rsidRPr="0006697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sitio web: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D40AE7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74DB364F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proofErr w:type="spellStart"/>
                      <w:r w:rsidR="0006697D" w:rsidRPr="0006697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Visite</w:t>
                      </w:r>
                      <w:proofErr w:type="spellEnd"/>
                      <w:r w:rsidR="0006697D" w:rsidRPr="0006697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697D" w:rsidRPr="0006697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nuestro</w:t>
                      </w:r>
                      <w:proofErr w:type="spellEnd"/>
                      <w:r w:rsidR="0006697D" w:rsidRPr="0006697D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sitio web: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3C0336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2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28C249BF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12E36" id="Rectangle 25" o:spid="_x0000_s1026" style="position:absolute;margin-left:0;margin-top:28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eKoNvhAAAACAEAAA8AAABkcnMv&#10;ZG93bnJldi54bWxMj09Pg0AQxe8mfofNmHhp7CJKS5GlMSb1UqOx7UFvAwx/IrtL2IXit3c86W1m&#10;3sub30u3s+7ERINrrVFwuwxAkCls2Zpawem4u4lBOI+mxM4aUvBNDrbZ5UWKSWnP5p2mg68FhxiX&#10;oILG+z6R0hUNaXRL25NhrbKDRs/rUMtywDOH606GQbCSGlvDHxrs6amh4uswagW+Chf7xXrKP19e&#10;n3G3Wb997MdKqeur+fEBhKfZ/5nhF5/RIWOm3I6mdKJTwEW8gmgV88Dy/eYuApHzJQ4jkFkq/xf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XiqDb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80597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1CCE4114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="0006697D" w:rsidRPr="0006697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 ¡Un </w:t>
                            </w:r>
                            <w:proofErr w:type="spellStart"/>
                            <w:r w:rsidR="0006697D" w:rsidRPr="0006697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equipo</w:t>
                            </w:r>
                            <w:proofErr w:type="spellEnd"/>
                            <w:r w:rsidR="0006697D" w:rsidRPr="0006697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06697D" w:rsidRPr="0006697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una</w:t>
                            </w:r>
                            <w:proofErr w:type="spellEnd"/>
                            <w:r w:rsidR="0006697D" w:rsidRPr="0006697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meta, </w:t>
                            </w:r>
                            <w:proofErr w:type="spellStart"/>
                            <w:r w:rsidR="0006697D" w:rsidRPr="0006697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éxito</w:t>
                            </w:r>
                            <w:proofErr w:type="spellEnd"/>
                            <w:r w:rsidR="0006697D" w:rsidRPr="0006697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06697D" w:rsidRPr="0006697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estudiantil</w:t>
                            </w:r>
                            <w:proofErr w:type="spellEnd"/>
                            <w:r w:rsidR="0006697D" w:rsidRPr="0006697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1CCE4114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="0006697D" w:rsidRPr="0006697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 ¡Un </w:t>
                      </w:r>
                      <w:proofErr w:type="spellStart"/>
                      <w:r w:rsidR="0006697D" w:rsidRPr="0006697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equipo</w:t>
                      </w:r>
                      <w:proofErr w:type="spellEnd"/>
                      <w:r w:rsidR="0006697D" w:rsidRPr="0006697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06697D" w:rsidRPr="0006697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una</w:t>
                      </w:r>
                      <w:proofErr w:type="spellEnd"/>
                      <w:r w:rsidR="0006697D" w:rsidRPr="0006697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meta, </w:t>
                      </w:r>
                      <w:proofErr w:type="spellStart"/>
                      <w:r w:rsidR="0006697D" w:rsidRPr="0006697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éxito</w:t>
                      </w:r>
                      <w:proofErr w:type="spellEnd"/>
                      <w:r w:rsidR="0006697D" w:rsidRPr="0006697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06697D" w:rsidRPr="0006697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estudiantil</w:t>
                      </w:r>
                      <w:proofErr w:type="spellEnd"/>
                      <w:r w:rsidR="0006697D" w:rsidRPr="0006697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10420060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2E644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60115932" w:rsidR="00734486" w:rsidRPr="00D1424D" w:rsidRDefault="00652F2B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r w:rsidRPr="00652F2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Maestros, padres y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estudiantes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juntos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 para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el</w:t>
                            </w:r>
                            <w:proofErr w:type="spellEnd"/>
                            <w:r w:rsidRPr="00652F2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652F2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éxito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60115932" w:rsidR="00734486" w:rsidRPr="00D1424D" w:rsidRDefault="00652F2B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r w:rsidRPr="00652F2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Maestros, padres y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estudiantes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,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juntos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 para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el</w:t>
                      </w:r>
                      <w:proofErr w:type="spellEnd"/>
                      <w:r w:rsidRPr="00652F2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652F2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éxito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9CB21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774EB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C85544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9A3B2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AF117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E8DF1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905A2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21F1E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1AB28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DC162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BDECE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C22AA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891C3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11CCC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F1F8C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B78E2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F54E6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9FECA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4221D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EBFD6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344A6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46B2B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57D4C" w14:textId="77777777" w:rsidR="00D40AE7" w:rsidRDefault="00D40AE7" w:rsidP="00101AC6">
      <w:r>
        <w:separator/>
      </w:r>
    </w:p>
  </w:endnote>
  <w:endnote w:type="continuationSeparator" w:id="0">
    <w:p w14:paraId="64029DAA" w14:textId="77777777" w:rsidR="00D40AE7" w:rsidRDefault="00D40AE7" w:rsidP="00101AC6">
      <w:r>
        <w:continuationSeparator/>
      </w:r>
    </w:p>
  </w:endnote>
  <w:endnote w:type="continuationNotice" w:id="1">
    <w:p w14:paraId="3F46EC08" w14:textId="77777777" w:rsidR="00D40AE7" w:rsidRDefault="00D40A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B19C6" w14:textId="77777777" w:rsidR="00D40AE7" w:rsidRDefault="00D40AE7" w:rsidP="00101AC6">
      <w:r>
        <w:separator/>
      </w:r>
    </w:p>
  </w:footnote>
  <w:footnote w:type="continuationSeparator" w:id="0">
    <w:p w14:paraId="25FDB5EE" w14:textId="77777777" w:rsidR="00D40AE7" w:rsidRDefault="00D40AE7" w:rsidP="00101AC6">
      <w:r>
        <w:continuationSeparator/>
      </w:r>
    </w:p>
  </w:footnote>
  <w:footnote w:type="continuationNotice" w:id="1">
    <w:p w14:paraId="5D18ED29" w14:textId="77777777" w:rsidR="00D40AE7" w:rsidRDefault="00D40AE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22"/>
  </w:num>
  <w:num w:numId="5">
    <w:abstractNumId w:val="10"/>
  </w:num>
  <w:num w:numId="6">
    <w:abstractNumId w:val="21"/>
  </w:num>
  <w:num w:numId="7">
    <w:abstractNumId w:val="15"/>
  </w:num>
  <w:num w:numId="8">
    <w:abstractNumId w:val="2"/>
  </w:num>
  <w:num w:numId="9">
    <w:abstractNumId w:val="17"/>
  </w:num>
  <w:num w:numId="10">
    <w:abstractNumId w:val="19"/>
  </w:num>
  <w:num w:numId="11">
    <w:abstractNumId w:val="1"/>
  </w:num>
  <w:num w:numId="12">
    <w:abstractNumId w:val="18"/>
  </w:num>
  <w:num w:numId="13">
    <w:abstractNumId w:val="6"/>
  </w:num>
  <w:num w:numId="14">
    <w:abstractNumId w:val="7"/>
  </w:num>
  <w:num w:numId="15">
    <w:abstractNumId w:val="4"/>
  </w:num>
  <w:num w:numId="16">
    <w:abstractNumId w:val="11"/>
  </w:num>
  <w:num w:numId="17">
    <w:abstractNumId w:val="3"/>
  </w:num>
  <w:num w:numId="18">
    <w:abstractNumId w:val="12"/>
  </w:num>
  <w:num w:numId="19">
    <w:abstractNumId w:val="13"/>
  </w:num>
  <w:num w:numId="20">
    <w:abstractNumId w:val="14"/>
  </w:num>
  <w:num w:numId="21">
    <w:abstractNumId w:val="20"/>
  </w:num>
  <w:num w:numId="22">
    <w:abstractNumId w:val="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2FF4"/>
    <w:rsid w:val="00033B8E"/>
    <w:rsid w:val="00034552"/>
    <w:rsid w:val="00035DEC"/>
    <w:rsid w:val="00035EF6"/>
    <w:rsid w:val="000458C2"/>
    <w:rsid w:val="00055D85"/>
    <w:rsid w:val="0006673E"/>
    <w:rsid w:val="0006697D"/>
    <w:rsid w:val="0007229E"/>
    <w:rsid w:val="00074661"/>
    <w:rsid w:val="00075953"/>
    <w:rsid w:val="000762F1"/>
    <w:rsid w:val="00084E3F"/>
    <w:rsid w:val="00093902"/>
    <w:rsid w:val="000A3285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D07C9"/>
    <w:rsid w:val="001D1C2D"/>
    <w:rsid w:val="001D49B3"/>
    <w:rsid w:val="001D66A6"/>
    <w:rsid w:val="001E5782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3036"/>
    <w:rsid w:val="00255CD1"/>
    <w:rsid w:val="002626CF"/>
    <w:rsid w:val="00263720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4876"/>
    <w:rsid w:val="002B5B74"/>
    <w:rsid w:val="002B5DFE"/>
    <w:rsid w:val="002B6863"/>
    <w:rsid w:val="002B73A1"/>
    <w:rsid w:val="002C46E4"/>
    <w:rsid w:val="002C4D00"/>
    <w:rsid w:val="002E653A"/>
    <w:rsid w:val="002E681E"/>
    <w:rsid w:val="00301D77"/>
    <w:rsid w:val="00305B77"/>
    <w:rsid w:val="00332FAD"/>
    <w:rsid w:val="0033300D"/>
    <w:rsid w:val="00335E93"/>
    <w:rsid w:val="00341AC4"/>
    <w:rsid w:val="00347058"/>
    <w:rsid w:val="00350093"/>
    <w:rsid w:val="003747C5"/>
    <w:rsid w:val="003803B5"/>
    <w:rsid w:val="00383F0A"/>
    <w:rsid w:val="00385A88"/>
    <w:rsid w:val="0039783F"/>
    <w:rsid w:val="003A134F"/>
    <w:rsid w:val="003A71FA"/>
    <w:rsid w:val="003B5257"/>
    <w:rsid w:val="003B634E"/>
    <w:rsid w:val="003C0336"/>
    <w:rsid w:val="003C14A2"/>
    <w:rsid w:val="003C6AC4"/>
    <w:rsid w:val="003D651E"/>
    <w:rsid w:val="003E2349"/>
    <w:rsid w:val="003E23A0"/>
    <w:rsid w:val="003E685E"/>
    <w:rsid w:val="003F1CA2"/>
    <w:rsid w:val="003F394A"/>
    <w:rsid w:val="003F3E21"/>
    <w:rsid w:val="004067B4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F4F77"/>
    <w:rsid w:val="00602B02"/>
    <w:rsid w:val="0061041E"/>
    <w:rsid w:val="006149CD"/>
    <w:rsid w:val="00632EC9"/>
    <w:rsid w:val="006338E1"/>
    <w:rsid w:val="0063661F"/>
    <w:rsid w:val="00641FD5"/>
    <w:rsid w:val="00652F2B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86193"/>
    <w:rsid w:val="00790248"/>
    <w:rsid w:val="0079336A"/>
    <w:rsid w:val="0079585F"/>
    <w:rsid w:val="007968D2"/>
    <w:rsid w:val="007A4F9C"/>
    <w:rsid w:val="007A5312"/>
    <w:rsid w:val="007A5E54"/>
    <w:rsid w:val="007B46E6"/>
    <w:rsid w:val="007B7815"/>
    <w:rsid w:val="007C0341"/>
    <w:rsid w:val="007E77CB"/>
    <w:rsid w:val="0082291C"/>
    <w:rsid w:val="00830A22"/>
    <w:rsid w:val="00843794"/>
    <w:rsid w:val="00844311"/>
    <w:rsid w:val="00850491"/>
    <w:rsid w:val="0085169B"/>
    <w:rsid w:val="00854281"/>
    <w:rsid w:val="00854D50"/>
    <w:rsid w:val="00860FA0"/>
    <w:rsid w:val="00870DE6"/>
    <w:rsid w:val="0089137F"/>
    <w:rsid w:val="00892693"/>
    <w:rsid w:val="0089745C"/>
    <w:rsid w:val="008B41B0"/>
    <w:rsid w:val="008B4D6D"/>
    <w:rsid w:val="008B74BA"/>
    <w:rsid w:val="008C3036"/>
    <w:rsid w:val="008E3586"/>
    <w:rsid w:val="008E53D0"/>
    <w:rsid w:val="008F7367"/>
    <w:rsid w:val="0090320B"/>
    <w:rsid w:val="00910654"/>
    <w:rsid w:val="009117A2"/>
    <w:rsid w:val="0091218D"/>
    <w:rsid w:val="00932674"/>
    <w:rsid w:val="00944E2D"/>
    <w:rsid w:val="009471A9"/>
    <w:rsid w:val="009478D9"/>
    <w:rsid w:val="00957A29"/>
    <w:rsid w:val="00965791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A5EE2"/>
    <w:rsid w:val="00BB3094"/>
    <w:rsid w:val="00BC16DA"/>
    <w:rsid w:val="00BC5869"/>
    <w:rsid w:val="00BD7EFF"/>
    <w:rsid w:val="00BE0B4B"/>
    <w:rsid w:val="00BF2F76"/>
    <w:rsid w:val="00BF4052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5B36"/>
    <w:rsid w:val="00CF79AC"/>
    <w:rsid w:val="00D1424D"/>
    <w:rsid w:val="00D2200E"/>
    <w:rsid w:val="00D23C8F"/>
    <w:rsid w:val="00D24515"/>
    <w:rsid w:val="00D278CE"/>
    <w:rsid w:val="00D32CFD"/>
    <w:rsid w:val="00D40429"/>
    <w:rsid w:val="00D40AE7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4A36"/>
    <w:rsid w:val="00DA5446"/>
    <w:rsid w:val="00DB2890"/>
    <w:rsid w:val="00DC505F"/>
    <w:rsid w:val="00DD3EBC"/>
    <w:rsid w:val="00DD775B"/>
    <w:rsid w:val="00DF67A7"/>
    <w:rsid w:val="00E00CF1"/>
    <w:rsid w:val="00E03CE8"/>
    <w:rsid w:val="00E051BE"/>
    <w:rsid w:val="00E06809"/>
    <w:rsid w:val="00E06C1B"/>
    <w:rsid w:val="00E11358"/>
    <w:rsid w:val="00E209EA"/>
    <w:rsid w:val="00E25A5D"/>
    <w:rsid w:val="00E318B4"/>
    <w:rsid w:val="00E36F8B"/>
    <w:rsid w:val="00E40AD7"/>
    <w:rsid w:val="00E4233A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0EAF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D629C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844311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844311"/>
    <w:rPr>
      <w:rFonts w:ascii="Tahoma" w:eastAsia="Times New Roman" w:hAnsi="Tahoma"/>
      <w:kern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hyperlink" Target="http://www.cobbk12.org/brumby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Luz.landaverde@cobbk12.org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hyperlink" Target="mailto:Luz.landaverde@cobbk12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averde@cobbk12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Luz.landaverde@cobbk12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BFEF6-94B9-4617-9A1A-92E137C8EA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3</cp:revision>
  <cp:lastPrinted>2022-03-28T12:32:00Z</cp:lastPrinted>
  <dcterms:created xsi:type="dcterms:W3CDTF">2023-08-03T15:25:00Z</dcterms:created>
  <dcterms:modified xsi:type="dcterms:W3CDTF">2023-08-07T16:40:00Z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