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05C8914D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96806" id="Rectangle 7" o:spid="_x0000_s1026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fillcolor="#f4ede2" stroked="f" insetpen="t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2CFA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AE3E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C245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80C6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CAB1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CCA7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22C9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C10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1009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D0E87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42BC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ED85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66518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augue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duis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dolore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te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feugait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nulla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 </w:t>
                            </w:r>
                            <w:proofErr w:type="spellStart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>facilisi</w:t>
                            </w:r>
                            <w:proofErr w:type="spellEnd"/>
                            <w:r w:rsidRPr="00251AFF">
                              <w:rPr>
                                <w:sz w:val="16"/>
                                <w:szCs w:val="16"/>
                                <w:lang w:val="es-VE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augue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duis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dolore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te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feugait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nulla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 </w:t>
                      </w:r>
                      <w:proofErr w:type="spellStart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>facilisi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es-VE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8380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1F76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08C95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114E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5A66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15CE93BD" w:rsidR="004E644B" w:rsidRDefault="00DA0F4F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064FE363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09F20F28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Parents are welcome to contribute comments at any time.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Please contact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Luz Land</w:t>
                            </w:r>
                            <w:r w:rsidR="002B3CCC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a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verde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786193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(770) 916-7070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1" w:history="1">
                              <w:r w:rsidR="002B3CCC" w:rsidRPr="00B652EA">
                                <w:rPr>
                                  <w:rStyle w:val="Hyperlink"/>
                                  <w:rFonts w:asciiTheme="minorHAnsi" w:hAnsiTheme="minorHAnsi" w:cstheme="minorHAnsi"/>
                                  <w:bCs/>
                                  <w:sz w:val="22"/>
                                  <w:szCs w:val="22"/>
                                </w:rPr>
                                <w:t>Luz.landaverde@cobbk12.org</w:t>
                              </w:r>
                            </w:hyperlink>
                            <w:r w:rsidR="00DA0F4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75F02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 to provide feedback.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B176F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1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09F20F28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Parents are welcome to contribute comments at any time.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Please contact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Luz Land</w:t>
                      </w:r>
                      <w:r w:rsidR="002B3CCC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a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verde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786193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(770) 916-7070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or </w:t>
                      </w:r>
                      <w:hyperlink r:id="rId12" w:history="1">
                        <w:r w:rsidR="002B3CCC" w:rsidRPr="00B652EA">
                          <w:rPr>
                            <w:rStyle w:val="Hyperlink"/>
                            <w:rFonts w:asciiTheme="minorHAnsi" w:hAnsiTheme="minorHAnsi" w:cstheme="minorHAnsi"/>
                            <w:bCs/>
                            <w:sz w:val="22"/>
                            <w:szCs w:val="22"/>
                          </w:rPr>
                          <w:t>Luz.landaverde@cobbk12.org</w:t>
                        </w:r>
                      </w:hyperlink>
                      <w:r w:rsidR="00DA0F4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575F02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 xml:space="preserve"> to provide feedback.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Principal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Sandra.A</w:t>
                            </w:r>
                            <w:r w:rsidR="00487991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978079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3738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57291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2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filled="f">
                <v:textbox>
                  <w:txbxContent>
                    <w:p w14:paraId="632E2D64" w14:textId="4EEE5A94" w:rsidR="00575F02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 Alford</w:t>
                      </w:r>
                      <w:r w:rsidR="00575F02" w:rsidRPr="00E576F6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, Principal</w:t>
                      </w:r>
                    </w:p>
                    <w:p w14:paraId="7D902FEA" w14:textId="1AC6EA0C" w:rsidR="00575F02" w:rsidRPr="00E576F6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C0D8462" w14:textId="1E0327F2" w:rsidR="00BE0B4B" w:rsidRPr="00E576F6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Sandra.A</w:t>
                      </w:r>
                      <w:r w:rsidR="00487991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lford@cobbk12.org</w:t>
                      </w:r>
                    </w:p>
                    <w:p w14:paraId="557D5480" w14:textId="77777777" w:rsidR="00765488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978079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3738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B1068F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3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14F73978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3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24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40CD86B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9C70A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4750254" w14:textId="38876E55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Revised </w:t>
                            </w:r>
                            <w:r w:rsidR="009B5CF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June 1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05E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FiquQz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14F73978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3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24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40CD86B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9C70A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5</w:t>
                      </w:r>
                    </w:p>
                    <w:p w14:paraId="54750254" w14:textId="38876E55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Revised </w:t>
                      </w:r>
                      <w:r w:rsidR="009B5CF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June 1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5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C84D59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C84D59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C84D59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C84D59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6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C84D59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C84D59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C84D59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C84D59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C84D59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C84D59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7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C84D59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C84D59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8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 xml:space="preserve">Luz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  <w:t>Landeverde</w:t>
                            </w:r>
                            <w:proofErr w:type="spellEnd"/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(770) 916-7070 </w:t>
                            </w:r>
                            <w:proofErr w:type="spellStart"/>
                            <w:r w:rsidR="00632EC9" w:rsidRPr="00BD7EFF"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  <w:t xml:space="preserve"> 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rFonts w:asciiTheme="minorHAnsi" w:hAnsiTheme="minorHAnsi" w:cstheme="minorHAnsi"/>
                                  <w:lang w:val="es-VE"/>
                                </w:rPr>
                                <w:t>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9" type="#_x0000_t202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076F96C6" w:rsidR="00632EC9" w:rsidRPr="00BD7EFF" w:rsidRDefault="00FE6CFB">
                      <w:pP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 xml:space="preserve">Luz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  <w:t>Landeverde</w:t>
                      </w:r>
                      <w:proofErr w:type="spellEnd"/>
                    </w:p>
                    <w:p w14:paraId="1256E882" w14:textId="20224CC4" w:rsidR="00632EC9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(770) 916-7070 </w:t>
                      </w:r>
                      <w:proofErr w:type="spellStart"/>
                      <w:r w:rsidR="00632EC9" w:rsidRPr="00BD7EFF">
                        <w:rPr>
                          <w:rFonts w:asciiTheme="minorHAnsi" w:hAnsiTheme="minorHAnsi" w:cstheme="minorHAnsi"/>
                          <w:lang w:val="es-VE"/>
                        </w:rPr>
                        <w:t>or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lang w:val="es-VE"/>
                        </w:rPr>
                        <w:t xml:space="preserve"> </w:t>
                      </w:r>
                      <w:hyperlink r:id="rId20" w:history="1">
                        <w:r w:rsidRPr="008E1DE0">
                          <w:rPr>
                            <w:rStyle w:val="Hyperlink"/>
                            <w:rFonts w:asciiTheme="minorHAnsi" w:hAnsiTheme="minorHAnsi" w:cstheme="minorHAnsi"/>
                            <w:lang w:val="es-VE"/>
                          </w:rPr>
                          <w:t>Luz.landevere@cobbk12.org</w:t>
                        </w:r>
                      </w:hyperlink>
                    </w:p>
                    <w:p w14:paraId="7E78E2A2" w14:textId="77777777" w:rsidR="00FE6CFB" w:rsidRPr="00BD7EFF" w:rsidRDefault="00FE6CFB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14:paraId="2B228397" w14:textId="7A5115F8" w:rsidR="00632EC9" w:rsidRPr="00BD7EFF" w:rsidRDefault="00632EC9">
                      <w:pPr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E7C0A97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79D2C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55CF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6DB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768F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B5FA0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2BAA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DE5DF6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6E677DF6">
                <wp:simplePos x="0" y="0"/>
                <wp:positionH relativeFrom="column">
                  <wp:posOffset>38100</wp:posOffset>
                </wp:positionH>
                <wp:positionV relativeFrom="paragraph">
                  <wp:posOffset>3738245</wp:posOffset>
                </wp:positionV>
                <wp:extent cx="3039745" cy="2117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211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8CCE" w14:textId="7577DA9B" w:rsidR="007968D2" w:rsidRPr="009B5CF8" w:rsidRDefault="006F7BD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</w:pPr>
                            <w:r w:rsidRPr="009B5CF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>Brumby Elementary</w:t>
                            </w:r>
                            <w:r w:rsidR="007968D2" w:rsidRPr="009B5CF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3ABA0BC2" w14:textId="7E18823D" w:rsidR="00400EBC" w:rsidRPr="009B5CF8" w:rsidRDefault="00400EBC" w:rsidP="00400EB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Reading Goal: </w:t>
                            </w: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-5</w:t>
                            </w: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In 5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grade our school will focus on inferencing, context clues, poetry and comparing rigorous texts. </w:t>
                            </w:r>
                          </w:p>
                          <w:p w14:paraId="69F89D97" w14:textId="77777777" w:rsidR="00DE5DF6" w:rsidRPr="009B5CF8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38EB1AE" w14:textId="4CFEE734" w:rsidR="00DE5DF6" w:rsidRPr="009B5CF8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B5CF8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Math Goal: </w:t>
                            </w:r>
                          </w:p>
                          <w:p w14:paraId="644324EB" w14:textId="166ADF76" w:rsidR="00DE5DF6" w:rsidRPr="009B5CF8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9B5CF8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From the August 2023 administration to the May 2024 administration of the Math Inventory, students’ scores in the proficient and/or advanced categories will increase by a minimum of 35 percentage points.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In the 5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grade our school will focus on fractions with all operations, </w:t>
                            </w:r>
                            <w:proofErr w:type="gramStart"/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>decimals</w:t>
                            </w:r>
                            <w:proofErr w:type="gramEnd"/>
                            <w:r w:rsidRPr="009B5CF8">
                              <w:rPr>
                                <w:rFonts w:asciiTheme="minorHAnsi" w:eastAsia="Calibri" w:hAnsiTheme="minorHAnsi" w:cstheme="minorHAnsi"/>
                                <w:sz w:val="16"/>
                                <w:szCs w:val="16"/>
                              </w:rPr>
                              <w:t xml:space="preserve"> and volume.</w:t>
                            </w:r>
                          </w:p>
                          <w:p w14:paraId="280FAB04" w14:textId="7EEC3ADC" w:rsidR="001A60F9" w:rsidRPr="00E52E75" w:rsidRDefault="001A60F9" w:rsidP="001A60F9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FF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14:paraId="5F09C386" w14:textId="5664432D" w:rsidR="00A1704D" w:rsidRPr="009332CF" w:rsidRDefault="00A1704D" w:rsidP="00A1704D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3pt;margin-top:294.35pt;width:239.35pt;height:166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" filled="f" stroked="f">
                <v:textbox>
                  <w:txbxContent>
                    <w:p w14:paraId="74EF8CCE" w14:textId="7577DA9B" w:rsidR="007968D2" w:rsidRPr="009B5CF8" w:rsidRDefault="006F7BD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</w:pPr>
                      <w:r w:rsidRPr="009B5CF8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>Brumby Elementary</w:t>
                      </w:r>
                      <w:r w:rsidR="007968D2" w:rsidRPr="009B5CF8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u w:val="single"/>
                        </w:rPr>
                        <w:t xml:space="preserve"> Goal(s) for Student Achievement</w:t>
                      </w:r>
                    </w:p>
                    <w:p w14:paraId="3ABA0BC2" w14:textId="7E18823D" w:rsidR="00400EBC" w:rsidRPr="009B5CF8" w:rsidRDefault="00400EBC" w:rsidP="00400EB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9B5CF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Reading Goal: </w:t>
                      </w:r>
                      <w:r w:rsidRPr="009B5CF8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>2</w:t>
                      </w:r>
                      <w:r w:rsidRPr="009B5CF8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9B5CF8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-5</w:t>
                      </w:r>
                      <w:r w:rsidRPr="009B5CF8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CF8">
                        <w:rPr>
                          <w:rStyle w:val="normaltextrun"/>
                          <w:rFonts w:ascii="Calibri" w:hAnsi="Calibri" w:cs="Calibri"/>
                          <w:sz w:val="16"/>
                          <w:szCs w:val="16"/>
                        </w:rPr>
                        <w:t xml:space="preserve"> grade- By the end of the 2023-2024 school year, we will increase the percentage of students scoring in the proficient and/or advanced range by 20 percentage points from the first administration in August to the final administration in May as determined by the district Reading Inventory assessment.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In 5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grade our school will focus on inferencing, context clues, poetry and comparing rigorous texts. </w:t>
                      </w:r>
                    </w:p>
                    <w:p w14:paraId="69F89D97" w14:textId="77777777" w:rsidR="00DE5DF6" w:rsidRPr="009B5CF8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38EB1AE" w14:textId="4CFEE734" w:rsidR="00DE5DF6" w:rsidRPr="009B5CF8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9B5CF8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16"/>
                          <w:szCs w:val="16"/>
                        </w:rPr>
                        <w:t xml:space="preserve">Math Goal: </w:t>
                      </w:r>
                    </w:p>
                    <w:p w14:paraId="644324EB" w14:textId="166ADF76" w:rsidR="00DE5DF6" w:rsidRPr="009B5CF8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9B5CF8">
                        <w:rPr>
                          <w:rFonts w:ascii="Calibri" w:hAnsi="Calibri" w:cs="Calibri"/>
                          <w:sz w:val="16"/>
                          <w:szCs w:val="16"/>
                        </w:rPr>
                        <w:t>From the August 2023 administration to the May 2024 administration of the Math Inventory, students’ scores in the proficient and/or advanced categories will increase by a minimum of 35 percentage points.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In the 5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grade our school will focus on fractions with all operations, </w:t>
                      </w:r>
                      <w:proofErr w:type="gramStart"/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>decimals</w:t>
                      </w:r>
                      <w:proofErr w:type="gramEnd"/>
                      <w:r w:rsidRPr="009B5CF8">
                        <w:rPr>
                          <w:rFonts w:asciiTheme="minorHAnsi" w:eastAsia="Calibri" w:hAnsiTheme="minorHAnsi" w:cstheme="minorHAnsi"/>
                          <w:sz w:val="16"/>
                          <w:szCs w:val="16"/>
                        </w:rPr>
                        <w:t xml:space="preserve"> and volume.</w:t>
                      </w:r>
                    </w:p>
                    <w:p w14:paraId="280FAB04" w14:textId="7EEC3ADC" w:rsidR="001A60F9" w:rsidRPr="00E52E75" w:rsidRDefault="001A60F9" w:rsidP="001A60F9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FF0000"/>
                          <w:kern w:val="0"/>
                          <w:sz w:val="17"/>
                          <w:szCs w:val="17"/>
                        </w:rPr>
                      </w:pPr>
                    </w:p>
                    <w:p w14:paraId="5F09C386" w14:textId="5664432D" w:rsidR="00A1704D" w:rsidRPr="009332CF" w:rsidRDefault="00A1704D" w:rsidP="00A1704D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73E78C9E">
                <wp:simplePos x="0" y="0"/>
                <wp:positionH relativeFrom="column">
                  <wp:posOffset>5476953</wp:posOffset>
                </wp:positionH>
                <wp:positionV relativeFrom="paragraph">
                  <wp:posOffset>580002</wp:posOffset>
                </wp:positionV>
                <wp:extent cx="1941945" cy="5175250"/>
                <wp:effectExtent l="0" t="0" r="127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94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459BE22" w14:textId="77777777" w:rsidR="00345D97" w:rsidRPr="004A2C35" w:rsidRDefault="00345D97" w:rsidP="00345D9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C3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375E28E1" w14:textId="77777777" w:rsidR="00345D97" w:rsidRPr="00345D97" w:rsidRDefault="00345D97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7408FB" w14:textId="77777777" w:rsidR="001516DA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Utilizing strategies provided by school in both reading and math to explore books and literacy skills as well as mathematical concepts with your child. </w:t>
                            </w:r>
                          </w:p>
                          <w:p w14:paraId="003C149D" w14:textId="4A940441" w:rsidR="00345D97" w:rsidRDefault="00345D97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E1459D0" w14:textId="77777777" w:rsid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1D8372CF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7D6741B" w14:textId="599AAA48" w:rsidR="00345D97" w:rsidRP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A538368" w14:textId="258C59B2" w:rsidR="00734486" w:rsidRPr="00B85517" w:rsidRDefault="00734486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4" type="#_x0000_t202" style="position:absolute;margin-left:431.25pt;margin-top:45.65pt;width:152.9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459BE22" w14:textId="77777777" w:rsidR="00345D97" w:rsidRPr="004A2C35" w:rsidRDefault="00345D97" w:rsidP="00345D97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A2C3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375E28E1" w14:textId="77777777" w:rsidR="00345D97" w:rsidRPr="00345D97" w:rsidRDefault="00345D97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7408FB" w14:textId="77777777" w:rsidR="001516DA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Utilizing strategies provided by school in both reading and math to explore books and literacy skills as well as mathematical concepts with your child. </w:t>
                      </w:r>
                    </w:p>
                    <w:p w14:paraId="003C149D" w14:textId="4A940441" w:rsidR="00345D97" w:rsidRDefault="00345D97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E1459D0" w14:textId="77777777" w:rsid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1D8372CF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7D6741B" w14:textId="599AAA48" w:rsidR="00345D97" w:rsidRP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2A538368" w14:textId="258C59B2" w:rsidR="00734486" w:rsidRPr="00B85517" w:rsidRDefault="00734486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38D94080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9DBA161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82E5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fifth-grade teachers, specialists and support staff will work with students and their families to develop students’ Mathematical and Reading competency according to grade level standards.   </w:t>
                            </w:r>
                          </w:p>
                          <w:p w14:paraId="69CAD3C9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52BC626" w14:textId="77777777" w:rsidR="00982E56" w:rsidRPr="003949A8" w:rsidRDefault="00982E56" w:rsidP="00982E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49A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055DD678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      </w:r>
                          </w:p>
                          <w:p w14:paraId="76732C88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5E0212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reading material at students reading level. </w:t>
                            </w:r>
                          </w:p>
                          <w:p w14:paraId="32BBF369" w14:textId="77777777" w:rsidR="001516DA" w:rsidRPr="001516DA" w:rsidRDefault="001516DA" w:rsidP="001516DA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935283" w14:textId="25F1E800" w:rsidR="00982E56" w:rsidRP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5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29DBA161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982E56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fifth-grade teachers, specialists and support staff will work with students and their families to develop students’ Mathematical and Reading competency according to grade level standards.   </w:t>
                      </w:r>
                    </w:p>
                    <w:p w14:paraId="69CAD3C9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252BC626" w14:textId="77777777" w:rsidR="00982E56" w:rsidRPr="003949A8" w:rsidRDefault="00982E56" w:rsidP="00982E5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949A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055DD678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</w:r>
                    </w:p>
                    <w:p w14:paraId="76732C88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5E0212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reading material at students reading level. </w:t>
                      </w:r>
                    </w:p>
                    <w:p w14:paraId="32BBF369" w14:textId="77777777" w:rsidR="001516DA" w:rsidRPr="001516DA" w:rsidRDefault="001516DA" w:rsidP="001516DA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935283" w14:textId="25F1E800" w:rsidR="00982E56" w:rsidRP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0F9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676AB02E">
                <wp:simplePos x="0" y="0"/>
                <wp:positionH relativeFrom="margin">
                  <wp:align>left</wp:align>
                </wp:positionH>
                <wp:positionV relativeFrom="paragraph">
                  <wp:posOffset>3599180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B6C7B" id="Rectangle 25" o:spid="_x0000_s1026" style="position:absolute;margin-left:0;margin-top:283.4pt;width:246.75pt;height:7.2pt;z-index:2516583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3962DE0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656AA4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A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35A6208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6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62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1EZMllAdiR7CaB+yO20awJ+c9WSdgvsfe4GKs/ajJYnerldXa/La&#10;ZYCXQXkZCCsJquCBs3F7F0Z/7h2auqFK41As3JKs2iTCL11NwyB7JB0mK0f/Xcbp1suH2/0C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AJEV62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656AA4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656AA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35A6208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2C20850A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0762F1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="00DD775B"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572916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0762F1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                     </w:t>
                      </w:r>
                      <w:r w:rsid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="00DD775B"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B106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Increase student performance in all core content areas by 2% annually as measured by achievement data.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CCSD will increase the participation rate of families and communities engaging in </w:t>
                            </w:r>
                            <w:r w:rsidR="00C14FE7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services/programs by 10% as measured by CLTS Parent data, survey results &amp; web view module.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the end of the 2025 school year, every school will have identified practices and resources that support</w:t>
                            </w:r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student success as measured by student achievement, </w:t>
                            </w:r>
                            <w:proofErr w:type="gramStart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perception</w:t>
                            </w:r>
                            <w:proofErr w:type="gramEnd"/>
                            <w:r w:rsidR="00033B8E" w:rsidRPr="00033B8E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 xml:space="preserve"> and discipline data.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8" type="#_x0000_t202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419F9F0D" w14:textId="401B2135" w:rsidR="001D66A6" w:rsidRPr="00980FC0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Increase student performance in all core content areas by 2% annually as measured by achievement data.</w:t>
                      </w:r>
                    </w:p>
                    <w:p w14:paraId="6BD5B9EE" w14:textId="0E09AEEC" w:rsidR="00980FC0" w:rsidRPr="0089745C" w:rsidRDefault="00980FC0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7A38B6C2" w14:textId="00C85901" w:rsidR="00980FC0" w:rsidRPr="0063661F" w:rsidRDefault="00980FC0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CCSD will increase the participation rate of families and communities engaging in </w:t>
                      </w:r>
                      <w:r w:rsidR="00C14FE7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services/programs by 10% as measured by CLTS Parent data, survey results &amp; web view module.</w:t>
                      </w:r>
                    </w:p>
                    <w:p w14:paraId="210B2819" w14:textId="77777777" w:rsidR="0063661F" w:rsidRPr="0089745C" w:rsidRDefault="0063661F" w:rsidP="00D23C8F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2F13313" w14:textId="4B86B801" w:rsidR="0063661F" w:rsidRDefault="0063661F" w:rsidP="00D23C8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2023, we will reorganize the professional learning framework to meet the needs of all students to ensure alignment with the superintendent priorities as measured by professional learning opportunities, surveys, and student achievement.</w:t>
                      </w:r>
                    </w:p>
                    <w:p w14:paraId="0A4DDB47" w14:textId="77777777" w:rsidR="00033B8E" w:rsidRPr="0089745C" w:rsidRDefault="00033B8E" w:rsidP="00D23C8F">
                      <w:pPr>
                        <w:pStyle w:val="ListParagraph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14:paraId="0D432899" w14:textId="719CF40C" w:rsidR="001D66A6" w:rsidRPr="00033B8E" w:rsidRDefault="008C3036" w:rsidP="00D23C8F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the end of the 2025 school year, every school will have identified practices and resources that support</w:t>
                      </w:r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student success as measured by student achievement, </w:t>
                      </w:r>
                      <w:proofErr w:type="gramStart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perception</w:t>
                      </w:r>
                      <w:proofErr w:type="gramEnd"/>
                      <w:r w:rsidR="00033B8E" w:rsidRPr="00033B8E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 xml:space="preserve"> and discipline data.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69696" id="Rectangle 3" o:spid="_x0000_s1026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1987C0D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6D0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A13249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2877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9CF4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B9514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E1E23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8549A0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43D584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98D40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8811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B0A4C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A339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8C55B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25ADA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E7C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A2472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47D06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4C674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CCEBB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12E8E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EF6D5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5B3A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D265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3C9D3" w14:textId="77777777" w:rsidR="00572916" w:rsidRDefault="00572916" w:rsidP="00101AC6">
      <w:r>
        <w:separator/>
      </w:r>
    </w:p>
  </w:endnote>
  <w:endnote w:type="continuationSeparator" w:id="0">
    <w:p w14:paraId="620E7AA6" w14:textId="77777777" w:rsidR="00572916" w:rsidRDefault="00572916" w:rsidP="00101AC6">
      <w:r>
        <w:continuationSeparator/>
      </w:r>
    </w:p>
  </w:endnote>
  <w:endnote w:type="continuationNotice" w:id="1">
    <w:p w14:paraId="489B6D88" w14:textId="77777777" w:rsidR="00572916" w:rsidRDefault="005729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8A98" w14:textId="77777777" w:rsidR="00572916" w:rsidRDefault="00572916" w:rsidP="00101AC6">
      <w:r>
        <w:separator/>
      </w:r>
    </w:p>
  </w:footnote>
  <w:footnote w:type="continuationSeparator" w:id="0">
    <w:p w14:paraId="3155C630" w14:textId="77777777" w:rsidR="00572916" w:rsidRDefault="00572916" w:rsidP="00101AC6">
      <w:r>
        <w:continuationSeparator/>
      </w:r>
    </w:p>
  </w:footnote>
  <w:footnote w:type="continuationNotice" w:id="1">
    <w:p w14:paraId="316BAE4A" w14:textId="77777777" w:rsidR="00572916" w:rsidRDefault="005729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822B7"/>
    <w:multiLevelType w:val="hybridMultilevel"/>
    <w:tmpl w:val="F49E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7A43FC6"/>
    <w:multiLevelType w:val="hybridMultilevel"/>
    <w:tmpl w:val="9B267D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4"/>
  </w:num>
  <w:num w:numId="5">
    <w:abstractNumId w:val="11"/>
  </w:num>
  <w:num w:numId="6">
    <w:abstractNumId w:val="23"/>
  </w:num>
  <w:num w:numId="7">
    <w:abstractNumId w:val="16"/>
  </w:num>
  <w:num w:numId="8">
    <w:abstractNumId w:val="2"/>
  </w:num>
  <w:num w:numId="9">
    <w:abstractNumId w:val="18"/>
  </w:num>
  <w:num w:numId="10">
    <w:abstractNumId w:val="21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4"/>
  </w:num>
  <w:num w:numId="18">
    <w:abstractNumId w:val="13"/>
  </w:num>
  <w:num w:numId="19">
    <w:abstractNumId w:val="14"/>
  </w:num>
  <w:num w:numId="20">
    <w:abstractNumId w:val="15"/>
  </w:num>
  <w:num w:numId="21">
    <w:abstractNumId w:val="22"/>
  </w:num>
  <w:num w:numId="22">
    <w:abstractNumId w:val="0"/>
  </w:num>
  <w:num w:numId="23">
    <w:abstractNumId w:val="9"/>
  </w:num>
  <w:num w:numId="24">
    <w:abstractNumId w:val="20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36D33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16DA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A60F9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831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3CCC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5D97"/>
    <w:rsid w:val="00347058"/>
    <w:rsid w:val="00350093"/>
    <w:rsid w:val="003747C5"/>
    <w:rsid w:val="00383F0A"/>
    <w:rsid w:val="00385A88"/>
    <w:rsid w:val="003949A8"/>
    <w:rsid w:val="0039783F"/>
    <w:rsid w:val="003A0270"/>
    <w:rsid w:val="003A134F"/>
    <w:rsid w:val="003A3888"/>
    <w:rsid w:val="003A71FA"/>
    <w:rsid w:val="003B5257"/>
    <w:rsid w:val="003B634E"/>
    <w:rsid w:val="003C6AC4"/>
    <w:rsid w:val="003D651E"/>
    <w:rsid w:val="003E2349"/>
    <w:rsid w:val="003E23A0"/>
    <w:rsid w:val="003E685E"/>
    <w:rsid w:val="003F1CA2"/>
    <w:rsid w:val="003F394A"/>
    <w:rsid w:val="003F3E21"/>
    <w:rsid w:val="00400EBC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2C35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72916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063B5"/>
    <w:rsid w:val="0061041E"/>
    <w:rsid w:val="00613B68"/>
    <w:rsid w:val="006149CD"/>
    <w:rsid w:val="00615EE2"/>
    <w:rsid w:val="00632EC9"/>
    <w:rsid w:val="006338E1"/>
    <w:rsid w:val="0063661F"/>
    <w:rsid w:val="00641FD5"/>
    <w:rsid w:val="00656AA4"/>
    <w:rsid w:val="00660AF7"/>
    <w:rsid w:val="00671864"/>
    <w:rsid w:val="0067345B"/>
    <w:rsid w:val="00673E3D"/>
    <w:rsid w:val="00675CC7"/>
    <w:rsid w:val="00686C64"/>
    <w:rsid w:val="00690FCF"/>
    <w:rsid w:val="00691169"/>
    <w:rsid w:val="006A4542"/>
    <w:rsid w:val="006B442A"/>
    <w:rsid w:val="006D7FE4"/>
    <w:rsid w:val="006E596A"/>
    <w:rsid w:val="006F7BD6"/>
    <w:rsid w:val="007051F2"/>
    <w:rsid w:val="007059B9"/>
    <w:rsid w:val="00716016"/>
    <w:rsid w:val="007201D7"/>
    <w:rsid w:val="00731E2D"/>
    <w:rsid w:val="00734486"/>
    <w:rsid w:val="0073738A"/>
    <w:rsid w:val="007434E2"/>
    <w:rsid w:val="0074626B"/>
    <w:rsid w:val="007640BC"/>
    <w:rsid w:val="00765488"/>
    <w:rsid w:val="00785298"/>
    <w:rsid w:val="00786193"/>
    <w:rsid w:val="00790248"/>
    <w:rsid w:val="00792756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332CF"/>
    <w:rsid w:val="00944E2D"/>
    <w:rsid w:val="009471A9"/>
    <w:rsid w:val="00965791"/>
    <w:rsid w:val="00974B7D"/>
    <w:rsid w:val="00980FC0"/>
    <w:rsid w:val="00982E56"/>
    <w:rsid w:val="009A0E2A"/>
    <w:rsid w:val="009A174A"/>
    <w:rsid w:val="009A41D4"/>
    <w:rsid w:val="009A4D3C"/>
    <w:rsid w:val="009A7B1E"/>
    <w:rsid w:val="009B5A33"/>
    <w:rsid w:val="009B5CF8"/>
    <w:rsid w:val="009C70A4"/>
    <w:rsid w:val="009D1933"/>
    <w:rsid w:val="009D52D9"/>
    <w:rsid w:val="009E0575"/>
    <w:rsid w:val="009F366B"/>
    <w:rsid w:val="009F4ADE"/>
    <w:rsid w:val="00A16660"/>
    <w:rsid w:val="00A1704D"/>
    <w:rsid w:val="00A26C0E"/>
    <w:rsid w:val="00A32F9F"/>
    <w:rsid w:val="00A50B2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C6173"/>
    <w:rsid w:val="00AD0B1B"/>
    <w:rsid w:val="00AD2F53"/>
    <w:rsid w:val="00AD4F8F"/>
    <w:rsid w:val="00AE3251"/>
    <w:rsid w:val="00AE54FB"/>
    <w:rsid w:val="00AF6B98"/>
    <w:rsid w:val="00AF7617"/>
    <w:rsid w:val="00B1068F"/>
    <w:rsid w:val="00B1192E"/>
    <w:rsid w:val="00B30159"/>
    <w:rsid w:val="00B32837"/>
    <w:rsid w:val="00B33F91"/>
    <w:rsid w:val="00B42DA5"/>
    <w:rsid w:val="00B6386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3DE2"/>
    <w:rsid w:val="00C45DF1"/>
    <w:rsid w:val="00C54FD8"/>
    <w:rsid w:val="00C57195"/>
    <w:rsid w:val="00C64EEA"/>
    <w:rsid w:val="00C67E95"/>
    <w:rsid w:val="00C7131D"/>
    <w:rsid w:val="00C84D59"/>
    <w:rsid w:val="00C86282"/>
    <w:rsid w:val="00CA4270"/>
    <w:rsid w:val="00CA534B"/>
    <w:rsid w:val="00CB206F"/>
    <w:rsid w:val="00CD00AA"/>
    <w:rsid w:val="00CD5B36"/>
    <w:rsid w:val="00CF6980"/>
    <w:rsid w:val="00CF79AC"/>
    <w:rsid w:val="00D12358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3871"/>
    <w:rsid w:val="00D8526E"/>
    <w:rsid w:val="00D8693B"/>
    <w:rsid w:val="00DA0F4F"/>
    <w:rsid w:val="00DA4A36"/>
    <w:rsid w:val="00DA5446"/>
    <w:rsid w:val="00DB179D"/>
    <w:rsid w:val="00DB2890"/>
    <w:rsid w:val="00DC505F"/>
    <w:rsid w:val="00DD3EBC"/>
    <w:rsid w:val="00DD775B"/>
    <w:rsid w:val="00DE5DF6"/>
    <w:rsid w:val="00E00CF1"/>
    <w:rsid w:val="00E03CE8"/>
    <w:rsid w:val="00E051BE"/>
    <w:rsid w:val="00E06809"/>
    <w:rsid w:val="00E06C1B"/>
    <w:rsid w:val="00E11358"/>
    <w:rsid w:val="00E209EA"/>
    <w:rsid w:val="00E25A5D"/>
    <w:rsid w:val="00E277A8"/>
    <w:rsid w:val="00E318B4"/>
    <w:rsid w:val="00E36F8B"/>
    <w:rsid w:val="00E4233A"/>
    <w:rsid w:val="00E50666"/>
    <w:rsid w:val="00E52E75"/>
    <w:rsid w:val="00E575FB"/>
    <w:rsid w:val="00E576F6"/>
    <w:rsid w:val="00E615D0"/>
    <w:rsid w:val="00E72D8B"/>
    <w:rsid w:val="00E73E1A"/>
    <w:rsid w:val="00E753A2"/>
    <w:rsid w:val="00E75900"/>
    <w:rsid w:val="00E85594"/>
    <w:rsid w:val="00E87429"/>
    <w:rsid w:val="00E93419"/>
    <w:rsid w:val="00EA06C9"/>
    <w:rsid w:val="00EA5F2F"/>
    <w:rsid w:val="00EB06EB"/>
    <w:rsid w:val="00EB15CF"/>
    <w:rsid w:val="00EB162F"/>
    <w:rsid w:val="00EB6AC3"/>
    <w:rsid w:val="00ED1DD7"/>
    <w:rsid w:val="00EE0209"/>
    <w:rsid w:val="00EE72D7"/>
    <w:rsid w:val="00EF3DD8"/>
    <w:rsid w:val="00F10241"/>
    <w:rsid w:val="00F23410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87417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00EBC"/>
  </w:style>
  <w:style w:type="paragraph" w:customStyle="1" w:styleId="paragraph">
    <w:name w:val="paragraph"/>
    <w:basedOn w:val="Normal"/>
    <w:rsid w:val="00400EBC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a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a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2" ma:contentTypeDescription="Create a new document." ma:contentTypeScope="" ma:versionID="6153273cf572a8633bd36d5c02a748ea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fb4f9b49a2bccb2caf4256e76376e2e9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3.xml><?xml version="1.0" encoding="utf-8"?>
<ds:datastoreItem xmlns:ds="http://schemas.openxmlformats.org/officeDocument/2006/customXml" ds:itemID="{0B404D1C-EB9E-45DD-A7A9-315E84644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10</cp:revision>
  <cp:lastPrinted>2022-03-28T12:32:00Z</cp:lastPrinted>
  <dcterms:created xsi:type="dcterms:W3CDTF">2023-05-25T18:19:00Z</dcterms:created>
  <dcterms:modified xsi:type="dcterms:W3CDTF">2023-08-07T17:50:00Z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