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8D77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44F8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4B73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56281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1CE74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592B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8EF6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520A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1AD78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1FE6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E440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2D39C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2437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E4BA7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C47B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AE0D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AF12E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61B7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564E4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1645FCCC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58A33116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74A6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C074E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58A33116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74A6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55462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2B508F2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EC605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3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8932D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7A3B4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EC37DA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  <w:p w14:paraId="54750254" w14:textId="77A3979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8932D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02B508F2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EC605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3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8932D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7A3B4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EC37DA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K</w:t>
                      </w:r>
                    </w:p>
                    <w:p w14:paraId="54750254" w14:textId="77A3979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8932D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C37D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EC37DA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C37D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C37D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C37D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EC37DA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C37D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C37D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C37D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C37D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C37D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C37D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9A5D0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96E4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95103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5E12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54C9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C2E05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EB383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6D268D16">
                <wp:simplePos x="0" y="0"/>
                <wp:positionH relativeFrom="column">
                  <wp:posOffset>38100</wp:posOffset>
                </wp:positionH>
                <wp:positionV relativeFrom="paragraph">
                  <wp:posOffset>3738245</wp:posOffset>
                </wp:positionV>
                <wp:extent cx="3039745" cy="2117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1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8CCE" w14:textId="12F0DE48" w:rsidR="007968D2" w:rsidRPr="00EB3833" w:rsidRDefault="005F679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04390C32" w14:textId="37B08515" w:rsidR="008F3653" w:rsidRPr="00990369" w:rsidRDefault="00EB3833" w:rsidP="008F36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14D72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Reading Goal</w:t>
                            </w:r>
                            <w:r w:rsidRPr="008F365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8F3653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>K- 1</w:t>
                            </w:r>
                            <w:r w:rsidRPr="008F3653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8F3653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grade- By the end of the 2023-2024 year, we will increase the number of students scoring a composite reading score at or above benchmark by 20 percent from the first administration in August to the final administration in May as </w:t>
                            </w:r>
                            <w:r w:rsidRPr="00990369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determined by the </w:t>
                            </w:r>
                            <w:proofErr w:type="spellStart"/>
                            <w:r w:rsidRPr="00990369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>Acadience</w:t>
                            </w:r>
                            <w:proofErr w:type="spellEnd"/>
                            <w:r w:rsidRPr="00990369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Reading Assessment.</w:t>
                            </w:r>
                            <w:r w:rsidR="008F3653" w:rsidRPr="0099036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3653" w:rsidRPr="00990369">
                              <w:rPr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  <w:t>In Kindergarten our school will focus on the reading priority standards, phonics, decoding, reading and comprehension.</w:t>
                            </w:r>
                          </w:p>
                          <w:p w14:paraId="02180E00" w14:textId="1B958F97" w:rsidR="00EB3833" w:rsidRPr="00990369" w:rsidRDefault="00EB3833" w:rsidP="00EB383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284B18BB" w14:textId="71A9AC40" w:rsidR="00EB3833" w:rsidRPr="00990369" w:rsidRDefault="00EB3833" w:rsidP="008F36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036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Pr="0099036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points.</w:t>
                            </w:r>
                            <w:r w:rsidR="008F3653" w:rsidRPr="00990369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In Kindergarten our school will focus on the math priority standards, number sense, working with tens, and geometry</w:t>
                            </w:r>
                          </w:p>
                          <w:p w14:paraId="4F0BAD77" w14:textId="209F23AE" w:rsidR="009010C3" w:rsidRPr="001F4E3E" w:rsidRDefault="009010C3" w:rsidP="009010C3">
                            <w:pPr>
                              <w:spacing w:line="259" w:lineRule="auto"/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F4E3E"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EFA32D1" w14:textId="0E0A8620" w:rsidR="00592F6C" w:rsidRPr="0095435F" w:rsidRDefault="00592F6C" w:rsidP="00592F6C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4.35pt;width:239.35pt;height:166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" filled="f" stroked="f">
                <v:textbox>
                  <w:txbxContent>
                    <w:p w14:paraId="74EF8CCE" w14:textId="12F0DE48" w:rsidR="007968D2" w:rsidRPr="00EB3833" w:rsidRDefault="005F6791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04390C32" w14:textId="37B08515" w:rsidR="008F3653" w:rsidRPr="00990369" w:rsidRDefault="00EB3833" w:rsidP="008F36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14D72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Reading Goal</w:t>
                      </w:r>
                      <w:r w:rsidRPr="008F365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Pr="008F3653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>K- 1</w:t>
                      </w:r>
                      <w:r w:rsidRPr="008F3653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8F3653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grade- By the end of the 2023-2024 year, we will increase the number of students scoring a composite reading score at or above benchmark by 20 percent from the first administration in August to the final administration in May as </w:t>
                      </w:r>
                      <w:r w:rsidRPr="00990369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determined by the </w:t>
                      </w:r>
                      <w:proofErr w:type="spellStart"/>
                      <w:r w:rsidRPr="00990369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>Acadience</w:t>
                      </w:r>
                      <w:proofErr w:type="spellEnd"/>
                      <w:r w:rsidRPr="00990369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Reading Assessment.</w:t>
                      </w:r>
                      <w:r w:rsidR="008F3653" w:rsidRPr="00990369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F3653" w:rsidRPr="00990369">
                        <w:rPr>
                          <w:rFonts w:ascii="Calibri" w:hAnsi="Calibri" w:cs="Calibri"/>
                          <w:bCs/>
                          <w:sz w:val="16"/>
                          <w:szCs w:val="16"/>
                        </w:rPr>
                        <w:t>In Kindergarten our school will focus on the reading priority standards, phonics, decoding, reading and comprehension.</w:t>
                      </w:r>
                    </w:p>
                    <w:p w14:paraId="02180E00" w14:textId="1B958F97" w:rsidR="00EB3833" w:rsidRPr="00990369" w:rsidRDefault="00EB3833" w:rsidP="00EB383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284B18BB" w14:textId="71A9AC40" w:rsidR="00EB3833" w:rsidRPr="00990369" w:rsidRDefault="00EB3833" w:rsidP="008F36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99036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Math Goal: </w:t>
                      </w:r>
                      <w:r w:rsidRPr="00990369">
                        <w:rPr>
                          <w:rFonts w:ascii="Calibri" w:hAnsi="Calibri" w:cs="Calibri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points.</w:t>
                      </w:r>
                      <w:r w:rsidR="008F3653" w:rsidRPr="00990369"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In Kindergarten our school will focus on the math priority standards, number sense, working with tens, and geometry</w:t>
                      </w:r>
                    </w:p>
                    <w:p w14:paraId="4F0BAD77" w14:textId="209F23AE" w:rsidR="009010C3" w:rsidRPr="001F4E3E" w:rsidRDefault="009010C3" w:rsidP="009010C3">
                      <w:pPr>
                        <w:spacing w:line="259" w:lineRule="auto"/>
                        <w:rPr>
                          <w:rFonts w:eastAsia="Calibri" w:cstheme="min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F4E3E">
                        <w:rPr>
                          <w:rFonts w:eastAsia="Calibri" w:cstheme="minorHAnsi"/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14:paraId="4EFA32D1" w14:textId="0E0A8620" w:rsidR="00592F6C" w:rsidRPr="0095435F" w:rsidRDefault="00592F6C" w:rsidP="00592F6C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6B0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3EDF2DA1">
                <wp:simplePos x="0" y="0"/>
                <wp:positionH relativeFrom="column">
                  <wp:posOffset>5499105</wp:posOffset>
                </wp:positionH>
                <wp:positionV relativeFrom="paragraph">
                  <wp:posOffset>594869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5F6791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7CEBE" w14:textId="1D8A5C87" w:rsidR="002023AF" w:rsidRPr="00402B34" w:rsidRDefault="004A5AF4" w:rsidP="00402B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Ensuring your child frequently logs into Dreambox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4" type="#_x0000_t202" style="position:absolute;margin-left:433pt;margin-top:46.8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5F6791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27CEBE" w14:textId="1D8A5C87" w:rsidR="002023AF" w:rsidRPr="00402B34" w:rsidRDefault="004A5AF4" w:rsidP="00402B3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Ensuring your child frequently logs into Dreambox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86B0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39722BD2">
                <wp:simplePos x="0" y="0"/>
                <wp:positionH relativeFrom="column">
                  <wp:posOffset>7607426</wp:posOffset>
                </wp:positionH>
                <wp:positionV relativeFrom="paragraph">
                  <wp:posOffset>594486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5F679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039D7556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49544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Log into Headsprouts and practice letters and sounds.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2ED52E4E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Log i</w:t>
                            </w:r>
                            <w:r w:rsidR="0049544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Dreambox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5A36088D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599pt;margin-top:46.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5F679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039D7556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49544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Log into Headsprouts and practice letters and sounds.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2ED52E4E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Log i</w:t>
                      </w:r>
                      <w:r w:rsidR="0049544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Dreambox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5A36088D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F679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1D91DCB5">
                <wp:simplePos x="0" y="0"/>
                <wp:positionH relativeFrom="column">
                  <wp:posOffset>3383657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4CB725C" w14:textId="3E09DE02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gramStart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Kindergarten</w:t>
                            </w:r>
                            <w:proofErr w:type="gramEnd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teachers, specialists and support staff will work </w:t>
                            </w:r>
                            <w:r w:rsidR="0077325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students and their families to develop students’ Mathematical and Reading competency according to grade level standards.   </w:t>
                            </w: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7BEF04F1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FA5D0A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newsletters, blogs, and classroom parent meetings or conferences.</w:t>
                            </w:r>
                          </w:p>
                          <w:p w14:paraId="0703C61D" w14:textId="47A5E2CB" w:rsidR="005F6791" w:rsidRDefault="005F6791" w:rsidP="005F6791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32757C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Provide individualized and personalized mathematics support using Dreambox Learning software.</w:t>
                            </w:r>
                          </w:p>
                          <w:p w14:paraId="158B475E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D3D1F55" w14:textId="6DAF96A0" w:rsidR="005F6791" w:rsidRP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adaptive reading support using Headsprout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45pt;margin-top:48.05pt;width:163.0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4CB725C" w14:textId="3E09DE02" w:rsidR="005F6791" w:rsidRPr="005F6791" w:rsidRDefault="005F6791" w:rsidP="005F6791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proofErr w:type="gramStart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Kindergarten</w:t>
                      </w:r>
                      <w:proofErr w:type="gramEnd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teachers, specialists and support staff will work </w:t>
                      </w:r>
                      <w:r w:rsidR="0077325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with </w:t>
                      </w: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students and their families to develop students’ Mathematical and Reading competency according to grade level standards.   </w:t>
                      </w:r>
                      <w:r w:rsidRPr="005F679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7BEF04F1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1FA5D0A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newsletters, blogs, and classroom parent meetings or conferences.</w:t>
                      </w:r>
                    </w:p>
                    <w:p w14:paraId="0703C61D" w14:textId="47A5E2CB" w:rsidR="005F6791" w:rsidRDefault="005F6791" w:rsidP="005F6791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32757C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Provide individualized and personalized mathematics support using Dreambox Learning software.</w:t>
                      </w:r>
                    </w:p>
                    <w:p w14:paraId="158B475E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D3D1F55" w14:textId="6DAF96A0" w:rsidR="005F6791" w:rsidRP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adaptive reading support using Headsprout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90CFE9E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C074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554628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62CE2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B0EA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28E3A3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46755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B11F6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27AF9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09890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D461F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829D6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98F6D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93E17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21CCB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75246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10A2A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07DD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5AF60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54E4F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4595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3D44D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DF3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851F5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51968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356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C779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EB97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FF602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C543" w14:textId="77777777" w:rsidR="00C074E6" w:rsidRDefault="00C074E6" w:rsidP="00101AC6">
      <w:r>
        <w:separator/>
      </w:r>
    </w:p>
  </w:endnote>
  <w:endnote w:type="continuationSeparator" w:id="0">
    <w:p w14:paraId="0C8FBF5A" w14:textId="77777777" w:rsidR="00C074E6" w:rsidRDefault="00C074E6" w:rsidP="00101AC6">
      <w:r>
        <w:continuationSeparator/>
      </w:r>
    </w:p>
  </w:endnote>
  <w:endnote w:type="continuationNotice" w:id="1">
    <w:p w14:paraId="561ADF32" w14:textId="77777777" w:rsidR="00C074E6" w:rsidRDefault="00C074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6F5C4" w14:textId="77777777" w:rsidR="00C074E6" w:rsidRDefault="00C074E6" w:rsidP="00101AC6">
      <w:r>
        <w:separator/>
      </w:r>
    </w:p>
  </w:footnote>
  <w:footnote w:type="continuationSeparator" w:id="0">
    <w:p w14:paraId="1E6289AC" w14:textId="77777777" w:rsidR="00C074E6" w:rsidRDefault="00C074E6" w:rsidP="00101AC6">
      <w:r>
        <w:continuationSeparator/>
      </w:r>
    </w:p>
  </w:footnote>
  <w:footnote w:type="continuationNotice" w:id="1">
    <w:p w14:paraId="7F92F5D0" w14:textId="77777777" w:rsidR="00C074E6" w:rsidRDefault="00C074E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F453D"/>
    <w:multiLevelType w:val="hybridMultilevel"/>
    <w:tmpl w:val="E160E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2"/>
  </w:num>
  <w:num w:numId="7">
    <w:abstractNumId w:val="16"/>
  </w:num>
  <w:num w:numId="8">
    <w:abstractNumId w:val="2"/>
  </w:num>
  <w:num w:numId="9">
    <w:abstractNumId w:val="18"/>
  </w:num>
  <w:num w:numId="10">
    <w:abstractNumId w:val="20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3"/>
  </w:num>
  <w:num w:numId="18">
    <w:abstractNumId w:val="13"/>
  </w:num>
  <w:num w:numId="19">
    <w:abstractNumId w:val="14"/>
  </w:num>
  <w:num w:numId="20">
    <w:abstractNumId w:val="15"/>
  </w:num>
  <w:num w:numId="21">
    <w:abstractNumId w:val="2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B4EB2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16E1"/>
    <w:rsid w:val="001B33E6"/>
    <w:rsid w:val="001B55B6"/>
    <w:rsid w:val="001D07C9"/>
    <w:rsid w:val="001D49B3"/>
    <w:rsid w:val="001D66A6"/>
    <w:rsid w:val="001F128E"/>
    <w:rsid w:val="001F4E3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6B0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4C48"/>
    <w:rsid w:val="00347058"/>
    <w:rsid w:val="00350093"/>
    <w:rsid w:val="003747C5"/>
    <w:rsid w:val="00374A6B"/>
    <w:rsid w:val="00381BD4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02B34"/>
    <w:rsid w:val="004355FD"/>
    <w:rsid w:val="00437EFA"/>
    <w:rsid w:val="00440E8F"/>
    <w:rsid w:val="00444FF2"/>
    <w:rsid w:val="00455D7C"/>
    <w:rsid w:val="004616E0"/>
    <w:rsid w:val="00465A50"/>
    <w:rsid w:val="0048382B"/>
    <w:rsid w:val="004858A7"/>
    <w:rsid w:val="0048639B"/>
    <w:rsid w:val="00487991"/>
    <w:rsid w:val="00494543"/>
    <w:rsid w:val="00494EDE"/>
    <w:rsid w:val="0049544D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54628"/>
    <w:rsid w:val="00564ABB"/>
    <w:rsid w:val="0056500A"/>
    <w:rsid w:val="00567AC4"/>
    <w:rsid w:val="0057365A"/>
    <w:rsid w:val="00575F02"/>
    <w:rsid w:val="00575F48"/>
    <w:rsid w:val="00575F56"/>
    <w:rsid w:val="00580DE7"/>
    <w:rsid w:val="00586804"/>
    <w:rsid w:val="0058786F"/>
    <w:rsid w:val="0059152C"/>
    <w:rsid w:val="00592F6C"/>
    <w:rsid w:val="005B3D99"/>
    <w:rsid w:val="005D3BA7"/>
    <w:rsid w:val="005F4F77"/>
    <w:rsid w:val="005F6791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7325E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16D08"/>
    <w:rsid w:val="0082291C"/>
    <w:rsid w:val="00830A22"/>
    <w:rsid w:val="00843794"/>
    <w:rsid w:val="00850491"/>
    <w:rsid w:val="0085169B"/>
    <w:rsid w:val="00854281"/>
    <w:rsid w:val="00854D50"/>
    <w:rsid w:val="00870DE6"/>
    <w:rsid w:val="0089137F"/>
    <w:rsid w:val="00892693"/>
    <w:rsid w:val="008932DD"/>
    <w:rsid w:val="0089745C"/>
    <w:rsid w:val="008B41B0"/>
    <w:rsid w:val="008B4D6D"/>
    <w:rsid w:val="008B74BA"/>
    <w:rsid w:val="008C3036"/>
    <w:rsid w:val="008D5590"/>
    <w:rsid w:val="008E53D0"/>
    <w:rsid w:val="008F3653"/>
    <w:rsid w:val="008F7367"/>
    <w:rsid w:val="009010C3"/>
    <w:rsid w:val="0090320B"/>
    <w:rsid w:val="00910654"/>
    <w:rsid w:val="009117A2"/>
    <w:rsid w:val="0091218D"/>
    <w:rsid w:val="00932674"/>
    <w:rsid w:val="00935CFC"/>
    <w:rsid w:val="00944E2D"/>
    <w:rsid w:val="009471A9"/>
    <w:rsid w:val="0095435F"/>
    <w:rsid w:val="00974B7D"/>
    <w:rsid w:val="00980FC0"/>
    <w:rsid w:val="00990369"/>
    <w:rsid w:val="009A0E2A"/>
    <w:rsid w:val="009A174A"/>
    <w:rsid w:val="009A41D4"/>
    <w:rsid w:val="009A4D3C"/>
    <w:rsid w:val="009A7B1E"/>
    <w:rsid w:val="009B5A33"/>
    <w:rsid w:val="009D1933"/>
    <w:rsid w:val="009D4AF2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4E6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37C4D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3833"/>
    <w:rsid w:val="00EB6AC3"/>
    <w:rsid w:val="00EC37DA"/>
    <w:rsid w:val="00EC6052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09A7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92F6C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592F6C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EB3833"/>
  </w:style>
  <w:style w:type="paragraph" w:customStyle="1" w:styleId="paragraph">
    <w:name w:val="paragraph"/>
    <w:basedOn w:val="Normal"/>
    <w:rsid w:val="00EB38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EB3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C9915-29F8-48C1-97A7-E65142492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10</cp:revision>
  <cp:lastPrinted>2022-08-25T13:45:00Z</cp:lastPrinted>
  <dcterms:created xsi:type="dcterms:W3CDTF">2023-05-25T12:26:00Z</dcterms:created>
  <dcterms:modified xsi:type="dcterms:W3CDTF">2023-08-07T17:59:00Z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