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58E13A1E" w:rsidR="00734486" w:rsidRDefault="001B227A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15F78A42">
                <wp:simplePos x="0" y="0"/>
                <wp:positionH relativeFrom="margin">
                  <wp:posOffset>3429000</wp:posOffset>
                </wp:positionH>
                <wp:positionV relativeFrom="margin">
                  <wp:posOffset>-180975</wp:posOffset>
                </wp:positionV>
                <wp:extent cx="2733675" cy="657225"/>
                <wp:effectExtent l="0" t="0" r="9525" b="9525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1FC472" w14:textId="77777777" w:rsidR="001B227A" w:rsidRPr="000B6E09" w:rsidRDefault="001B227A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Hlk141946488"/>
                            <w:bookmarkStart w:id="1" w:name="_Hlk141946489"/>
                            <w:bookmarkStart w:id="2" w:name="_Hlk141946490"/>
                            <w:bookmarkStart w:id="3" w:name="_Hlk141946491"/>
                            <w:r w:rsidRPr="000B6E0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0B6E0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0B6E0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es un </w:t>
                            </w:r>
                            <w:proofErr w:type="spellStart"/>
                            <w:r w:rsidRPr="000B6E0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0B6E0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0B6E0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</w:p>
                          <w:p w14:paraId="1E3F2F75" w14:textId="537F7E5E" w:rsidR="00D75908" w:rsidRPr="000B6E09" w:rsidRDefault="001B227A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0B6E0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0B6E0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0B6E0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padres?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70pt;margin-top:-14.25pt;width:215.25pt;height:51.7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5D1FC472" w14:textId="77777777" w:rsidR="001B227A" w:rsidRPr="000B6E09" w:rsidRDefault="001B227A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bookmarkStart w:id="4" w:name="_Hlk141946488"/>
                      <w:bookmarkStart w:id="5" w:name="_Hlk141946489"/>
                      <w:bookmarkStart w:id="6" w:name="_Hlk141946490"/>
                      <w:bookmarkStart w:id="7" w:name="_Hlk141946491"/>
                      <w:r w:rsidRPr="000B6E0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Pr="000B6E0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0B6E0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es un </w:t>
                      </w:r>
                      <w:proofErr w:type="spellStart"/>
                      <w:r w:rsidRPr="000B6E0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0B6E0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0B6E0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escuela</w:t>
                      </w:r>
                      <w:proofErr w:type="spellEnd"/>
                    </w:p>
                    <w:p w14:paraId="1E3F2F75" w14:textId="537F7E5E" w:rsidR="00D75908" w:rsidRPr="000B6E09" w:rsidRDefault="001B227A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</w:pPr>
                      <w:r w:rsidRPr="000B6E0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0B6E0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0B6E0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padres?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5B69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147BAA41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28B53" w14:textId="77777777" w:rsidR="00374C90" w:rsidRDefault="001B227A" w:rsidP="001B22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4" w:name="_Hlk141946967"/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Actividades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de la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escuela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primaria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Brumby para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crear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asociaciones</w:t>
                            </w:r>
                            <w:proofErr w:type="spellEnd"/>
                          </w:p>
                          <w:bookmarkEnd w:id="4"/>
                          <w:p w14:paraId="5B9A0CFB" w14:textId="3D70D871" w:rsidR="00D278CE" w:rsidRPr="005358FF" w:rsidRDefault="00374C90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Considere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unirse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nosotros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través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algunos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los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eventos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que se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enumeran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continuación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. Las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oportunidades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voluntariado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pueden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ser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virtuales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o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cara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a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cara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.</w:t>
                            </w:r>
                          </w:p>
                          <w:p w14:paraId="0759D6BC" w14:textId="1C8FAB30" w:rsidR="00374C90" w:rsidRDefault="00374C90" w:rsidP="00374C90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bookmarkStart w:id="5" w:name="_Hlk141947047"/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para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voluntarios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bookmarkEnd w:id="5"/>
                          <w:p w14:paraId="70DF251F" w14:textId="77777777" w:rsidR="00374C90" w:rsidRPr="00374C90" w:rsidRDefault="00374C90" w:rsidP="00374C9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Classroom Readers (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Presencial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o virtual)</w:t>
                            </w:r>
                          </w:p>
                          <w:p w14:paraId="3BA012F1" w14:textId="2DF79A73" w:rsidR="00374C90" w:rsidRPr="00374C90" w:rsidRDefault="00374C90" w:rsidP="00374C9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•Centro de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Medios</w:t>
                            </w:r>
                            <w:proofErr w:type="spellEnd"/>
                          </w:p>
                          <w:p w14:paraId="17838D0A" w14:textId="07038AFC" w:rsidR="007A5E54" w:rsidRPr="005358FF" w:rsidRDefault="00374C90" w:rsidP="00374C9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Comité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Planificación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del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158C24F6" w14:textId="77777777" w:rsidR="00374C90" w:rsidRDefault="00374C90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bookmarkStart w:id="6" w:name="_Hlk141947364"/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Reuniones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de la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Asociación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bookmarkEnd w:id="6"/>
                          <w:p w14:paraId="5FB8D0DF" w14:textId="77777777" w:rsidR="00374C90" w:rsidRPr="00374C90" w:rsidRDefault="00374C90" w:rsidP="00374C9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Reunión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informativa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anual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 del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5031D2C1" w14:textId="77777777" w:rsidR="00374C90" w:rsidRPr="00374C90" w:rsidRDefault="00374C90" w:rsidP="00374C9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Casa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abierta</w:t>
                            </w:r>
                            <w:proofErr w:type="spellEnd"/>
                          </w:p>
                          <w:p w14:paraId="226F1B7E" w14:textId="77777777" w:rsidR="00374C90" w:rsidRPr="00374C90" w:rsidRDefault="00374C90" w:rsidP="00374C9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Dar la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bienvenida</w:t>
                            </w:r>
                            <w:proofErr w:type="spellEnd"/>
                          </w:p>
                          <w:p w14:paraId="1B7E8166" w14:textId="77777777" w:rsidR="00374C90" w:rsidRPr="00374C90" w:rsidRDefault="00374C90" w:rsidP="00374C9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Reuniones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aportes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de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386E9E1F" w14:textId="5F36EA9D" w:rsidR="00341AC4" w:rsidRDefault="00374C90" w:rsidP="00374C9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maestros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7C341973" w14:textId="77777777" w:rsidR="00374C90" w:rsidRDefault="00374C90" w:rsidP="00374C9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de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participación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familiar:</w:t>
                            </w:r>
                          </w:p>
                          <w:p w14:paraId="2DDE0A9E" w14:textId="77777777" w:rsidR="00374C90" w:rsidRPr="00374C90" w:rsidRDefault="00374C90" w:rsidP="00374C9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Noches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Académicas</w:t>
                            </w:r>
                            <w:proofErr w:type="spellEnd"/>
                          </w:p>
                          <w:p w14:paraId="3A4A1A7A" w14:textId="77777777" w:rsidR="00374C90" w:rsidRPr="00374C90" w:rsidRDefault="00374C90" w:rsidP="00374C9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Dia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la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carrera</w:t>
                            </w:r>
                            <w:proofErr w:type="spellEnd"/>
                          </w:p>
                          <w:p w14:paraId="0B15773A" w14:textId="47E6944F" w:rsidR="0079585F" w:rsidRPr="00BD7EFF" w:rsidRDefault="00374C90" w:rsidP="00374C9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Sala de </w:t>
                            </w:r>
                            <w:proofErr w:type="spellStart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recursos</w:t>
                            </w:r>
                            <w:proofErr w:type="spellEnd"/>
                            <w:r w:rsidRPr="00374C9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+eOA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" fillcolor="white [3201]" strokeweight=".5pt">
                <v:textbox>
                  <w:txbxContent>
                    <w:p w14:paraId="65428B53" w14:textId="77777777" w:rsidR="00374C90" w:rsidRDefault="001B227A" w:rsidP="001B227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1" w:name="_Hlk141946967"/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de la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escuela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primaria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Brumby para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crear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asociaciones</w:t>
                      </w:r>
                      <w:proofErr w:type="spellEnd"/>
                    </w:p>
                    <w:bookmarkEnd w:id="11"/>
                    <w:p w14:paraId="5B9A0CFB" w14:textId="3D70D871" w:rsidR="00D278CE" w:rsidRPr="005358FF" w:rsidRDefault="00374C90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Considere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unirse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nosotros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través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algunos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los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eventos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que se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enumeran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continuación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. Las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oportunidades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voluntariado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pueden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ser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virtuales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o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cara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a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cara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.</w:t>
                      </w:r>
                    </w:p>
                    <w:p w14:paraId="0759D6BC" w14:textId="1C8FAB30" w:rsidR="00374C90" w:rsidRDefault="00374C90" w:rsidP="00374C90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bookmarkStart w:id="12" w:name="_Hlk141947047"/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para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voluntarios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bookmarkEnd w:id="12"/>
                    <w:p w14:paraId="70DF251F" w14:textId="77777777" w:rsidR="00374C90" w:rsidRPr="00374C90" w:rsidRDefault="00374C90" w:rsidP="00374C9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• Classroom Readers (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Presencial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o virtual)</w:t>
                      </w:r>
                    </w:p>
                    <w:p w14:paraId="3BA012F1" w14:textId="2DF79A73" w:rsidR="00374C90" w:rsidRPr="00374C90" w:rsidRDefault="00374C90" w:rsidP="00374C9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•Centro de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Medios</w:t>
                      </w:r>
                      <w:proofErr w:type="spellEnd"/>
                    </w:p>
                    <w:p w14:paraId="17838D0A" w14:textId="07038AFC" w:rsidR="007A5E54" w:rsidRPr="005358FF" w:rsidRDefault="00374C90" w:rsidP="00374C90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Comité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Planificación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del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158C24F6" w14:textId="77777777" w:rsidR="00374C90" w:rsidRDefault="00374C90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bookmarkStart w:id="13" w:name="_Hlk141947364"/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Reuniones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de la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Asociación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bookmarkEnd w:id="13"/>
                    <w:p w14:paraId="5FB8D0DF" w14:textId="77777777" w:rsidR="00374C90" w:rsidRPr="00374C90" w:rsidRDefault="00374C90" w:rsidP="00374C9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Reunión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informativa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anual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 del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5031D2C1" w14:textId="77777777" w:rsidR="00374C90" w:rsidRPr="00374C90" w:rsidRDefault="00374C90" w:rsidP="00374C9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Casa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abierta</w:t>
                      </w:r>
                      <w:proofErr w:type="spellEnd"/>
                    </w:p>
                    <w:p w14:paraId="226F1B7E" w14:textId="77777777" w:rsidR="00374C90" w:rsidRPr="00374C90" w:rsidRDefault="00374C90" w:rsidP="00374C9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Dar la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bienvenida</w:t>
                      </w:r>
                      <w:proofErr w:type="spellEnd"/>
                    </w:p>
                    <w:p w14:paraId="1B7E8166" w14:textId="77777777" w:rsidR="00374C90" w:rsidRPr="00374C90" w:rsidRDefault="00374C90" w:rsidP="00374C9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Reuniones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aportes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de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386E9E1F" w14:textId="5F36EA9D" w:rsidR="00341AC4" w:rsidRDefault="00374C90" w:rsidP="00374C9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Semana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maestros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7C341973" w14:textId="77777777" w:rsidR="00374C90" w:rsidRDefault="00374C90" w:rsidP="00374C90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de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participación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familiar:</w:t>
                      </w:r>
                    </w:p>
                    <w:p w14:paraId="2DDE0A9E" w14:textId="77777777" w:rsidR="00374C90" w:rsidRPr="00374C90" w:rsidRDefault="00374C90" w:rsidP="00374C9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Noches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Académicas</w:t>
                      </w:r>
                      <w:proofErr w:type="spellEnd"/>
                    </w:p>
                    <w:p w14:paraId="3A4A1A7A" w14:textId="77777777" w:rsidR="00374C90" w:rsidRPr="00374C90" w:rsidRDefault="00374C90" w:rsidP="00374C9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Dia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la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carrera</w:t>
                      </w:r>
                      <w:proofErr w:type="spellEnd"/>
                    </w:p>
                    <w:p w14:paraId="0B15773A" w14:textId="47E6944F" w:rsidR="0079585F" w:rsidRPr="00BD7EFF" w:rsidRDefault="00374C90" w:rsidP="00374C90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Sala de </w:t>
                      </w:r>
                      <w:proofErr w:type="spellStart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>recursos</w:t>
                      </w:r>
                      <w:proofErr w:type="spellEnd"/>
                      <w:r w:rsidRPr="00374C90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D8D77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E44F8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4B73F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56281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1CE74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5592B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8EF6B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520AC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1AD78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1FE65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E4402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2D39C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F2437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E4BA7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6C47B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AE0D9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AF12E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961B7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564E4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7C6C6FAA" w14:textId="77777777" w:rsidR="004601FF" w:rsidRDefault="001B227A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0156F94C">
                <wp:simplePos x="0" y="0"/>
                <wp:positionH relativeFrom="margin">
                  <wp:posOffset>3400425</wp:posOffset>
                </wp:positionH>
                <wp:positionV relativeFrom="page">
                  <wp:posOffset>638175</wp:posOffset>
                </wp:positionV>
                <wp:extent cx="2828925" cy="151130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5E563" w14:textId="0B3E0F54" w:rsidR="00E36F8B" w:rsidRDefault="001B227A" w:rsidP="001B227A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Un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es un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acuerdo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padres,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maestros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desarrollan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Explica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cómo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y maestros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trabajarán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asegurarse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de que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todos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nuestros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tengan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éxito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Este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incluye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estrategias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ayudar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conectar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hogar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31" type="#_x0000_t202" style="position:absolute;margin-left:267.75pt;margin-top:50.25pt;width:222.75pt;height:119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245E563" w14:textId="0B3E0F54" w:rsidR="00E36F8B" w:rsidRDefault="001B227A" w:rsidP="001B227A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Un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es un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acuerdo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padres,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maestros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desarrollan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Explica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cómo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y maestros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trabajarán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asegurarse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de que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todos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nuestros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tengan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éxito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Este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incluye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estrategias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ayudar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conectar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hogar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A0F4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0C4D4B" w14:textId="2BC8729E" w:rsidR="006149CD" w:rsidRPr="002A7992" w:rsidRDefault="001B227A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bookmarkStart w:id="7" w:name="_Hlk141946616"/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Desarrollado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conjuntamente</w:t>
                            </w:r>
                            <w:proofErr w:type="spellEnd"/>
                          </w:p>
                          <w:p w14:paraId="3150AF67" w14:textId="4CFEA127" w:rsidR="00E36F8B" w:rsidRPr="00BD7EFF" w:rsidRDefault="001B227A" w:rsidP="001B227A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bookmarkStart w:id="8" w:name="_Hlk141946663"/>
                            <w:bookmarkEnd w:id="7"/>
                            <w:proofErr w:type="gram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padres,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personal de la Primaria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trabajaron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juntos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compartieron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-padres para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logro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maestros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sugirieron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hogar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agregaron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hacerlas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dijeron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qué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les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ayudaría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aprender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Se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alienta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participar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proceso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revisión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anual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cambios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necesidades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son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bienvenidos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contribuir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comentarios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cualquier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momento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Comuníquese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Luz Landaverde al (770) 916-7070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Pr="00912497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Luz.landaverde@cobbk12.org</w:t>
                              </w:r>
                            </w:hyperlink>
                            <w:bookmarkStart w:id="9" w:name="_Hlk141946941"/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opin</w:t>
                            </w:r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ión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  <w:bookmarkEnd w:id="9"/>
                          </w:p>
                          <w:bookmarkEnd w:id="8"/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00C4D4B" w14:textId="2BC8729E" w:rsidR="006149CD" w:rsidRPr="002A7992" w:rsidRDefault="001B227A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bookmarkStart w:id="17" w:name="_Hlk141946616"/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Desarrollado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conjuntamente</w:t>
                      </w:r>
                      <w:proofErr w:type="spellEnd"/>
                    </w:p>
                    <w:p w14:paraId="3150AF67" w14:textId="4CFEA127" w:rsidR="00E36F8B" w:rsidRPr="00BD7EFF" w:rsidRDefault="001B227A" w:rsidP="001B227A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bookmarkStart w:id="18" w:name="_Hlk141946663"/>
                      <w:bookmarkEnd w:id="17"/>
                      <w:proofErr w:type="gram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padres,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personal de la Primaria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trabajaron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juntos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compartieron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-padres para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logro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maestros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sugirieron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hogar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agregaron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hacerlas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específicas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dijeron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qué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les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ayudaría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aprender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Se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alienta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participar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proceso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revisión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anual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cambios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necesidades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son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bienvenidos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contribuir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comentarios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cualquier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momento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Comuníquese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Luz Landaverde al (770) 916-7070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912497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Luz.landaverde@cobbk12.org</w:t>
                        </w:r>
                      </w:hyperlink>
                      <w:bookmarkStart w:id="19" w:name="_Hlk141946941"/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1B227A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su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opin</w:t>
                      </w:r>
                      <w:r w:rsidRPr="001B227A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ión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.</w:t>
                      </w:r>
                      <w:bookmarkEnd w:id="19"/>
                    </w:p>
                    <w:bookmarkEnd w:id="18"/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1A6CBF5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1B227A" w:rsidRPr="001B227A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Directora</w:t>
                            </w:r>
                            <w:proofErr w:type="spellEnd"/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58A33116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374A6B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491A41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3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8n0L+i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41A6CBF5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1B227A" w:rsidRPr="001B227A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Directora</w:t>
                      </w:r>
                      <w:proofErr w:type="spellEnd"/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58A33116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374A6B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5C0938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326C03" w14:textId="6DAF109D" w:rsidR="001B227A" w:rsidRPr="001B227A" w:rsidRDefault="001B227A" w:rsidP="001B227A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               </w:t>
                            </w:r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2023-2024</w:t>
                            </w:r>
                          </w:p>
                          <w:p w14:paraId="4266AE9E" w14:textId="77777777" w:rsidR="001B227A" w:rsidRPr="001B227A" w:rsidRDefault="001B227A" w:rsidP="001B22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Primaria Brumby</w:t>
                            </w:r>
                          </w:p>
                          <w:p w14:paraId="08AAB5D5" w14:textId="7845C33B" w:rsidR="00214778" w:rsidRPr="00CF79AC" w:rsidRDefault="001B227A" w:rsidP="001B22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Pacto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entre la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escuela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y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los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padres</w:t>
                            </w:r>
                            <w:proofErr w:type="gramEnd"/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para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el</w:t>
                            </w:r>
                            <w:proofErr w:type="spellEnd"/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logro</w:t>
                            </w:r>
                            <w:proofErr w:type="spellEnd"/>
                          </w:p>
                          <w:p w14:paraId="57C5A5C3" w14:textId="30EAAE02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Grad</w:t>
                            </w:r>
                            <w:r w:rsidR="001B227A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o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37DA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  <w:p w14:paraId="54750254" w14:textId="69066B41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Revis</w:t>
                            </w:r>
                            <w:r w:rsid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</w:t>
                            </w:r>
                            <w:r w:rsidR="0001574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</w:t>
                            </w:r>
                            <w:r w:rsid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o</w:t>
                            </w:r>
                            <w:proofErr w:type="spellEnd"/>
                            <w:r w:rsid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el</w:t>
                            </w:r>
                            <w:proofErr w:type="spellEnd"/>
                            <w:r w:rsid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1 de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32D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</w:t>
                            </w:r>
                            <w:r w:rsidR="001B227A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nio</w:t>
                            </w:r>
                            <w:r w:rsidR="0001574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</w:t>
                            </w:r>
                            <w:r w:rsidR="008932D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5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jkTOD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D326C03" w14:textId="6DAF109D" w:rsidR="001B227A" w:rsidRPr="001B227A" w:rsidRDefault="001B227A" w:rsidP="001B227A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               </w:t>
                      </w:r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2023-2024</w:t>
                      </w:r>
                    </w:p>
                    <w:p w14:paraId="4266AE9E" w14:textId="77777777" w:rsidR="001B227A" w:rsidRPr="001B227A" w:rsidRDefault="001B227A" w:rsidP="001B227A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Primaria Brumby</w:t>
                      </w:r>
                    </w:p>
                    <w:p w14:paraId="08AAB5D5" w14:textId="7845C33B" w:rsidR="00214778" w:rsidRPr="00CF79AC" w:rsidRDefault="001B227A" w:rsidP="001B227A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Pacto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entre la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escuela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y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los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padres</w:t>
                      </w:r>
                      <w:proofErr w:type="gramEnd"/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para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el</w:t>
                      </w:r>
                      <w:proofErr w:type="spellEnd"/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logro</w:t>
                      </w:r>
                      <w:proofErr w:type="spellEnd"/>
                    </w:p>
                    <w:p w14:paraId="57C5A5C3" w14:textId="30EAAE02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Grad</w:t>
                      </w:r>
                      <w:r w:rsidR="001B227A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o</w:t>
                      </w: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EC37DA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K</w:t>
                      </w:r>
                    </w:p>
                    <w:p w14:paraId="54750254" w14:textId="69066B41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Revis</w:t>
                      </w:r>
                      <w:r w:rsid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</w:t>
                      </w:r>
                      <w:r w:rsidR="0001574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d</w:t>
                      </w:r>
                      <w:r w:rsid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o</w:t>
                      </w:r>
                      <w:proofErr w:type="spellEnd"/>
                      <w:r w:rsid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el</w:t>
                      </w:r>
                      <w:proofErr w:type="spellEnd"/>
                      <w:r w:rsid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1 de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8932D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</w:t>
                      </w:r>
                      <w:r w:rsidR="001B227A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nio</w:t>
                      </w:r>
                      <w:r w:rsidR="0001574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</w:t>
                      </w:r>
                      <w:r w:rsidR="008932D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6823C" w14:textId="77777777" w:rsidR="00645F6E" w:rsidRDefault="00645F6E" w:rsidP="00645F6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  <w:t xml:space="preserve"> </w:t>
                            </w:r>
                          </w:p>
                          <w:p w14:paraId="4708D572" w14:textId="7AEC73E1" w:rsidR="00645F6E" w:rsidRPr="00645F6E" w:rsidRDefault="00645F6E" w:rsidP="00645F6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  <w:t xml:space="preserve">  </w:t>
                            </w: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Padre CTLS</w:t>
                            </w:r>
                          </w:p>
                          <w:p w14:paraId="38F146E3" w14:textId="77777777" w:rsidR="00645F6E" w:rsidRPr="00645F6E" w:rsidRDefault="00645F6E" w:rsidP="00645F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1B394F74" w14:textId="77777777" w:rsidR="00645F6E" w:rsidRPr="00645F6E" w:rsidRDefault="00645F6E" w:rsidP="00645F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Carpetas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semanales</w:t>
                            </w:r>
                            <w:proofErr w:type="spellEnd"/>
                          </w:p>
                          <w:p w14:paraId="00A9D895" w14:textId="77777777" w:rsidR="00645F6E" w:rsidRPr="00645F6E" w:rsidRDefault="00645F6E" w:rsidP="00645F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Agendas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Estudiantes</w:t>
                            </w:r>
                            <w:proofErr w:type="spellEnd"/>
                          </w:p>
                          <w:p w14:paraId="0EE66B87" w14:textId="77777777" w:rsidR="00645F6E" w:rsidRPr="00645F6E" w:rsidRDefault="00645F6E" w:rsidP="00645F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Sitio web de la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escuela</w:t>
                            </w:r>
                            <w:proofErr w:type="spellEnd"/>
                          </w:p>
                          <w:p w14:paraId="38B7D1A4" w14:textId="77777777" w:rsidR="00645F6E" w:rsidRPr="00645F6E" w:rsidRDefault="00645F6E" w:rsidP="00645F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Boletines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Mensuales</w:t>
                            </w:r>
                            <w:proofErr w:type="spellEnd"/>
                          </w:p>
                          <w:p w14:paraId="41DC0BF8" w14:textId="7B62087C" w:rsidR="001D49B3" w:rsidRPr="00AB7E52" w:rsidRDefault="00645F6E" w:rsidP="00645F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Correo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electrónico</w:t>
                            </w:r>
                            <w:proofErr w:type="spellEnd"/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7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f+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8Ic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AlBH/h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C26823C" w14:textId="77777777" w:rsidR="00645F6E" w:rsidRDefault="00645F6E" w:rsidP="00645F6E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  <w:t xml:space="preserve"> </w:t>
                      </w:r>
                    </w:p>
                    <w:p w14:paraId="4708D572" w14:textId="7AEC73E1" w:rsidR="00645F6E" w:rsidRPr="00645F6E" w:rsidRDefault="00645F6E" w:rsidP="00645F6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  <w:t xml:space="preserve">  </w:t>
                      </w: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• Padre CTLS</w:t>
                      </w:r>
                    </w:p>
                    <w:p w14:paraId="38F146E3" w14:textId="77777777" w:rsidR="00645F6E" w:rsidRPr="00645F6E" w:rsidRDefault="00645F6E" w:rsidP="00645F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1B394F74" w14:textId="77777777" w:rsidR="00645F6E" w:rsidRPr="00645F6E" w:rsidRDefault="00645F6E" w:rsidP="00645F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Carpetas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semanales</w:t>
                      </w:r>
                      <w:proofErr w:type="spellEnd"/>
                    </w:p>
                    <w:p w14:paraId="00A9D895" w14:textId="77777777" w:rsidR="00645F6E" w:rsidRPr="00645F6E" w:rsidRDefault="00645F6E" w:rsidP="00645F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Agendas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Estudiantes</w:t>
                      </w:r>
                      <w:proofErr w:type="spellEnd"/>
                    </w:p>
                    <w:p w14:paraId="0EE66B87" w14:textId="77777777" w:rsidR="00645F6E" w:rsidRPr="00645F6E" w:rsidRDefault="00645F6E" w:rsidP="00645F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Sitio web de la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escuela</w:t>
                      </w:r>
                      <w:proofErr w:type="spellEnd"/>
                    </w:p>
                    <w:p w14:paraId="38B7D1A4" w14:textId="77777777" w:rsidR="00645F6E" w:rsidRPr="00645F6E" w:rsidRDefault="00645F6E" w:rsidP="00645F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Boletines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Mensuales</w:t>
                      </w:r>
                      <w:proofErr w:type="spellEnd"/>
                    </w:p>
                    <w:p w14:paraId="41DC0BF8" w14:textId="7B62087C" w:rsidR="001D49B3" w:rsidRPr="00AB7E52" w:rsidRDefault="00645F6E" w:rsidP="00645F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Correo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electrónico</w:t>
                      </w:r>
                      <w:proofErr w:type="spellEnd"/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7F3CDDE" w14:textId="29B705B1" w:rsidR="00645F6E" w:rsidRPr="00645F6E" w:rsidRDefault="00645F6E" w:rsidP="00645F6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profesores</w:t>
                            </w:r>
                            <w:proofErr w:type="spellEnd"/>
                          </w:p>
                          <w:p w14:paraId="3F2D96AA" w14:textId="6D621FC1" w:rsidR="00645F6E" w:rsidRPr="00645F6E" w:rsidRDefault="00645F6E" w:rsidP="00645F6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•Facebook Twitter</w:t>
                            </w:r>
                          </w:p>
                          <w:p w14:paraId="52F9C981" w14:textId="77777777" w:rsidR="00645F6E" w:rsidRPr="00645F6E" w:rsidRDefault="00645F6E" w:rsidP="00645F6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Volantes</w:t>
                            </w:r>
                          </w:p>
                          <w:p w14:paraId="53B43A38" w14:textId="77777777" w:rsidR="00645F6E" w:rsidRPr="00645F6E" w:rsidRDefault="00645F6E" w:rsidP="00645F6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Sitio web del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distrito</w:t>
                            </w:r>
                            <w:proofErr w:type="spellEnd"/>
                          </w:p>
                          <w:p w14:paraId="1CE3E80F" w14:textId="67BBF35E" w:rsidR="001D49B3" w:rsidRPr="00BD7EFF" w:rsidRDefault="00645F6E" w:rsidP="00645F6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r w:rsidR="00D05F7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Marquee </w:t>
                            </w:r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de la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escuela</w:t>
                            </w:r>
                            <w:proofErr w:type="spellEnd"/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8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kz3nuR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7F3CDDE" w14:textId="29B705B1" w:rsidR="00645F6E" w:rsidRPr="00645F6E" w:rsidRDefault="00645F6E" w:rsidP="00645F6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profesores</w:t>
                      </w:r>
                      <w:proofErr w:type="spellEnd"/>
                    </w:p>
                    <w:p w14:paraId="3F2D96AA" w14:textId="6D621FC1" w:rsidR="00645F6E" w:rsidRPr="00645F6E" w:rsidRDefault="00645F6E" w:rsidP="00645F6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•Facebook Twitter</w:t>
                      </w:r>
                    </w:p>
                    <w:p w14:paraId="52F9C981" w14:textId="77777777" w:rsidR="00645F6E" w:rsidRPr="00645F6E" w:rsidRDefault="00645F6E" w:rsidP="00645F6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• Volantes</w:t>
                      </w:r>
                    </w:p>
                    <w:p w14:paraId="53B43A38" w14:textId="77777777" w:rsidR="00645F6E" w:rsidRPr="00645F6E" w:rsidRDefault="00645F6E" w:rsidP="00645F6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Sitio web del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distrito</w:t>
                      </w:r>
                      <w:proofErr w:type="spellEnd"/>
                    </w:p>
                    <w:p w14:paraId="1CE3E80F" w14:textId="67BBF35E" w:rsidR="001D49B3" w:rsidRPr="00BD7EFF" w:rsidRDefault="00645F6E" w:rsidP="00645F6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r w:rsidR="00D05F7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Marquee </w:t>
                      </w:r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de la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color w:val="auto"/>
                        </w:rPr>
                        <w:t>escuela</w:t>
                      </w:r>
                      <w:proofErr w:type="spellEnd"/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E302D" w14:textId="4D2D92F0" w:rsidR="00F346E1" w:rsidRDefault="00645F6E">
                            <w:bookmarkStart w:id="10" w:name="_Hlk141947841"/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Algunas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comunicaciones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pueden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proporcionarse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bookmarkEnd w:id="10"/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virtualmente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9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6J3OgIAAIQ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Ci96J3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553E302D" w14:textId="4D2D92F0" w:rsidR="00F346E1" w:rsidRDefault="00645F6E">
                      <w:bookmarkStart w:id="21" w:name="_Hlk141947841"/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Algunas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comunicaciones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pueden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proporcionarse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bookmarkEnd w:id="21"/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virtualmente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96D20" w14:textId="0A7C28BC" w:rsidR="00632EC9" w:rsidRDefault="00645F6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1" w:name="_Hlk141947945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 xml:space="preserve">Si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>desea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>más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>información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>póngase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>en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>contacto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</w:rPr>
                              <w:t xml:space="preserve"> con:</w:t>
                            </w:r>
                          </w:p>
                          <w:bookmarkEnd w:id="11"/>
                          <w:p w14:paraId="58337230" w14:textId="77777777" w:rsidR="00645F6E" w:rsidRPr="00BD7EFF" w:rsidRDefault="00645F6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2440BFA8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Luz Land</w:t>
                            </w:r>
                            <w:r w:rsidR="00645F6E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verde</w:t>
                            </w:r>
                          </w:p>
                          <w:p w14:paraId="1256E882" w14:textId="08A468F5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proofErr w:type="gram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r w:rsidR="00645F6E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r w:rsidR="00645F6E" w:rsidRPr="00645F6E">
                              <w:rPr>
                                <w:color w:val="0070C0"/>
                              </w:rPr>
                              <w:t>Luz.landaverde@cobbk12.org</w:t>
                            </w:r>
                            <w:proofErr w:type="gramEnd"/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40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Zi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8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yhtmYj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62996D20" w14:textId="0A7C28BC" w:rsidR="00632EC9" w:rsidRDefault="00645F6E">
                      <w:pPr>
                        <w:rPr>
                          <w:rFonts w:asciiTheme="minorHAnsi" w:hAnsiTheme="minorHAnsi" w:cstheme="minorHAnsi"/>
                        </w:rPr>
                      </w:pPr>
                      <w:bookmarkStart w:id="23" w:name="_Hlk141947945"/>
                      <w:r w:rsidRPr="00645F6E">
                        <w:rPr>
                          <w:rFonts w:asciiTheme="minorHAnsi" w:hAnsiTheme="minorHAnsi" w:cstheme="minorHAnsi"/>
                        </w:rPr>
                        <w:t xml:space="preserve">Si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</w:rPr>
                        <w:t>desea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</w:rPr>
                        <w:t>más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</w:rPr>
                        <w:t>información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</w:rPr>
                        <w:t>póngase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</w:rPr>
                        <w:t>en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</w:rPr>
                        <w:t>contacto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</w:rPr>
                        <w:t xml:space="preserve"> con:</w:t>
                      </w:r>
                    </w:p>
                    <w:bookmarkEnd w:id="23"/>
                    <w:p w14:paraId="58337230" w14:textId="77777777" w:rsidR="00645F6E" w:rsidRPr="00BD7EFF" w:rsidRDefault="00645F6E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2440BFA8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Luz Land</w:t>
                      </w:r>
                      <w:r w:rsidR="00645F6E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verde</w:t>
                      </w:r>
                    </w:p>
                    <w:p w14:paraId="1256E882" w14:textId="08A468F5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proofErr w:type="gram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r w:rsidR="00645F6E"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r w:rsidR="00645F6E" w:rsidRPr="00645F6E">
                        <w:rPr>
                          <w:color w:val="0070C0"/>
                        </w:rPr>
                        <w:t>Luz.landaverde@cobbk12.org</w:t>
                      </w:r>
                      <w:proofErr w:type="gramEnd"/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290C98DF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FF72E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1054DE04" w:rsidR="005358FF" w:rsidRPr="00B66969" w:rsidRDefault="00645F6E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Actividades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Brumby Elementary para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desarrollar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comunicación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1054DE04" w:rsidR="005358FF" w:rsidRPr="00B66969" w:rsidRDefault="00645F6E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de Brumby Elementary para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desarrollar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comunicación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996E4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95103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5E12A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054C9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C2E05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</w:p>
    <w:p w14:paraId="373E712D" w14:textId="264EC1BC" w:rsidR="004E644B" w:rsidRDefault="00262837" w:rsidP="004F58E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232769E7">
                <wp:simplePos x="0" y="0"/>
                <wp:positionH relativeFrom="column">
                  <wp:posOffset>38100</wp:posOffset>
                </wp:positionH>
                <wp:positionV relativeFrom="paragraph">
                  <wp:posOffset>3701415</wp:posOffset>
                </wp:positionV>
                <wp:extent cx="3039745" cy="2247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8CCE" w14:textId="52AECFFB" w:rsidR="007968D2" w:rsidRDefault="00AE3E5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2" w:name="_Hlk141949817"/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Bumby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Elementary Meta(s) para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el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Logro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Estudiantil</w:t>
                            </w:r>
                            <w:proofErr w:type="spellEnd"/>
                          </w:p>
                          <w:bookmarkEnd w:id="12"/>
                          <w:p w14:paraId="0BAAF714" w14:textId="77777777" w:rsidR="00AE3E58" w:rsidRPr="00262837" w:rsidRDefault="00AE3E58" w:rsidP="00AE3E58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:</w:t>
                            </w:r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aumentar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cantidad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estudiantes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puntajes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siguiente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nivel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banda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para que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30 % de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los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kínder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obtengan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puntaje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≥ 36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Evaluación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fundamental de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Kindergarten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nuestra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enfocará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los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estándares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prioridad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fonética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decodificación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fluidez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comprensión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EFA32D1" w14:textId="6D7893DC" w:rsidR="00592F6C" w:rsidRPr="00262837" w:rsidRDefault="00AE3E58" w:rsidP="00AE3E58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: para fines del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año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escolar 2022-2023,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aumentaremos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porcentaje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estudiantes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puntajes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rango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competente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y/o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avanzado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10 puntos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porcentuales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desde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final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2021-2022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según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lo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determinado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evaluación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MI del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distrito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Kindergarten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nuestra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enfocará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los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estándares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prioridad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sentido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numérico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trabajo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decenas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geometría</w:t>
                            </w:r>
                            <w:proofErr w:type="spellEnd"/>
                            <w:r w:rsidRPr="00262837">
                              <w:rPr>
                                <w:rFonts w:asciiTheme="minorHAnsi" w:eastAsia="Calibri" w:hAnsiTheme="minorHAnsi" w:cstheme="minorHAnsi"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3pt;margin-top:291.45pt;width:239.35pt;height:177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" filled="f" stroked="f">
                <v:textbox>
                  <w:txbxContent>
                    <w:p w14:paraId="74EF8CCE" w14:textId="52AECFFB" w:rsidR="007968D2" w:rsidRDefault="00AE3E58">
                      <w:pPr>
                        <w:rPr>
                          <w:rFonts w:asciiTheme="minorHAnsi" w:hAnsiTheme="minorHAnsi" w:cstheme="minorHAnsi"/>
                        </w:rPr>
                      </w:pPr>
                      <w:bookmarkStart w:id="13" w:name="_Hlk141949817"/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Bumby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Elementary Meta(s) para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el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Logro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Estudiantil</w:t>
                      </w:r>
                      <w:proofErr w:type="spellEnd"/>
                    </w:p>
                    <w:bookmarkEnd w:id="13"/>
                    <w:p w14:paraId="0BAAF714" w14:textId="77777777" w:rsidR="00AE3E58" w:rsidRPr="00262837" w:rsidRDefault="00AE3E58" w:rsidP="00AE3E58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</w:pP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b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b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:</w:t>
                      </w:r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aumentar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cantidad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estudiantes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puntajes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siguiente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nivel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banda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para que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30 % de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los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kínder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obtengan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puntaje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≥ 36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Evaluación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fundamental de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Kindergarten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nuestra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enfocará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los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estándares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prioridad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fonética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decodificación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fluidez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comprensión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.</w:t>
                      </w:r>
                    </w:p>
                    <w:p w14:paraId="4EFA32D1" w14:textId="6D7893DC" w:rsidR="00592F6C" w:rsidRPr="00262837" w:rsidRDefault="00AE3E58" w:rsidP="00AE3E58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</w:pP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b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: para fines del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año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escolar 2022-2023,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aumentaremos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porcentaje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estudiantes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puntajes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rango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competente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y/o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avanzado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10 puntos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porcentuales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desde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final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2021-2022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según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lo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determinado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por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evaluación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MI del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distrito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Kindergarten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nuestra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enfocará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los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estándares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prioridad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sentido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numérico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trabajo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decenas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geometría</w:t>
                      </w:r>
                      <w:proofErr w:type="spellEnd"/>
                      <w:r w:rsidRPr="00262837">
                        <w:rPr>
                          <w:rFonts w:asciiTheme="minorHAnsi" w:eastAsia="Calibri" w:hAnsiTheme="minorHAnsi" w:cstheme="minorHAnsi"/>
                          <w:color w:val="auto"/>
                          <w:kern w:val="0"/>
                          <w:sz w:val="16"/>
                          <w:szCs w:val="16"/>
                        </w:rPr>
                        <w:t>.</w:t>
                      </w: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3E58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13160901">
                <wp:simplePos x="0" y="0"/>
                <wp:positionH relativeFrom="column">
                  <wp:posOffset>5495925</wp:posOffset>
                </wp:positionH>
                <wp:positionV relativeFrom="paragraph">
                  <wp:posOffset>590550</wp:posOffset>
                </wp:positionV>
                <wp:extent cx="2057400" cy="5175250"/>
                <wp:effectExtent l="0" t="0" r="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414BA8" w14:textId="45B733F5" w:rsidR="00B42DA5" w:rsidRPr="009F366B" w:rsidRDefault="00AE3E58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Familias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de la Primaria Brumby</w:t>
                            </w:r>
                          </w:p>
                          <w:p w14:paraId="3D7C9A2F" w14:textId="77777777" w:rsidR="00B85517" w:rsidRPr="005F6791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97D8623" w14:textId="6CE389E9" w:rsidR="00AE3E58" w:rsidRPr="00AE3E58" w:rsidRDefault="00AE3E58" w:rsidP="00AE3E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Utilizar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proporcionadas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explorar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habilidades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alfabetización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así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F8FC3B4" w14:textId="77777777" w:rsidR="00AE3E58" w:rsidRPr="00AE3E58" w:rsidRDefault="00AE3E58" w:rsidP="00AE3E5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953CC2B" w14:textId="2D08DE32" w:rsidR="00AE3E58" w:rsidRPr="00AE3E58" w:rsidRDefault="00AE3E58" w:rsidP="00AE3E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Ayudar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amor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materiales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que se le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casa.</w:t>
                            </w:r>
                          </w:p>
                          <w:p w14:paraId="1ECC9086" w14:textId="77777777" w:rsidR="00AE3E58" w:rsidRPr="00AE3E58" w:rsidRDefault="00AE3E58" w:rsidP="00AE3E58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70A538EA" w:rsidR="00734486" w:rsidRPr="00B85517" w:rsidRDefault="00AE3E58" w:rsidP="00AE3E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Asegurarse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que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inicie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frecuencia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comprensión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conceptual y la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fluidez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procedimientos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3" type="#_x0000_t202" style="position:absolute;margin-left:432.75pt;margin-top:46.5pt;width:162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9414BA8" w14:textId="45B733F5" w:rsidR="00B42DA5" w:rsidRPr="009F366B" w:rsidRDefault="00AE3E58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Familias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de la Primaria Brumby</w:t>
                      </w:r>
                    </w:p>
                    <w:p w14:paraId="3D7C9A2F" w14:textId="77777777" w:rsidR="00B85517" w:rsidRPr="005F6791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5F6791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97D8623" w14:textId="6CE389E9" w:rsidR="00AE3E58" w:rsidRPr="00AE3E58" w:rsidRDefault="00AE3E58" w:rsidP="00AE3E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Utilizar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proporcionadas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explorar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habilidades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alfabetización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así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6F8FC3B4" w14:textId="77777777" w:rsidR="00AE3E58" w:rsidRPr="00AE3E58" w:rsidRDefault="00AE3E58" w:rsidP="00AE3E5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953CC2B" w14:textId="2D08DE32" w:rsidR="00AE3E58" w:rsidRPr="00AE3E58" w:rsidRDefault="00AE3E58" w:rsidP="00AE3E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Ayudar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amor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materiales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que se le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casa.</w:t>
                      </w:r>
                    </w:p>
                    <w:p w14:paraId="1ECC9086" w14:textId="77777777" w:rsidR="00AE3E58" w:rsidRPr="00AE3E58" w:rsidRDefault="00AE3E58" w:rsidP="00AE3E58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70A538EA" w:rsidR="00734486" w:rsidRPr="00B85517" w:rsidRDefault="00AE3E58" w:rsidP="00AE3E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Asegurarse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que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inicie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frecuencia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comprensión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conceptual y la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fluidez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procedimientos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E3E58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41009BCB">
                <wp:simplePos x="0" y="0"/>
                <wp:positionH relativeFrom="column">
                  <wp:posOffset>3381375</wp:posOffset>
                </wp:positionH>
                <wp:positionV relativeFrom="paragraph">
                  <wp:posOffset>609600</wp:posOffset>
                </wp:positionV>
                <wp:extent cx="2070100" cy="5257800"/>
                <wp:effectExtent l="0" t="0" r="6350" b="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87F18" w14:textId="02A9208E" w:rsidR="009117A2" w:rsidRDefault="00AE3E58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  <w:bookmarkStart w:id="14" w:name="_Hlk141948146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Maestros de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primaria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Brumby</w:t>
                            </w:r>
                          </w:p>
                          <w:bookmarkEnd w:id="14"/>
                          <w:p w14:paraId="23061631" w14:textId="77777777" w:rsidR="00D043AC" w:rsidRDefault="00AE3E58" w:rsidP="00AE3E5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maestros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jardín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infantes,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especialistas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personal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trabajarán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sus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competencia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matemática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acuerdo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estándares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CB725C" w14:textId="2CC52AC2" w:rsidR="005F6791" w:rsidRDefault="00AE3E58" w:rsidP="00AE3E5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E3E58">
                              <w:t xml:space="preserve"> </w:t>
                            </w:r>
                            <w:r w:rsidRPr="00AE3E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El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enfoque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nuestras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conexiones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clave con las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será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B6D0F71" w14:textId="77777777" w:rsidR="00AE3E58" w:rsidRPr="00AE3E58" w:rsidRDefault="00AE3E58" w:rsidP="00AE3E5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padres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cumplan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estándares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Georgia. Se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proporcionarán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ejemplos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uno a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través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boletines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, blogs y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reuniones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conferencias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padres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salón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clases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09D91F7" w14:textId="0EA6D31B" w:rsidR="00AE3E58" w:rsidRPr="00AE3E58" w:rsidRDefault="00AE3E58" w:rsidP="00AE3E5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2.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Brindar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matemático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individualizado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personalizado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utilizando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software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Learning.</w:t>
                            </w:r>
                          </w:p>
                          <w:p w14:paraId="547033AD" w14:textId="56FEF917" w:rsidR="00734486" w:rsidRPr="0079336A" w:rsidRDefault="00AE3E58" w:rsidP="00AE3E5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Brindar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individualizado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adaptable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utilizando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programa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línea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Headsprout</w:t>
                            </w:r>
                            <w:proofErr w:type="spellEnd"/>
                            <w:r w:rsidRPr="00AE3E58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4" type="#_x0000_t202" style="position:absolute;margin-left:266.25pt;margin-top:48pt;width:163pt;height:414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75487F18" w14:textId="02A9208E" w:rsidR="009117A2" w:rsidRDefault="00AE3E58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  <w:bookmarkStart w:id="25" w:name="_Hlk141948146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Maestros de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primaria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Brumby</w:t>
                      </w:r>
                    </w:p>
                    <w:bookmarkEnd w:id="25"/>
                    <w:p w14:paraId="23061631" w14:textId="77777777" w:rsidR="00D043AC" w:rsidRDefault="00AE3E58" w:rsidP="00AE3E5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proofErr w:type="gram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maestros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jardín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infantes,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especialistas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personal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trabajarán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sus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competencia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matemática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acuerdo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estándares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34CB725C" w14:textId="2CC52AC2" w:rsidR="005F6791" w:rsidRDefault="00AE3E58" w:rsidP="00AE3E58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AE3E58">
                        <w:t xml:space="preserve"> </w:t>
                      </w:r>
                      <w:r w:rsidRPr="00AE3E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El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enfoque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nuestras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conexiones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clave con las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será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:</w:t>
                      </w:r>
                    </w:p>
                    <w:p w14:paraId="6B6D0F71" w14:textId="77777777" w:rsidR="00AE3E58" w:rsidRPr="00AE3E58" w:rsidRDefault="00AE3E58" w:rsidP="00AE3E5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padres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cumplan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estándares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Georgia. Se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proporcionarán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ejemplos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uno a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través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boletines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, blogs y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reuniones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conferencias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padres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salón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clases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709D91F7" w14:textId="0EA6D31B" w:rsidR="00AE3E58" w:rsidRPr="00AE3E58" w:rsidRDefault="00AE3E58" w:rsidP="00AE3E5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2.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Brindar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matemático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individualizado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personalizado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utilizando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software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Learning.</w:t>
                      </w:r>
                    </w:p>
                    <w:p w14:paraId="547033AD" w14:textId="56FEF917" w:rsidR="00734486" w:rsidRPr="0079336A" w:rsidRDefault="00AE3E58" w:rsidP="00AE3E5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Brindar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individualizado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adaptable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utilizando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programa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línea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Headsprout</w:t>
                      </w:r>
                      <w:proofErr w:type="spellEnd"/>
                      <w:r w:rsidRPr="00AE3E58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E3E58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4523B8E4">
                <wp:simplePos x="0" y="0"/>
                <wp:positionH relativeFrom="column">
                  <wp:posOffset>7610475</wp:posOffset>
                </wp:positionH>
                <wp:positionV relativeFrom="paragraph">
                  <wp:posOffset>542925</wp:posOffset>
                </wp:positionV>
                <wp:extent cx="1927225" cy="5197475"/>
                <wp:effectExtent l="0" t="0" r="0" b="3175"/>
                <wp:wrapThrough wrapText="bothSides">
                  <wp:wrapPolygon edited="0">
                    <wp:start x="0" y="0"/>
                    <wp:lineTo x="0" y="21534"/>
                    <wp:lineTo x="21351" y="21534"/>
                    <wp:lineTo x="21351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225" cy="519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4C1A0E" w14:textId="6704CEE8" w:rsidR="00123DAA" w:rsidRDefault="00AE3E58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bookmarkStart w:id="15" w:name="_Hlk141949492"/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Familias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de la Primaria Brumby</w:t>
                            </w:r>
                          </w:p>
                          <w:bookmarkEnd w:id="15"/>
                          <w:p w14:paraId="3E8287C0" w14:textId="77777777" w:rsidR="004601FF" w:rsidRDefault="004601FF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44C316C9" w14:textId="77777777" w:rsidR="009040AF" w:rsidRPr="009040AF" w:rsidRDefault="009040AF" w:rsidP="009040A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Brumby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tener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alcanzar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nuestras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metas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escolares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26F1451" w14:textId="30350AA7" w:rsidR="00AE3E58" w:rsidRDefault="009040AF" w:rsidP="009040A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Como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estudiante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puedo</w:t>
                            </w:r>
                            <w:proofErr w:type="spellEnd"/>
                            <w:r w:rsidRPr="009040A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DE66D86" w14:textId="77777777" w:rsidR="009040AF" w:rsidRPr="009040AF" w:rsidRDefault="009040AF" w:rsidP="009040A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A6B2B9D" w14:textId="77777777" w:rsidR="00AE3E58" w:rsidRPr="00AE3E58" w:rsidRDefault="00AE3E58" w:rsidP="00AE3E5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1. Usar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resolver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problemas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dentro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fuera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usar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leer y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comprender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 que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estoy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dentro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fuera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C74E4C1" w14:textId="77777777" w:rsidR="00AE3E58" w:rsidRPr="00AE3E58" w:rsidRDefault="00AE3E58" w:rsidP="00AE3E58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B7874DD" w14:textId="77777777" w:rsidR="00AE3E58" w:rsidRPr="00AE3E58" w:rsidRDefault="00AE3E58" w:rsidP="00AE3E5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2. Lea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menos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20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minutos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noche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Inicia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Headsprouts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practica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letras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sonidos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7281754" w14:textId="77777777" w:rsidR="00AE3E58" w:rsidRPr="00AE3E58" w:rsidRDefault="00AE3E58" w:rsidP="00AE3E58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0E3572" w14:textId="0813D194" w:rsidR="00280671" w:rsidRPr="00AE3E58" w:rsidRDefault="00AE3E58" w:rsidP="00AE3E58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Inicie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practique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operaciones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5A36088D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599.25pt;margin-top:42.75pt;width:151.75pt;height:409.2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04C1A0E" w14:textId="6704CEE8" w:rsidR="00123DAA" w:rsidRDefault="00AE3E58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bookmarkStart w:id="16" w:name="_Hlk141949492"/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Familias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de la Primaria Brumby</w:t>
                      </w:r>
                    </w:p>
                    <w:bookmarkEnd w:id="16"/>
                    <w:p w14:paraId="3E8287C0" w14:textId="77777777" w:rsidR="004601FF" w:rsidRDefault="004601FF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44C316C9" w14:textId="77777777" w:rsidR="009040AF" w:rsidRPr="009040AF" w:rsidRDefault="009040AF" w:rsidP="009040AF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de Brumby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tener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alcanzar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nuestras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metas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escolares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226F1451" w14:textId="30350AA7" w:rsidR="00AE3E58" w:rsidRDefault="009040AF" w:rsidP="009040AF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Como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puedo</w:t>
                      </w:r>
                      <w:proofErr w:type="spellEnd"/>
                      <w:r w:rsidRPr="009040AF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</w:p>
                    <w:p w14:paraId="7DE66D86" w14:textId="77777777" w:rsidR="009040AF" w:rsidRPr="009040AF" w:rsidRDefault="009040AF" w:rsidP="009040A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A6B2B9D" w14:textId="77777777" w:rsidR="00AE3E58" w:rsidRPr="00AE3E58" w:rsidRDefault="00AE3E58" w:rsidP="00AE3E5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1. Usar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resolver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problemas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dentro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usar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leer y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comprender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 que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estoy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dentro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C74E4C1" w14:textId="77777777" w:rsidR="00AE3E58" w:rsidRPr="00AE3E58" w:rsidRDefault="00AE3E58" w:rsidP="00AE3E58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B7874DD" w14:textId="77777777" w:rsidR="00AE3E58" w:rsidRPr="00AE3E58" w:rsidRDefault="00AE3E58" w:rsidP="00AE3E5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2. Lea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menos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20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minutos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noche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Inicia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Headsprouts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practica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letras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sonidos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67281754" w14:textId="77777777" w:rsidR="00AE3E58" w:rsidRPr="00AE3E58" w:rsidRDefault="00AE3E58" w:rsidP="00AE3E58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0E3572" w14:textId="0813D194" w:rsidR="00280671" w:rsidRPr="00AE3E58" w:rsidRDefault="00AE3E58" w:rsidP="00AE3E58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Inicie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practique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operaciones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5A36088D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45F6E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69DDD2D">
                <wp:simplePos x="0" y="0"/>
                <wp:positionH relativeFrom="margin">
                  <wp:posOffset>57150</wp:posOffset>
                </wp:positionH>
                <wp:positionV relativeFrom="paragraph">
                  <wp:posOffset>1</wp:posOffset>
                </wp:positionV>
                <wp:extent cx="2971800" cy="4324350"/>
                <wp:effectExtent l="0" t="0" r="0" b="0"/>
                <wp:wrapThrough wrapText="bothSides">
                  <wp:wrapPolygon edited="0">
                    <wp:start x="0" y="0"/>
                    <wp:lineTo x="0" y="21505"/>
                    <wp:lineTo x="21462" y="21505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32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739805" w14:textId="7BB3DB30" w:rsidR="00980FC0" w:rsidRPr="00033B8E" w:rsidRDefault="00645F6E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  <w:bookmarkStart w:id="17" w:name="_Hlk141948017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Metas del Distrito para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el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Logro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Estudiantil</w:t>
                            </w:r>
                            <w:proofErr w:type="spellEnd"/>
                          </w:p>
                          <w:bookmarkEnd w:id="17"/>
                          <w:p w14:paraId="71DBAFEE" w14:textId="77777777" w:rsidR="00645F6E" w:rsidRPr="00645F6E" w:rsidRDefault="00645F6E" w:rsidP="00645F6E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Aumentar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desempeño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todas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las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áreas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contenido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básico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un 2%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anual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según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lo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medido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datos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rendimiento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A8A11F" w14:textId="77777777" w:rsidR="00645F6E" w:rsidRPr="00645F6E" w:rsidRDefault="00645F6E" w:rsidP="00645F6E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• CCSD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aumentará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tasa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participación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familias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comunidades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participan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servicios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programas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un 10 %,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según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lo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medido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datos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CLTS para padres,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resultados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encuesta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módulo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vista web.</w:t>
                            </w:r>
                          </w:p>
                          <w:p w14:paraId="59F8B008" w14:textId="77777777" w:rsidR="00645F6E" w:rsidRPr="00645F6E" w:rsidRDefault="00645F6E" w:rsidP="00645F6E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• Para 2023,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reorganizaremos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marco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aprendizaje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profesional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satisfacer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las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necesidades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todos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garantizar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alineación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con las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prioridades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superintendente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según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lo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medido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oportunidades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aprendizaje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profesional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encuestas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logros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estudiantiles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3084766" w14:textId="16713834" w:rsidR="001D66A6" w:rsidRPr="00D1424D" w:rsidRDefault="00645F6E" w:rsidP="00645F6E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• Para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el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final del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año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escolar 2025,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cada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habrá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identificado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prácticas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recursos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apoyen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según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lo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medido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datos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rendimiento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percepción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disciplina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los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 w:rsidRPr="00645F6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7" type="#_x0000_t202" style="position:absolute;margin-left:4.5pt;margin-top:0;width:234pt;height:340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" filled="f" stroked="f">
                <v:textbox inset="2.88pt,2.88pt,2.88pt,2.88pt">
                  <w:txbxContent>
                    <w:p w14:paraId="70739805" w14:textId="7BB3DB30" w:rsidR="00980FC0" w:rsidRPr="00033B8E" w:rsidRDefault="00645F6E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  <w:bookmarkStart w:id="31" w:name="_Hlk141948017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Metas del Distrito para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el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Logro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Estudiantil</w:t>
                      </w:r>
                      <w:proofErr w:type="spellEnd"/>
                    </w:p>
                    <w:bookmarkEnd w:id="31"/>
                    <w:p w14:paraId="71DBAFEE" w14:textId="77777777" w:rsidR="00645F6E" w:rsidRPr="00645F6E" w:rsidRDefault="00645F6E" w:rsidP="00645F6E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•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Aumentar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desempeño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todas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las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áreas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contenido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básico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un 2%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anual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según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lo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medido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datos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rendimiento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.</w:t>
                      </w:r>
                    </w:p>
                    <w:p w14:paraId="5AA8A11F" w14:textId="77777777" w:rsidR="00645F6E" w:rsidRPr="00645F6E" w:rsidRDefault="00645F6E" w:rsidP="00645F6E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• CCSD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aumentará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tasa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participación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familias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comunidades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participan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servicios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programas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un 10 %,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según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lo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medido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datos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CLTS para padres,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resultados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la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encuesta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módulo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vista web.</w:t>
                      </w:r>
                    </w:p>
                    <w:p w14:paraId="59F8B008" w14:textId="77777777" w:rsidR="00645F6E" w:rsidRPr="00645F6E" w:rsidRDefault="00645F6E" w:rsidP="00645F6E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• Para 2023,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reorganizaremos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marco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aprendizaje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profesional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satisfacer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las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necesidades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todos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garantizar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alineación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con las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prioridades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superintendente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según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lo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medido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oportunidades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aprendizaje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profesional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encuestas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logros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estudiantiles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.</w:t>
                      </w:r>
                    </w:p>
                    <w:p w14:paraId="23084766" w14:textId="16713834" w:rsidR="001D66A6" w:rsidRPr="00D1424D" w:rsidRDefault="00645F6E" w:rsidP="00645F6E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• Para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el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final del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año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escolar 2025,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cada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escuela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habrá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identificado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prácticas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recursos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apoyen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según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lo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medido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datos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rendimiento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percepción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disciplina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los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 w:rsidRPr="00645F6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8"/>
                          <w:szCs w:val="18"/>
                        </w:rPr>
                        <w:t>.</w:t>
                      </w: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590CFE9E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4857EF61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bookmarkStart w:id="18" w:name="_Hlk141949897"/>
                            <w:proofErr w:type="spellStart"/>
                            <w:r w:rsidR="00AE3E58" w:rsidRPr="00AE3E5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Visite</w:t>
                            </w:r>
                            <w:proofErr w:type="spellEnd"/>
                            <w:r w:rsidR="00AE3E58" w:rsidRPr="00AE3E5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E3E58" w:rsidRPr="00AE3E5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nuestro</w:t>
                            </w:r>
                            <w:proofErr w:type="spellEnd"/>
                            <w:r w:rsidR="00AE3E58" w:rsidRPr="00AE3E58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sitio web:</w:t>
                            </w:r>
                            <w:bookmarkEnd w:id="18"/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491A41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4857EF61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bookmarkStart w:id="33" w:name="_Hlk141949897"/>
                      <w:proofErr w:type="spellStart"/>
                      <w:r w:rsidR="00AE3E58" w:rsidRPr="00AE3E58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Visite</w:t>
                      </w:r>
                      <w:proofErr w:type="spellEnd"/>
                      <w:r w:rsidR="00AE3E58" w:rsidRPr="00AE3E58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E3E58" w:rsidRPr="00AE3E58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nuestro</w:t>
                      </w:r>
                      <w:proofErr w:type="spellEnd"/>
                      <w:r w:rsidR="00AE3E58" w:rsidRPr="00AE3E58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sitio web:</w:t>
                      </w:r>
                      <w:bookmarkEnd w:id="33"/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A01BC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0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551358ED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E55AD" id="Rectangle 25" o:spid="_x0000_s1026" style="position:absolute;margin-left:0;margin-top:28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5B0EA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10AFB600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bookmarkStart w:id="19" w:name="_Hlk141949946"/>
                            <w:r w:rsidR="00AE3E58"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¡Un </w:t>
                            </w:r>
                            <w:proofErr w:type="spellStart"/>
                            <w:r w:rsidR="00AE3E58"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equipo</w:t>
                            </w:r>
                            <w:proofErr w:type="spellEnd"/>
                            <w:r w:rsidR="00AE3E58"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AE3E58"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una</w:t>
                            </w:r>
                            <w:proofErr w:type="spellEnd"/>
                            <w:r w:rsidR="00AE3E58"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meta, </w:t>
                            </w:r>
                            <w:proofErr w:type="spellStart"/>
                            <w:r w:rsidR="00AE3E58"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éxito</w:t>
                            </w:r>
                            <w:proofErr w:type="spellEnd"/>
                            <w:r w:rsidR="00AE3E58"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AE3E58"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estudiantil</w:t>
                            </w:r>
                            <w:proofErr w:type="spellEnd"/>
                            <w:r w:rsidR="00AE3E58"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!</w:t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10AFB600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bookmarkStart w:id="35" w:name="_Hlk141949946"/>
                      <w:r w:rsidR="00AE3E58" w:rsidRPr="00AE3E58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¡Un </w:t>
                      </w:r>
                      <w:proofErr w:type="spellStart"/>
                      <w:r w:rsidR="00AE3E58" w:rsidRPr="00AE3E58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equipo</w:t>
                      </w:r>
                      <w:proofErr w:type="spellEnd"/>
                      <w:r w:rsidR="00AE3E58" w:rsidRPr="00AE3E58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AE3E58" w:rsidRPr="00AE3E58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una</w:t>
                      </w:r>
                      <w:proofErr w:type="spellEnd"/>
                      <w:r w:rsidR="00AE3E58" w:rsidRPr="00AE3E58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meta, </w:t>
                      </w:r>
                      <w:proofErr w:type="spellStart"/>
                      <w:r w:rsidR="00AE3E58" w:rsidRPr="00AE3E58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éxito</w:t>
                      </w:r>
                      <w:proofErr w:type="spellEnd"/>
                      <w:r w:rsidR="00AE3E58" w:rsidRPr="00AE3E58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AE3E58" w:rsidRPr="00AE3E58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estudiantil</w:t>
                      </w:r>
                      <w:proofErr w:type="spellEnd"/>
                      <w:r w:rsidR="00AE3E58" w:rsidRPr="00AE3E58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!</w:t>
                      </w:r>
                      <w:bookmarkEnd w:id="35"/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328E3A35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46755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09C95919" w:rsidR="00734486" w:rsidRPr="00D1424D" w:rsidRDefault="00AE3E58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0" w:name="_Hlk141948109"/>
                            <w:bookmarkStart w:id="21" w:name="_Hlk141948110"/>
                            <w:bookmarkStart w:id="22" w:name="_Hlk141948111"/>
                            <w:bookmarkStart w:id="23" w:name="_Hlk141948112"/>
                            <w:r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Maestros, padres y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estudiantes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juntos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para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el</w:t>
                            </w:r>
                            <w:proofErr w:type="spellEnd"/>
                            <w:r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AE3E5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éxito</w:t>
                            </w:r>
                            <w:bookmarkEnd w:id="20"/>
                            <w:bookmarkEnd w:id="21"/>
                            <w:bookmarkEnd w:id="22"/>
                            <w:bookmarkEnd w:id="23"/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09C95919" w:rsidR="00734486" w:rsidRPr="00D1424D" w:rsidRDefault="00AE3E58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40" w:name="_Hlk141948109"/>
                      <w:bookmarkStart w:id="41" w:name="_Hlk141948110"/>
                      <w:bookmarkStart w:id="42" w:name="_Hlk141948111"/>
                      <w:bookmarkStart w:id="43" w:name="_Hlk141948112"/>
                      <w:r w:rsidRPr="00AE3E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Maestros, padres y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estudiantes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,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juntos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para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el</w:t>
                      </w:r>
                      <w:proofErr w:type="spellEnd"/>
                      <w:r w:rsidRPr="00AE3E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AE3E5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éxito</w:t>
                      </w:r>
                      <w:bookmarkEnd w:id="40"/>
                      <w:bookmarkEnd w:id="41"/>
                      <w:bookmarkEnd w:id="42"/>
                      <w:bookmarkEnd w:id="43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B11F6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27AF9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C09890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D461F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829D6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98F6D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93E17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21CCB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75246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10A2A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807DD8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5AF60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54E4F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4595B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3D44D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4DF3E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851F5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51968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7356D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EC779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EB976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FF602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AE45C" w14:textId="77777777" w:rsidR="00491A41" w:rsidRDefault="00491A41" w:rsidP="00101AC6">
      <w:r>
        <w:separator/>
      </w:r>
    </w:p>
  </w:endnote>
  <w:endnote w:type="continuationSeparator" w:id="0">
    <w:p w14:paraId="06BF2572" w14:textId="77777777" w:rsidR="00491A41" w:rsidRDefault="00491A41" w:rsidP="00101AC6">
      <w:r>
        <w:continuationSeparator/>
      </w:r>
    </w:p>
  </w:endnote>
  <w:endnote w:type="continuationNotice" w:id="1">
    <w:p w14:paraId="63836F1D" w14:textId="77777777" w:rsidR="00491A41" w:rsidRDefault="00491A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D8DCD" w14:textId="77777777" w:rsidR="00491A41" w:rsidRDefault="00491A41" w:rsidP="00101AC6">
      <w:r>
        <w:separator/>
      </w:r>
    </w:p>
  </w:footnote>
  <w:footnote w:type="continuationSeparator" w:id="0">
    <w:p w14:paraId="135FFDC2" w14:textId="77777777" w:rsidR="00491A41" w:rsidRDefault="00491A41" w:rsidP="00101AC6">
      <w:r>
        <w:continuationSeparator/>
      </w:r>
    </w:p>
  </w:footnote>
  <w:footnote w:type="continuationNotice" w:id="1">
    <w:p w14:paraId="0488EF65" w14:textId="77777777" w:rsidR="00491A41" w:rsidRDefault="00491A4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6F453D"/>
    <w:multiLevelType w:val="hybridMultilevel"/>
    <w:tmpl w:val="E160E5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23"/>
  </w:num>
  <w:num w:numId="5">
    <w:abstractNumId w:val="11"/>
  </w:num>
  <w:num w:numId="6">
    <w:abstractNumId w:val="22"/>
  </w:num>
  <w:num w:numId="7">
    <w:abstractNumId w:val="16"/>
  </w:num>
  <w:num w:numId="8">
    <w:abstractNumId w:val="2"/>
  </w:num>
  <w:num w:numId="9">
    <w:abstractNumId w:val="18"/>
  </w:num>
  <w:num w:numId="10">
    <w:abstractNumId w:val="20"/>
  </w:num>
  <w:num w:numId="11">
    <w:abstractNumId w:val="1"/>
  </w:num>
  <w:num w:numId="12">
    <w:abstractNumId w:val="19"/>
  </w:num>
  <w:num w:numId="13">
    <w:abstractNumId w:val="7"/>
  </w:num>
  <w:num w:numId="14">
    <w:abstractNumId w:val="8"/>
  </w:num>
  <w:num w:numId="15">
    <w:abstractNumId w:val="5"/>
  </w:num>
  <w:num w:numId="16">
    <w:abstractNumId w:val="12"/>
  </w:num>
  <w:num w:numId="17">
    <w:abstractNumId w:val="3"/>
  </w:num>
  <w:num w:numId="18">
    <w:abstractNumId w:val="13"/>
  </w:num>
  <w:num w:numId="19">
    <w:abstractNumId w:val="14"/>
  </w:num>
  <w:num w:numId="20">
    <w:abstractNumId w:val="15"/>
  </w:num>
  <w:num w:numId="21">
    <w:abstractNumId w:val="21"/>
  </w:num>
  <w:num w:numId="22">
    <w:abstractNumId w:val="0"/>
  </w:num>
  <w:num w:numId="23">
    <w:abstractNumId w:val="9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1574C"/>
    <w:rsid w:val="0002177C"/>
    <w:rsid w:val="0002286D"/>
    <w:rsid w:val="0003126F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3285"/>
    <w:rsid w:val="000B4EB2"/>
    <w:rsid w:val="000B6E09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36C7E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16E1"/>
    <w:rsid w:val="001B227A"/>
    <w:rsid w:val="001B33E6"/>
    <w:rsid w:val="001B55B6"/>
    <w:rsid w:val="001D07C9"/>
    <w:rsid w:val="001D49B3"/>
    <w:rsid w:val="001D66A6"/>
    <w:rsid w:val="001F128E"/>
    <w:rsid w:val="001F4E3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2837"/>
    <w:rsid w:val="00264C16"/>
    <w:rsid w:val="00272F66"/>
    <w:rsid w:val="002736B8"/>
    <w:rsid w:val="00280671"/>
    <w:rsid w:val="00286B0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35E93"/>
    <w:rsid w:val="00341AC4"/>
    <w:rsid w:val="00344C48"/>
    <w:rsid w:val="00347058"/>
    <w:rsid w:val="00350093"/>
    <w:rsid w:val="003747C5"/>
    <w:rsid w:val="00374A6B"/>
    <w:rsid w:val="00374C90"/>
    <w:rsid w:val="00381BD4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02B34"/>
    <w:rsid w:val="004355FD"/>
    <w:rsid w:val="00437EFA"/>
    <w:rsid w:val="00440E8F"/>
    <w:rsid w:val="00444FF2"/>
    <w:rsid w:val="00455D7C"/>
    <w:rsid w:val="004601FF"/>
    <w:rsid w:val="004616E0"/>
    <w:rsid w:val="00465A50"/>
    <w:rsid w:val="0048382B"/>
    <w:rsid w:val="004858A7"/>
    <w:rsid w:val="0048639B"/>
    <w:rsid w:val="00487991"/>
    <w:rsid w:val="00491A41"/>
    <w:rsid w:val="00494543"/>
    <w:rsid w:val="00494EDE"/>
    <w:rsid w:val="0049544D"/>
    <w:rsid w:val="004964D2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67AC4"/>
    <w:rsid w:val="0057365A"/>
    <w:rsid w:val="00575F02"/>
    <w:rsid w:val="00575F48"/>
    <w:rsid w:val="00575F56"/>
    <w:rsid w:val="00580DE7"/>
    <w:rsid w:val="00586804"/>
    <w:rsid w:val="0058786F"/>
    <w:rsid w:val="0059152C"/>
    <w:rsid w:val="00592F6C"/>
    <w:rsid w:val="005B3D99"/>
    <w:rsid w:val="005C0938"/>
    <w:rsid w:val="005D3BA7"/>
    <w:rsid w:val="005F4F77"/>
    <w:rsid w:val="005F6791"/>
    <w:rsid w:val="00602B02"/>
    <w:rsid w:val="0061041E"/>
    <w:rsid w:val="006149CD"/>
    <w:rsid w:val="00632EC9"/>
    <w:rsid w:val="006338E1"/>
    <w:rsid w:val="0063661F"/>
    <w:rsid w:val="00641FD5"/>
    <w:rsid w:val="00645F6E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7325E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E77CB"/>
    <w:rsid w:val="00816D08"/>
    <w:rsid w:val="0082291C"/>
    <w:rsid w:val="00830A22"/>
    <w:rsid w:val="00843794"/>
    <w:rsid w:val="00850491"/>
    <w:rsid w:val="0085169B"/>
    <w:rsid w:val="00854281"/>
    <w:rsid w:val="00854D50"/>
    <w:rsid w:val="00870DE6"/>
    <w:rsid w:val="0089137F"/>
    <w:rsid w:val="00892693"/>
    <w:rsid w:val="008932DD"/>
    <w:rsid w:val="0089745C"/>
    <w:rsid w:val="008B41B0"/>
    <w:rsid w:val="008B4D6D"/>
    <w:rsid w:val="008B74BA"/>
    <w:rsid w:val="008C3036"/>
    <w:rsid w:val="008D5590"/>
    <w:rsid w:val="008E53D0"/>
    <w:rsid w:val="008F7367"/>
    <w:rsid w:val="009010C3"/>
    <w:rsid w:val="0090320B"/>
    <w:rsid w:val="009040AF"/>
    <w:rsid w:val="00910654"/>
    <w:rsid w:val="009117A2"/>
    <w:rsid w:val="0091218D"/>
    <w:rsid w:val="00932674"/>
    <w:rsid w:val="00935CFC"/>
    <w:rsid w:val="00944E2D"/>
    <w:rsid w:val="009471A9"/>
    <w:rsid w:val="0095435F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4AF2"/>
    <w:rsid w:val="009D52D9"/>
    <w:rsid w:val="009E0575"/>
    <w:rsid w:val="009F366B"/>
    <w:rsid w:val="009F4ADE"/>
    <w:rsid w:val="00A01BCF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3E58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0E82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5B36"/>
    <w:rsid w:val="00CF79AC"/>
    <w:rsid w:val="00D043AC"/>
    <w:rsid w:val="00D05F7B"/>
    <w:rsid w:val="00D1424D"/>
    <w:rsid w:val="00D2200E"/>
    <w:rsid w:val="00D23C8F"/>
    <w:rsid w:val="00D24515"/>
    <w:rsid w:val="00D278CE"/>
    <w:rsid w:val="00D32CFD"/>
    <w:rsid w:val="00D40429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3EBC"/>
    <w:rsid w:val="00DD775B"/>
    <w:rsid w:val="00E00CF1"/>
    <w:rsid w:val="00E03CE8"/>
    <w:rsid w:val="00E051BE"/>
    <w:rsid w:val="00E06809"/>
    <w:rsid w:val="00E11358"/>
    <w:rsid w:val="00E209EA"/>
    <w:rsid w:val="00E25A5D"/>
    <w:rsid w:val="00E318B4"/>
    <w:rsid w:val="00E36F8B"/>
    <w:rsid w:val="00E37C4D"/>
    <w:rsid w:val="00E4233A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C37DA"/>
    <w:rsid w:val="00EC6052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592F6C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592F6C"/>
    <w:rPr>
      <w:rFonts w:ascii="Tahoma" w:eastAsia="Times New Roman" w:hAnsi="Tahoma"/>
      <w:kern w:val="2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645F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Luz.landaverde@cobbk12.org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yperlink" Target="http://www.cobbk12.org/brumb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averde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hyperlink" Target="http://www.cobbk12.org/brumb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2" ma:contentTypeDescription="Create a new document." ma:contentTypeScope="" ma:versionID="6153273cf572a8633bd36d5c02a748ea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fb4f9b49a2bccb2caf4256e76376e2e9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2BE4B69-219A-42FE-87D4-4B2E96E5D7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6</cp:revision>
  <cp:lastPrinted>2022-08-25T13:45:00Z</cp:lastPrinted>
  <dcterms:created xsi:type="dcterms:W3CDTF">2023-08-03T13:11:00Z</dcterms:created>
  <dcterms:modified xsi:type="dcterms:W3CDTF">2023-08-07T14:55:00Z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