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9C8C85" w14:textId="1C917D2F" w:rsidR="00734486" w:rsidRDefault="004D1499"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7520" behindDoc="0" locked="0" layoutInCell="1" allowOverlap="1" wp14:anchorId="75459B03" wp14:editId="131E4474">
                <wp:simplePos x="0" y="0"/>
                <wp:positionH relativeFrom="margin">
                  <wp:posOffset>3429000</wp:posOffset>
                </wp:positionH>
                <wp:positionV relativeFrom="margin">
                  <wp:posOffset>-6350</wp:posOffset>
                </wp:positionV>
                <wp:extent cx="2733675" cy="704850"/>
                <wp:effectExtent l="0" t="0" r="9525" b="0"/>
                <wp:wrapNone/>
                <wp:docPr id="2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E3F2F75" w14:textId="76E41151" w:rsidR="00D75908" w:rsidRPr="00BD7EFF" w:rsidRDefault="004D1499" w:rsidP="00AF6B98">
                            <w:pPr>
                              <w:widowControl w:val="0"/>
                              <w:spacing w:line="48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iCs/>
                                <w:color w:val="7A6F30"/>
                                <w:w w:val="80"/>
                                <w:sz w:val="28"/>
                                <w:szCs w:val="28"/>
                              </w:rPr>
                            </w:pPr>
                            <w:bookmarkStart w:id="0" w:name="_Hlk110594075"/>
                            <w:bookmarkStart w:id="1" w:name="_Hlk110594076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 xml:space="preserve">¿Qué es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 xml:space="preserve">el Acuerdo </w:t>
                            </w:r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entre la escuela y los padres?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459B03" id="_x0000_t202" coordsize="21600,21600" o:spt="202" path="m,l,21600r21600,l21600,xe">
                <v:stroke joinstyle="miter"/>
                <v:path gradientshapeok="t" o:connecttype="rect"/>
              </v:shapetype>
              <v:shape id="Text Box 24" o:spid="_x0000_s1026" type="#_x0000_t202" style="position:absolute;margin-left:270pt;margin-top:-.5pt;width:215.25pt;height:55.5pt;z-index:251627520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" filled="f" fillcolor="#fffffe" stroked="f" strokecolor="#212120" insetpen="t">
                <v:textbox inset="2.88pt,2.88pt,2.88pt,2.88pt">
                  <w:txbxContent>
                    <w:p w14:paraId="1E3F2F75" w14:textId="76E41151" w:rsidR="00D75908" w:rsidRPr="00BD7EFF" w:rsidRDefault="004D1499" w:rsidP="00AF6B98">
                      <w:pPr>
                        <w:widowControl w:val="0"/>
                        <w:spacing w:line="480" w:lineRule="exact"/>
                        <w:jc w:val="center"/>
                        <w:rPr>
                          <w:rFonts w:asciiTheme="minorHAnsi" w:hAnsiTheme="minorHAnsi" w:cstheme="minorHAnsi"/>
                          <w:b/>
                          <w:iCs/>
                          <w:color w:val="7A6F30"/>
                          <w:w w:val="80"/>
                          <w:sz w:val="28"/>
                          <w:szCs w:val="28"/>
                        </w:rPr>
                      </w:pPr>
                      <w:bookmarkStart w:id="2" w:name="_Hlk110594075"/>
                      <w:bookmarkStart w:id="3" w:name="_Hlk110594076"/>
                      <w:r w:rsidRPr="004D1499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 xml:space="preserve">¿Qué es </w:t>
                      </w:r>
                      <w:r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 xml:space="preserve">el Acuerdo </w:t>
                      </w:r>
                      <w:r w:rsidRPr="004D1499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entre la escuela y los padres?</w:t>
                      </w:r>
                      <w:bookmarkEnd w:id="2"/>
                      <w:bookmarkEnd w:id="3"/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192261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18304" behindDoc="0" locked="0" layoutInCell="1" allowOverlap="1" wp14:anchorId="11332F53" wp14:editId="55D6BBE4">
                <wp:simplePos x="0" y="0"/>
                <wp:positionH relativeFrom="margin">
                  <wp:posOffset>-152400</wp:posOffset>
                </wp:positionH>
                <wp:positionV relativeFrom="margin">
                  <wp:align>bottom</wp:align>
                </wp:positionV>
                <wp:extent cx="3308985" cy="7258050"/>
                <wp:effectExtent l="0" t="0" r="5715" b="0"/>
                <wp:wrapNone/>
                <wp:docPr id="2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8985" cy="7258050"/>
                        </a:xfrm>
                        <a:prstGeom prst="rect">
                          <a:avLst/>
                        </a:prstGeom>
                        <a:solidFill>
                          <a:srgbClr val="F4EDE2"/>
                        </a:solidFill>
                        <a:ln w="9525" algn="in">
                          <a:noFill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non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332A48" id="Rectangle 7" o:spid="_x0000_s1026" style="position:absolute;margin-left:-12pt;margin-top:0;width:260.55pt;height:571.5pt;z-index:251618304;visibility:visible;mso-wrap-style:none;mso-width-percent:0;mso-height-percent:0;mso-wrap-distance-left:2.88pt;mso-wrap-distance-top:2.88pt;mso-wrap-distance-right:2.88pt;mso-wrap-distance-bottom:2.88pt;mso-position-horizontal:absolute;mso-position-horizontal-relative:margin;mso-position-vertical:bottom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" fillcolor="#f4ede2" stroked="f" insetpen="t">
                <v:shadow color="#dcd6d4"/>
                <v:textbox inset="2.88pt,2.88pt,2.88pt,2.88pt"/>
                <w10:wrap anchorx="margin" anchory="margin"/>
              </v:rect>
            </w:pict>
          </mc:Fallback>
        </mc:AlternateContent>
      </w:r>
      <w:r w:rsidR="00A55B69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889693" wp14:editId="22CBC467">
                <wp:simplePos x="0" y="0"/>
                <wp:positionH relativeFrom="margin">
                  <wp:align>right</wp:align>
                </wp:positionH>
                <wp:positionV relativeFrom="paragraph">
                  <wp:posOffset>38100</wp:posOffset>
                </wp:positionV>
                <wp:extent cx="3072130" cy="3498850"/>
                <wp:effectExtent l="0" t="0" r="13970" b="25400"/>
                <wp:wrapNone/>
                <wp:docPr id="345" name="Text Box 3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2130" cy="3498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DE8A40" w14:textId="352B4331" w:rsidR="004D1499" w:rsidRDefault="004D1499" w:rsidP="004D1499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bookmarkStart w:id="2" w:name="_Hlk110594134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Actividades de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la Escuela </w:t>
                            </w:r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Argyle para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construir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 una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asociación</w:t>
                            </w:r>
                            <w:proofErr w:type="spellEnd"/>
                          </w:p>
                          <w:bookmarkEnd w:id="2"/>
                          <w:p w14:paraId="078FA4F9" w14:textId="77777777" w:rsidR="004D1499" w:rsidRDefault="004D1499" w:rsidP="00D278C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</w:p>
                          <w:p w14:paraId="5B9A0CFB" w14:textId="6366A6BD" w:rsidR="00D278CE" w:rsidRPr="004D1499" w:rsidRDefault="004D1499" w:rsidP="00D278CE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</w:pPr>
                            <w:bookmarkStart w:id="3" w:name="_Hlk110594121"/>
                            <w:bookmarkStart w:id="4" w:name="_Hlk110594122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Considere unirse a nosotros en algunos de los eventos que se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enumeran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a continuación. Las oportunidades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voluntariado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pueden ser virtuales o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presenciales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6B919046" w14:textId="4B256BBE" w:rsidR="00641FD5" w:rsidRPr="004D1499" w:rsidRDefault="004D1499" w:rsidP="00F8350D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  <w:t xml:space="preserve">Oportunidades para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  <w:t>voluntarios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  <w:t>:</w:t>
                            </w:r>
                          </w:p>
                          <w:p w14:paraId="7A9E7680" w14:textId="12E39B47" w:rsidR="004D1499" w:rsidRPr="004D1499" w:rsidRDefault="004D1499" w:rsidP="004D1499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Leer en el aula (Presencial o virtual)</w:t>
                            </w:r>
                          </w:p>
                          <w:p w14:paraId="2C351240" w14:textId="13A758AE" w:rsidR="004D1499" w:rsidRPr="004D1499" w:rsidRDefault="004D1499" w:rsidP="004D1499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Biblioteca</w:t>
                            </w:r>
                          </w:p>
                          <w:p w14:paraId="4A58B129" w14:textId="2118890B" w:rsidR="00641FD5" w:rsidRPr="004D1499" w:rsidRDefault="004D1499" w:rsidP="004D1499">
                            <w:pPr>
                              <w:pStyle w:val="ListParagraph"/>
                              <w:numPr>
                                <w:ilvl w:val="0"/>
                                <w:numId w:val="19"/>
                              </w:num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El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Consejo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Asesoria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de la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Directora</w:t>
                            </w:r>
                            <w:proofErr w:type="spellEnd"/>
                          </w:p>
                          <w:p w14:paraId="464DE407" w14:textId="3531C985" w:rsidR="004D1499" w:rsidRDefault="004D1499" w:rsidP="00F8350D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  <w:t>Reuniones:</w:t>
                            </w:r>
                          </w:p>
                          <w:p w14:paraId="2CE727EA" w14:textId="0292CBCC" w:rsidR="004D1499" w:rsidRPr="004D1499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Reunión informativa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anual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para padres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Título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I</w:t>
                            </w:r>
                          </w:p>
                          <w:p w14:paraId="3AF2FF38" w14:textId="0ABEF4A7" w:rsidR="004D1499" w:rsidRPr="004D1499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Open House</w:t>
                            </w:r>
                          </w:p>
                          <w:p w14:paraId="1735DE90" w14:textId="6642B3C5" w:rsidR="004D1499" w:rsidRPr="004D1499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Meet &amp; Greet</w:t>
                            </w:r>
                          </w:p>
                          <w:p w14:paraId="08A7FE47" w14:textId="77777777" w:rsidR="004D1499" w:rsidRPr="004D1499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Reuniones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aportes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de padres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Título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I</w:t>
                            </w:r>
                          </w:p>
                          <w:p w14:paraId="54A9AEC6" w14:textId="3C75626C" w:rsidR="007A5E54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Semana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conferencias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de padres y maestros</w:t>
                            </w:r>
                          </w:p>
                          <w:p w14:paraId="7E4D9D27" w14:textId="77777777" w:rsidR="004D1499" w:rsidRPr="004D1499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18"/>
                                <w:szCs w:val="18"/>
                              </w:rPr>
                            </w:pPr>
                          </w:p>
                          <w:p w14:paraId="0B54547F" w14:textId="77777777" w:rsidR="004D1499" w:rsidRDefault="004D1499" w:rsidP="00F8350D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  <w:t xml:space="preserve">Oportunidades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  <w:t>participación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8"/>
                                <w:szCs w:val="18"/>
                              </w:rPr>
                              <w:t xml:space="preserve"> familiar:</w:t>
                            </w:r>
                          </w:p>
                          <w:p w14:paraId="2E57C299" w14:textId="00735086" w:rsidR="004D1499" w:rsidRPr="004D1499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Noches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de 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lectura</w:t>
                            </w: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y matemáticas</w:t>
                            </w:r>
                          </w:p>
                          <w:p w14:paraId="77D1308F" w14:textId="77777777" w:rsidR="004D1499" w:rsidRPr="004D1499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Sesiones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trimestrales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de padres y maestros</w:t>
                            </w:r>
                          </w:p>
                          <w:p w14:paraId="0B15773A" w14:textId="2F40DB02" w:rsidR="0079585F" w:rsidRPr="004D1499" w:rsidRDefault="004D1499" w:rsidP="004D1499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Sala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>recursos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color w:val="auto"/>
                                <w:sz w:val="18"/>
                                <w:szCs w:val="18"/>
                              </w:rPr>
                              <w:t xml:space="preserve"> para padres</w:t>
                            </w:r>
                            <w:bookmarkEnd w:id="3"/>
                            <w:bookmarkEnd w:id="4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889693" id="Text Box 345" o:spid="_x0000_s1027" type="#_x0000_t202" style="position:absolute;margin-left:190.7pt;margin-top:3pt;width:241.9pt;height:275.5pt;z-index:251683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" fillcolor="white [3201]" strokeweight=".5pt">
                <v:textbox>
                  <w:txbxContent>
                    <w:p w14:paraId="64DE8A40" w14:textId="352B4331" w:rsidR="004D1499" w:rsidRDefault="004D1499" w:rsidP="004D1499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</w:pPr>
                      <w:bookmarkStart w:id="7" w:name="_Hlk110594134"/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 xml:space="preserve">Actividades de 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 xml:space="preserve">la Escuela </w:t>
                      </w:r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 xml:space="preserve">Argyle para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>construir</w:t>
                      </w:r>
                      <w:proofErr w:type="spellEnd"/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 xml:space="preserve"> una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  <w:t>asociación</w:t>
                      </w:r>
                      <w:proofErr w:type="spellEnd"/>
                    </w:p>
                    <w:bookmarkEnd w:id="7"/>
                    <w:p w14:paraId="078FA4F9" w14:textId="77777777" w:rsidR="004D1499" w:rsidRDefault="004D1499" w:rsidP="00D278CE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28"/>
                          <w:szCs w:val="28"/>
                        </w:rPr>
                      </w:pPr>
                    </w:p>
                    <w:p w14:paraId="5B9A0CFB" w14:textId="6366A6BD" w:rsidR="00D278CE" w:rsidRPr="004D1499" w:rsidRDefault="004D1499" w:rsidP="00D278CE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</w:pPr>
                      <w:bookmarkStart w:id="8" w:name="_Hlk110594121"/>
                      <w:bookmarkStart w:id="9" w:name="_Hlk110594122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Considere unirse a nosotros en algunos de los eventos que se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enumeran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a continuación. Las oportunidades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voluntariado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pueden ser virtuales o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presenciales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.</w:t>
                      </w:r>
                    </w:p>
                    <w:p w14:paraId="6B919046" w14:textId="4B256BBE" w:rsidR="00641FD5" w:rsidRPr="004D1499" w:rsidRDefault="004D1499" w:rsidP="00F8350D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  <w:t xml:space="preserve">Oportunidades para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  <w:t>voluntarios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  <w:t>:</w:t>
                      </w:r>
                    </w:p>
                    <w:p w14:paraId="7A9E7680" w14:textId="12E39B47" w:rsidR="004D1499" w:rsidRPr="004D1499" w:rsidRDefault="004D1499" w:rsidP="004D1499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Leer en el aula (Presencial o virtual)</w:t>
                      </w:r>
                    </w:p>
                    <w:p w14:paraId="2C351240" w14:textId="13A758AE" w:rsidR="004D1499" w:rsidRPr="004D1499" w:rsidRDefault="004D1499" w:rsidP="004D1499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Biblioteca</w:t>
                      </w:r>
                    </w:p>
                    <w:p w14:paraId="4A58B129" w14:textId="2118890B" w:rsidR="00641FD5" w:rsidRPr="004D1499" w:rsidRDefault="004D1499" w:rsidP="004D1499">
                      <w:pPr>
                        <w:pStyle w:val="ListParagraph"/>
                        <w:numPr>
                          <w:ilvl w:val="0"/>
                          <w:numId w:val="19"/>
                        </w:num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El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Consejo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Asesoria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de la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Directora</w:t>
                      </w:r>
                      <w:proofErr w:type="spellEnd"/>
                    </w:p>
                    <w:p w14:paraId="464DE407" w14:textId="3531C985" w:rsidR="004D1499" w:rsidRDefault="004D1499" w:rsidP="00F8350D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  <w:t>Reuniones:</w:t>
                      </w:r>
                    </w:p>
                    <w:p w14:paraId="2CE727EA" w14:textId="0292CBCC" w:rsidR="004D1499" w:rsidRPr="004D1499" w:rsidRDefault="004D1499" w:rsidP="004D1499">
                      <w:p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Reunión informativa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anual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para padres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Título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I</w:t>
                      </w:r>
                    </w:p>
                    <w:p w14:paraId="3AF2FF38" w14:textId="0ABEF4A7" w:rsidR="004D1499" w:rsidRPr="004D1499" w:rsidRDefault="004D1499" w:rsidP="004D1499">
                      <w:p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Open House</w:t>
                      </w:r>
                    </w:p>
                    <w:p w14:paraId="1735DE90" w14:textId="6642B3C5" w:rsidR="004D1499" w:rsidRPr="004D1499" w:rsidRDefault="004D1499" w:rsidP="004D1499">
                      <w:p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Meet &amp; Greet</w:t>
                      </w:r>
                    </w:p>
                    <w:p w14:paraId="08A7FE47" w14:textId="77777777" w:rsidR="004D1499" w:rsidRPr="004D1499" w:rsidRDefault="004D1499" w:rsidP="004D1499">
                      <w:p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Reuniones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aportes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de padres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Título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I</w:t>
                      </w:r>
                    </w:p>
                    <w:p w14:paraId="54A9AEC6" w14:textId="3C75626C" w:rsidR="007A5E54" w:rsidRDefault="004D1499" w:rsidP="004D1499">
                      <w:p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Semana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conferencias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de padres y maestros</w:t>
                      </w:r>
                    </w:p>
                    <w:p w14:paraId="7E4D9D27" w14:textId="77777777" w:rsidR="004D1499" w:rsidRPr="004D1499" w:rsidRDefault="004D1499" w:rsidP="004D1499">
                      <w:pPr>
                        <w:rPr>
                          <w:rFonts w:asciiTheme="minorHAnsi" w:hAnsiTheme="minorHAnsi" w:cstheme="minorHAnsi"/>
                          <w:color w:val="2F5496" w:themeColor="accent1" w:themeShade="BF"/>
                          <w:sz w:val="18"/>
                          <w:szCs w:val="18"/>
                        </w:rPr>
                      </w:pPr>
                    </w:p>
                    <w:p w14:paraId="0B54547F" w14:textId="77777777" w:rsidR="004D1499" w:rsidRDefault="004D1499" w:rsidP="00F8350D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  <w:t xml:space="preserve">Oportunidades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  <w:t>participación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8"/>
                          <w:szCs w:val="18"/>
                        </w:rPr>
                        <w:t xml:space="preserve"> familiar:</w:t>
                      </w:r>
                    </w:p>
                    <w:p w14:paraId="2E57C299" w14:textId="00735086" w:rsidR="004D1499" w:rsidRPr="004D1499" w:rsidRDefault="004D1499" w:rsidP="004D1499">
                      <w:p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Noches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de </w:t>
                      </w:r>
                      <w: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lectura</w:t>
                      </w: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y matemáticas</w:t>
                      </w:r>
                    </w:p>
                    <w:p w14:paraId="77D1308F" w14:textId="77777777" w:rsidR="004D1499" w:rsidRPr="004D1499" w:rsidRDefault="004D1499" w:rsidP="004D1499">
                      <w:p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Sesiones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trimestrales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de padres y maestros</w:t>
                      </w:r>
                    </w:p>
                    <w:p w14:paraId="0B15773A" w14:textId="2F40DB02" w:rsidR="0079585F" w:rsidRPr="004D1499" w:rsidRDefault="004D1499" w:rsidP="004D1499">
                      <w:pPr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</w:pPr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Sala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>recursos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color w:val="auto"/>
                          <w:sz w:val="18"/>
                          <w:szCs w:val="18"/>
                        </w:rPr>
                        <w:t xml:space="preserve"> para padres</w:t>
                      </w:r>
                      <w:bookmarkEnd w:id="8"/>
                      <w:bookmarkEnd w:id="9"/>
                    </w:p>
                  </w:txbxContent>
                </v:textbox>
                <w10:wrap anchorx="margin"/>
              </v:shape>
            </w:pict>
          </mc:Fallback>
        </mc:AlternateContent>
      </w:r>
      <w:r w:rsidR="0003455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2096" behindDoc="0" locked="0" layoutInCell="1" allowOverlap="1" wp14:anchorId="6B1BD7D2" wp14:editId="51F3AA6C">
                <wp:simplePos x="0" y="0"/>
                <wp:positionH relativeFrom="column">
                  <wp:posOffset>8352263</wp:posOffset>
                </wp:positionH>
                <wp:positionV relativeFrom="page">
                  <wp:posOffset>7014117</wp:posOffset>
                </wp:positionV>
                <wp:extent cx="1028700" cy="256478"/>
                <wp:effectExtent l="0" t="0" r="0" b="0"/>
                <wp:wrapNone/>
                <wp:docPr id="179" name="Text Box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8700" cy="2564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394709C" w14:textId="77777777" w:rsidR="00D75908" w:rsidRDefault="00D75908" w:rsidP="00D75908">
                            <w:pPr>
                              <w:widowControl w:val="0"/>
                              <w:spacing w:line="320" w:lineRule="exact"/>
                              <w:jc w:val="center"/>
                              <w:rPr>
                                <w:rFonts w:ascii="Arial" w:hAnsi="Arial" w:cs="Arial"/>
                                <w:color w:val="73624A"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1BD7D2" id="Text Box 181" o:spid="_x0000_s1028" type="#_x0000_t202" style="position:absolute;margin-left:657.65pt;margin-top:552.3pt;width:81pt;height:20.2pt;z-index:25165209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" filled="f" fillcolor="#fffffe" stroked="f" strokecolor="#212120" insetpen="t">
                <v:textbox inset="2.88pt,2.88pt,2.88pt,2.88pt">
                  <w:txbxContent>
                    <w:p w14:paraId="7394709C" w14:textId="77777777" w:rsidR="00D75908" w:rsidRDefault="00D75908" w:rsidP="00D75908">
                      <w:pPr>
                        <w:widowControl w:val="0"/>
                        <w:spacing w:line="320" w:lineRule="exact"/>
                        <w:jc w:val="center"/>
                        <w:rPr>
                          <w:rFonts w:ascii="Arial" w:hAnsi="Arial" w:cs="Arial"/>
                          <w:color w:val="73624A"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03455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6496" behindDoc="0" locked="0" layoutInCell="1" allowOverlap="1" wp14:anchorId="2024A32F" wp14:editId="0EA05C75">
                <wp:simplePos x="0" y="0"/>
                <wp:positionH relativeFrom="margin">
                  <wp:align>right</wp:align>
                </wp:positionH>
                <wp:positionV relativeFrom="page">
                  <wp:posOffset>4348976</wp:posOffset>
                </wp:positionV>
                <wp:extent cx="3161371" cy="0"/>
                <wp:effectExtent l="0" t="0" r="0" b="0"/>
                <wp:wrapNone/>
                <wp:docPr id="21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61371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477AEC" id="Line 23" o:spid="_x0000_s1026" style="position:absolute;z-index:251626496;visibility:visible;mso-wrap-style:square;mso-width-percent:0;mso-height-percent:0;mso-wrap-distance-left:2.88pt;mso-wrap-distance-top:2.88pt;mso-wrap-distance-right:2.88pt;mso-wrap-distance-bottom:2.88pt;mso-position-horizontal:right;mso-position-horizontal-relative:margin;mso-position-vertical:absolute;mso-position-vertical-relative:page;mso-width-percent:0;mso-height-percent:0;mso-width-relative:page;mso-height-relative:page" from="197.75pt,342.45pt" to="446.7pt,34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" strokecolor="#fffffe" strokeweight="1pt">
                <v:shadow color="#dcd6d4"/>
                <w10:wrap anchorx="margin"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3120" behindDoc="0" locked="0" layoutInCell="1" allowOverlap="1" wp14:anchorId="4A5CDD30" wp14:editId="3907A7FB">
                <wp:simplePos x="0" y="0"/>
                <wp:positionH relativeFrom="column">
                  <wp:posOffset>6450965</wp:posOffset>
                </wp:positionH>
                <wp:positionV relativeFrom="page">
                  <wp:posOffset>5836920</wp:posOffset>
                </wp:positionV>
                <wp:extent cx="869950" cy="0"/>
                <wp:effectExtent l="12065" t="7620" r="13335" b="11430"/>
                <wp:wrapNone/>
                <wp:docPr id="297" name="Line 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699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847EF6" id="Line 299" o:spid="_x0000_s1026" style="position:absolute;z-index:25165312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507.95pt,459.6pt" to="576.45pt,45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0048" behindDoc="0" locked="0" layoutInCell="1" allowOverlap="1" wp14:anchorId="433BB520" wp14:editId="75C419DA">
                <wp:simplePos x="0" y="0"/>
                <wp:positionH relativeFrom="column">
                  <wp:posOffset>8533130</wp:posOffset>
                </wp:positionH>
                <wp:positionV relativeFrom="page">
                  <wp:posOffset>7203440</wp:posOffset>
                </wp:positionV>
                <wp:extent cx="657225" cy="200025"/>
                <wp:effectExtent l="0" t="2540" r="1270" b="0"/>
                <wp:wrapNone/>
                <wp:docPr id="178" name="Text 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722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25764EA" w14:textId="77777777" w:rsidR="00D75908" w:rsidRDefault="00D75908" w:rsidP="00632EC9">
                            <w:pPr>
                              <w:widowControl w:val="0"/>
                              <w:spacing w:line="200" w:lineRule="exact"/>
                              <w:rPr>
                                <w:rFonts w:ascii="Arial" w:hAnsi="Arial" w:cs="Arial"/>
                                <w:color w:val="73624A"/>
                                <w:w w:val="80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3BB520" id="Text Box 180" o:spid="_x0000_s1029" type="#_x0000_t202" style="position:absolute;margin-left:671.9pt;margin-top:567.2pt;width:51.75pt;height:15.75pt;z-index:25165004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" filled="f" fillcolor="#fffffe" stroked="f" strokecolor="#212120" insetpen="t">
                <v:textbox inset="2.88pt,2.88pt,2.88pt,2.88pt">
                  <w:txbxContent>
                    <w:p w14:paraId="425764EA" w14:textId="77777777" w:rsidR="00D75908" w:rsidRDefault="00D75908" w:rsidP="00632EC9">
                      <w:pPr>
                        <w:widowControl w:val="0"/>
                        <w:spacing w:line="200" w:lineRule="exact"/>
                        <w:rPr>
                          <w:rFonts w:ascii="Arial" w:hAnsi="Arial" w:cs="Arial"/>
                          <w:color w:val="73624A"/>
                          <w:w w:val="80"/>
                          <w:sz w:val="16"/>
                          <w:szCs w:val="16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9024" behindDoc="0" locked="0" layoutInCell="1" allowOverlap="1" wp14:anchorId="776561F6" wp14:editId="128E0F96">
                <wp:simplePos x="0" y="0"/>
                <wp:positionH relativeFrom="column">
                  <wp:posOffset>5715</wp:posOffset>
                </wp:positionH>
                <wp:positionV relativeFrom="page">
                  <wp:posOffset>6059170</wp:posOffset>
                </wp:positionV>
                <wp:extent cx="0" cy="0"/>
                <wp:effectExtent l="0" t="0" r="0" b="0"/>
                <wp:wrapNone/>
                <wp:docPr id="177" name="Lin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D1E18A" id="Line 179" o:spid="_x0000_s1026" style="position:absolute;z-index:25164902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.45pt,477.1pt" to=".45pt,47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8000" behindDoc="0" locked="0" layoutInCell="1" allowOverlap="1" wp14:anchorId="58558F72" wp14:editId="26709B94">
                <wp:simplePos x="0" y="0"/>
                <wp:positionH relativeFrom="column">
                  <wp:posOffset>9496425</wp:posOffset>
                </wp:positionH>
                <wp:positionV relativeFrom="page">
                  <wp:posOffset>6065520</wp:posOffset>
                </wp:positionV>
                <wp:extent cx="0" cy="1485900"/>
                <wp:effectExtent l="9525" t="7620" r="9525" b="11430"/>
                <wp:wrapNone/>
                <wp:docPr id="176" name="Lin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48590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6FFC3" id="Line 178" o:spid="_x0000_s1026" style="position:absolute;z-index:25164800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7.75pt,477.6pt" to="747.75pt,59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CA3CFA0" wp14:editId="490D4F90">
                <wp:simplePos x="0" y="0"/>
                <wp:positionH relativeFrom="column">
                  <wp:posOffset>9507855</wp:posOffset>
                </wp:positionH>
                <wp:positionV relativeFrom="page">
                  <wp:posOffset>7304405</wp:posOffset>
                </wp:positionV>
                <wp:extent cx="99060" cy="0"/>
                <wp:effectExtent l="11430" t="8255" r="13335" b="10795"/>
                <wp:wrapNone/>
                <wp:docPr id="175" name="Lin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30F815" id="Line 177" o:spid="_x0000_s1026" style="position:absolute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75.15pt" to="756.45pt,57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5952" behindDoc="0" locked="0" layoutInCell="1" allowOverlap="1" wp14:anchorId="480814EF" wp14:editId="1EB21624">
                <wp:simplePos x="0" y="0"/>
                <wp:positionH relativeFrom="column">
                  <wp:posOffset>9507855</wp:posOffset>
                </wp:positionH>
                <wp:positionV relativeFrom="page">
                  <wp:posOffset>7056120</wp:posOffset>
                </wp:positionV>
                <wp:extent cx="99060" cy="0"/>
                <wp:effectExtent l="11430" t="7620" r="13335" b="11430"/>
                <wp:wrapNone/>
                <wp:docPr id="174" name="Lin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406D33" id="Line 176" o:spid="_x0000_s1026" style="position:absolute;z-index:2516459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55.6pt" to="756.45pt,5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4928" behindDoc="0" locked="0" layoutInCell="1" allowOverlap="1" wp14:anchorId="26EC58C4" wp14:editId="310819DA">
                <wp:simplePos x="0" y="0"/>
                <wp:positionH relativeFrom="column">
                  <wp:posOffset>9507855</wp:posOffset>
                </wp:positionH>
                <wp:positionV relativeFrom="page">
                  <wp:posOffset>6808470</wp:posOffset>
                </wp:positionV>
                <wp:extent cx="99060" cy="0"/>
                <wp:effectExtent l="11430" t="7620" r="13335" b="11430"/>
                <wp:wrapNone/>
                <wp:docPr id="173" name="Lin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128DED" id="Line 175" o:spid="_x0000_s1026" style="position:absolute;z-index:2516449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36.1pt" to="756.45pt,53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3904" behindDoc="0" locked="0" layoutInCell="1" allowOverlap="1" wp14:anchorId="71339260" wp14:editId="1ED49192">
                <wp:simplePos x="0" y="0"/>
                <wp:positionH relativeFrom="column">
                  <wp:posOffset>9507855</wp:posOffset>
                </wp:positionH>
                <wp:positionV relativeFrom="page">
                  <wp:posOffset>6560820</wp:posOffset>
                </wp:positionV>
                <wp:extent cx="99060" cy="0"/>
                <wp:effectExtent l="11430" t="7620" r="13335" b="11430"/>
                <wp:wrapNone/>
                <wp:docPr id="172" name="Line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C2436F" id="Line 174" o:spid="_x0000_s1026" style="position:absolute;z-index:2516439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516.6pt" to="756.45pt,5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2880" behindDoc="0" locked="0" layoutInCell="1" allowOverlap="1" wp14:anchorId="63649365" wp14:editId="5BE14B8E">
                <wp:simplePos x="0" y="0"/>
                <wp:positionH relativeFrom="column">
                  <wp:posOffset>9507855</wp:posOffset>
                </wp:positionH>
                <wp:positionV relativeFrom="page">
                  <wp:posOffset>6313170</wp:posOffset>
                </wp:positionV>
                <wp:extent cx="99060" cy="0"/>
                <wp:effectExtent l="11430" t="7620" r="13335" b="11430"/>
                <wp:wrapNone/>
                <wp:docPr id="171" name="Lin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906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763F7A" id="Line 173" o:spid="_x0000_s1026" style="position:absolute;z-index:2516428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748.65pt,497.1pt" to="756.45pt,49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7760" behindDoc="0" locked="0" layoutInCell="1" allowOverlap="1" wp14:anchorId="483C7DBA" wp14:editId="65F9A6F9">
                <wp:simplePos x="0" y="0"/>
                <wp:positionH relativeFrom="column">
                  <wp:posOffset>2520315</wp:posOffset>
                </wp:positionH>
                <wp:positionV relativeFrom="page">
                  <wp:posOffset>5085080</wp:posOffset>
                </wp:positionV>
                <wp:extent cx="545465" cy="0"/>
                <wp:effectExtent l="15240" t="8255" r="10795" b="10795"/>
                <wp:wrapNone/>
                <wp:docPr id="157" name="Lin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46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07D603" id="Line 159" o:spid="_x0000_s1026" style="position:absolute;z-index:2516377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198.45pt,400.4pt" to="241.4pt,40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6736" behindDoc="0" locked="0" layoutInCell="1" allowOverlap="1" wp14:anchorId="28A056BF" wp14:editId="20C3F481">
                <wp:simplePos x="0" y="0"/>
                <wp:positionH relativeFrom="column">
                  <wp:posOffset>2520315</wp:posOffset>
                </wp:positionH>
                <wp:positionV relativeFrom="page">
                  <wp:posOffset>4839970</wp:posOffset>
                </wp:positionV>
                <wp:extent cx="545465" cy="0"/>
                <wp:effectExtent l="15240" t="10795" r="10795" b="8255"/>
                <wp:wrapNone/>
                <wp:docPr id="156" name="Lin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546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9B13C1" id="Line 158" o:spid="_x0000_s1026" style="position:absolute;z-index:25163673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198.45pt,381.1pt" to="241.4pt,38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1616" behindDoc="0" locked="0" layoutInCell="1" allowOverlap="1" wp14:anchorId="074F9CFA" wp14:editId="0207F6A3">
                <wp:simplePos x="0" y="0"/>
                <wp:positionH relativeFrom="column">
                  <wp:posOffset>6235065</wp:posOffset>
                </wp:positionH>
                <wp:positionV relativeFrom="page">
                  <wp:posOffset>-1592580</wp:posOffset>
                </wp:positionV>
                <wp:extent cx="2743200" cy="0"/>
                <wp:effectExtent l="15240" t="7620" r="13335" b="11430"/>
                <wp:wrapNone/>
                <wp:docPr id="30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D01773" id="Line 32" o:spid="_x0000_s1026" style="position:absolute;z-index:2516316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490.95pt,-125.4pt" to="706.95pt,-12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0592" behindDoc="0" locked="0" layoutInCell="1" allowOverlap="1" wp14:anchorId="567470B2" wp14:editId="263DF5DC">
                <wp:simplePos x="0" y="0"/>
                <wp:positionH relativeFrom="column">
                  <wp:posOffset>5434965</wp:posOffset>
                </wp:positionH>
                <wp:positionV relativeFrom="page">
                  <wp:posOffset>-1821180</wp:posOffset>
                </wp:positionV>
                <wp:extent cx="2743200" cy="0"/>
                <wp:effectExtent l="15240" t="7620" r="13335" b="11430"/>
                <wp:wrapNone/>
                <wp:docPr id="29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3CBA00" id="Line 31" o:spid="_x0000_s1026" style="position:absolute;z-index:25163059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427.95pt,-143.4pt" to="643.95pt,-14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9568" behindDoc="0" locked="0" layoutInCell="1" allowOverlap="1" wp14:anchorId="3D900F24" wp14:editId="320DADE6">
                <wp:simplePos x="0" y="0"/>
                <wp:positionH relativeFrom="column">
                  <wp:posOffset>13031470</wp:posOffset>
                </wp:positionH>
                <wp:positionV relativeFrom="page">
                  <wp:posOffset>1972945</wp:posOffset>
                </wp:positionV>
                <wp:extent cx="2114550" cy="2000250"/>
                <wp:effectExtent l="1270" t="1270" r="0" b="0"/>
                <wp:wrapNone/>
                <wp:docPr id="28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0" cy="2000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02777FA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Congue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nihil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imperdiet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doming id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quod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mazim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placerat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facer minim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veni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am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wisi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enim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ad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minimeniam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quis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nostr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uexe</w:t>
                            </w:r>
                            <w:proofErr w:type="spellEnd"/>
                          </w:p>
                          <w:p w14:paraId="1532946E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rci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tation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ullamcorper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nostru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exerci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tation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ullam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corper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et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iusto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odio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dig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nissim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qui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blandit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praesent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lupta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.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Tummer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delenit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5074F4EF" w14:textId="77777777" w:rsidR="00D75908" w:rsidRDefault="00D75908" w:rsidP="00D75908">
                            <w:pPr>
                              <w:widowControl w:val="0"/>
                              <w:spacing w:line="220" w:lineRule="exact"/>
                              <w:rPr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augue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duis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dolore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te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feugait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nulla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>facilisi</w:t>
                            </w:r>
                            <w:proofErr w:type="spellEnd"/>
                            <w:r w:rsidRPr="00251AFF">
                              <w:rPr>
                                <w:sz w:val="16"/>
                                <w:szCs w:val="16"/>
                                <w:lang w:val="es-VE"/>
                              </w:rPr>
                              <w:t xml:space="preserve">.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Con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erattis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sectetuer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adip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iscing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elit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, sed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diam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nonummy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nibh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 xml:space="preserve"> magna </w:t>
                            </w:r>
                            <w:proofErr w:type="spellStart"/>
                            <w:r>
                              <w:rPr>
                                <w:sz w:val="16"/>
                                <w:szCs w:val="16"/>
                              </w:rPr>
                              <w:t>erat</w:t>
                            </w:r>
                            <w:proofErr w:type="spellEnd"/>
                            <w:r>
                              <w:rPr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900F24" id="Text Box 30" o:spid="_x0000_s1030" type="#_x0000_t202" style="position:absolute;margin-left:1026.1pt;margin-top:155.35pt;width:166.5pt;height:157.5pt;z-index:25162956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" filled="f" fillcolor="#fffffe" stroked="f" strokecolor="#212120" insetpen="t">
                <v:textbox inset="2.88pt,2.88pt,2.88pt,2.88pt">
                  <w:txbxContent>
                    <w:p w14:paraId="502777FA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sz w:val="16"/>
                          <w:szCs w:val="16"/>
                        </w:rPr>
                        <w:t>Congue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nihil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imperdiet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doming id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quod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mazim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placerat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facer minim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veni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am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wisi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enim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ad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minimeniam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quis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nostr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uexe</w:t>
                      </w:r>
                      <w:proofErr w:type="spellEnd"/>
                    </w:p>
                    <w:p w14:paraId="1532946E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>
                        <w:rPr>
                          <w:sz w:val="16"/>
                          <w:szCs w:val="16"/>
                        </w:rPr>
                        <w:t>rci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tation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ullamcorper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nostru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exerci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tation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ullam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corper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et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iusto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odio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dig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nissim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qui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blandit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praesent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lupta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.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Tummer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delenit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</w:p>
                    <w:p w14:paraId="5074F4EF" w14:textId="77777777" w:rsidR="00D75908" w:rsidRDefault="00D75908" w:rsidP="00D75908">
                      <w:pPr>
                        <w:widowControl w:val="0"/>
                        <w:spacing w:line="220" w:lineRule="exact"/>
                        <w:rPr>
                          <w:sz w:val="16"/>
                          <w:szCs w:val="16"/>
                        </w:rPr>
                      </w:pP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augue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duis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dolore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te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feugait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nulla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 </w:t>
                      </w:r>
                      <w:proofErr w:type="spellStart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>facilisi</w:t>
                      </w:r>
                      <w:proofErr w:type="spellEnd"/>
                      <w:r w:rsidRPr="00251AFF">
                        <w:rPr>
                          <w:sz w:val="16"/>
                          <w:szCs w:val="16"/>
                          <w:lang w:val="es-VE"/>
                        </w:rPr>
                        <w:t xml:space="preserve">. </w:t>
                      </w:r>
                      <w:r>
                        <w:rPr>
                          <w:sz w:val="16"/>
                          <w:szCs w:val="16"/>
                        </w:rPr>
                        <w:t xml:space="preserve">Con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erattis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sectetuer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adip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iscing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elit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, sed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diam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nonummy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nibh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 xml:space="preserve"> magna </w:t>
                      </w:r>
                      <w:proofErr w:type="spellStart"/>
                      <w:r>
                        <w:rPr>
                          <w:sz w:val="16"/>
                          <w:szCs w:val="16"/>
                        </w:rPr>
                        <w:t>erat</w:t>
                      </w:r>
                      <w:proofErr w:type="spellEnd"/>
                      <w:r>
                        <w:rPr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4448" behindDoc="0" locked="0" layoutInCell="1" allowOverlap="1" wp14:anchorId="0708637F" wp14:editId="51D51424">
                <wp:simplePos x="0" y="0"/>
                <wp:positionH relativeFrom="column">
                  <wp:posOffset>3060700</wp:posOffset>
                </wp:positionH>
                <wp:positionV relativeFrom="page">
                  <wp:posOffset>7304405</wp:posOffset>
                </wp:positionV>
                <wp:extent cx="120015" cy="0"/>
                <wp:effectExtent l="12700" t="8255" r="10160" b="10795"/>
                <wp:wrapNone/>
                <wp:docPr id="17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5B50AF" id="Line 19" o:spid="_x0000_s1026" style="position:absolute;z-index:25162444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75.15pt" to="250.45pt,57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3424" behindDoc="0" locked="0" layoutInCell="1" allowOverlap="1" wp14:anchorId="4005B81A" wp14:editId="76727CC5">
                <wp:simplePos x="0" y="0"/>
                <wp:positionH relativeFrom="column">
                  <wp:posOffset>3060700</wp:posOffset>
                </wp:positionH>
                <wp:positionV relativeFrom="page">
                  <wp:posOffset>7056120</wp:posOffset>
                </wp:positionV>
                <wp:extent cx="120015" cy="0"/>
                <wp:effectExtent l="12700" t="7620" r="10160" b="11430"/>
                <wp:wrapNone/>
                <wp:docPr id="16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6F0104" id="Line 18" o:spid="_x0000_s1026" style="position:absolute;z-index:25162342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55.6pt" to="250.45pt,55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1376" behindDoc="0" locked="0" layoutInCell="1" allowOverlap="1" wp14:anchorId="32E5114B" wp14:editId="21298DA6">
                <wp:simplePos x="0" y="0"/>
                <wp:positionH relativeFrom="column">
                  <wp:posOffset>3060700</wp:posOffset>
                </wp:positionH>
                <wp:positionV relativeFrom="page">
                  <wp:posOffset>6808470</wp:posOffset>
                </wp:positionV>
                <wp:extent cx="120015" cy="0"/>
                <wp:effectExtent l="12700" t="7620" r="10160" b="11430"/>
                <wp:wrapNone/>
                <wp:docPr id="15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5C1498A" id="Line 17" o:spid="_x0000_s1026" style="position:absolute;z-index:2516213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36.1pt" to="250.45pt,53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0352" behindDoc="0" locked="0" layoutInCell="1" allowOverlap="1" wp14:anchorId="493D0AAE" wp14:editId="522BEB5A">
                <wp:simplePos x="0" y="0"/>
                <wp:positionH relativeFrom="column">
                  <wp:posOffset>3060700</wp:posOffset>
                </wp:positionH>
                <wp:positionV relativeFrom="page">
                  <wp:posOffset>6560820</wp:posOffset>
                </wp:positionV>
                <wp:extent cx="120015" cy="0"/>
                <wp:effectExtent l="12700" t="7620" r="10160" b="11430"/>
                <wp:wrapNone/>
                <wp:docPr id="14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647A6E" id="Line 16" o:spid="_x0000_s1026" style="position:absolute;z-index:2516203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516.6pt" to="250.45pt,5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6B442A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19328" behindDoc="0" locked="0" layoutInCell="1" allowOverlap="1" wp14:anchorId="47C3AAFB" wp14:editId="3C41502F">
                <wp:simplePos x="0" y="0"/>
                <wp:positionH relativeFrom="column">
                  <wp:posOffset>3060700</wp:posOffset>
                </wp:positionH>
                <wp:positionV relativeFrom="page">
                  <wp:posOffset>6313170</wp:posOffset>
                </wp:positionV>
                <wp:extent cx="120015" cy="0"/>
                <wp:effectExtent l="12700" t="7620" r="10160" b="1143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001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868629" id="Line 15" o:spid="_x0000_s1026" style="position:absolute;z-index:2516193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pt,497.1pt" to="250.45pt,49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" strokecolor="#fffffe" strokeweight="1pt">
                <v:shadow color="#dcd6d4"/>
                <w10:wrap anchory="page"/>
              </v:line>
            </w:pict>
          </mc:Fallback>
        </mc:AlternateContent>
      </w:r>
    </w:p>
    <w:p w14:paraId="373E712D" w14:textId="73D7C9E1" w:rsidR="004E644B" w:rsidRDefault="004D1499" w:rsidP="004F58EC">
      <w:r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5472" behindDoc="0" locked="0" layoutInCell="1" allowOverlap="1" wp14:anchorId="7B41D58A" wp14:editId="5AFE09BA">
                <wp:simplePos x="0" y="0"/>
                <wp:positionH relativeFrom="margin">
                  <wp:posOffset>3403600</wp:posOffset>
                </wp:positionH>
                <wp:positionV relativeFrom="page">
                  <wp:posOffset>952500</wp:posOffset>
                </wp:positionV>
                <wp:extent cx="2828925" cy="1026795"/>
                <wp:effectExtent l="0" t="0" r="9525" b="1905"/>
                <wp:wrapNone/>
                <wp:docPr id="18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8925" cy="10267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245E563" w14:textId="05CC6AF0" w:rsidR="00E36F8B" w:rsidRDefault="004D1499" w:rsidP="00D75908">
                            <w:pPr>
                              <w:widowControl w:val="0"/>
                              <w:spacing w:line="240" w:lineRule="exact"/>
                              <w:rPr>
                                <w:sz w:val="16"/>
                                <w:szCs w:val="16"/>
                              </w:rPr>
                            </w:pPr>
                            <w:bookmarkStart w:id="5" w:name="_Hlk110594051"/>
                            <w:bookmarkStart w:id="6" w:name="_Hlk110594052"/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El</w:t>
                            </w:r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acuerdo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entre la escuela y los padres es un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acuerdo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que los padres, estudiantes y maestros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desarrollan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juntos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. Explica cómo los padres y maestros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trabajarán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juntos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para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asegurarse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de que todos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nuestros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estudiantes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tengan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éxito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. Este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compacto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incluye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estrategias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para ayudar 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conectar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 xml:space="preserve"> el aprendizaje en la escuela con el aprendizaje en el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hogar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i/>
                                <w:sz w:val="18"/>
                                <w:szCs w:val="18"/>
                              </w:rPr>
                              <w:t>.</w:t>
                            </w:r>
                            <w:bookmarkEnd w:id="5"/>
                            <w:bookmarkEnd w:id="6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41D58A" id="Text Box 20" o:spid="_x0000_s1031" type="#_x0000_t202" style="position:absolute;margin-left:268pt;margin-top:75pt;width:222.75pt;height:80.85pt;z-index:251625472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" filled="f" fillcolor="#fffffe" stroked="f" strokecolor="#212120" insetpen="t">
                <v:textbox inset="2.88pt,2.88pt,2.88pt,2.88pt">
                  <w:txbxContent>
                    <w:p w14:paraId="2245E563" w14:textId="05CC6AF0" w:rsidR="00E36F8B" w:rsidRDefault="004D1499" w:rsidP="00D75908">
                      <w:pPr>
                        <w:widowControl w:val="0"/>
                        <w:spacing w:line="240" w:lineRule="exact"/>
                        <w:rPr>
                          <w:sz w:val="16"/>
                          <w:szCs w:val="16"/>
                        </w:rPr>
                      </w:pPr>
                      <w:bookmarkStart w:id="12" w:name="_Hlk110594051"/>
                      <w:bookmarkStart w:id="13" w:name="_Hlk110594052"/>
                      <w:r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El</w:t>
                      </w:r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acuerdo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entre la escuela y los padres es un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acuerdo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que los padres, estudiantes y maestros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desarrollan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juntos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. Explica cómo los padres y maestros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trabajarán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juntos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para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asegurarse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de que todos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nuestros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estudiantes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tengan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éxito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. Este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compacto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incluye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estrategias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para ayudar 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conectar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 xml:space="preserve"> el aprendizaje en la escuela con el aprendizaje en el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hogar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i/>
                          <w:sz w:val="18"/>
                          <w:szCs w:val="18"/>
                        </w:rPr>
                        <w:t>.</w:t>
                      </w:r>
                      <w:bookmarkEnd w:id="12"/>
                      <w:bookmarkEnd w:id="13"/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8764FF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43F1E0BD" wp14:editId="0376E33B">
                <wp:simplePos x="0" y="0"/>
                <wp:positionH relativeFrom="margin">
                  <wp:posOffset>3378200</wp:posOffset>
                </wp:positionH>
                <wp:positionV relativeFrom="paragraph">
                  <wp:posOffset>4711701</wp:posOffset>
                </wp:positionV>
                <wp:extent cx="3013075" cy="2292350"/>
                <wp:effectExtent l="0" t="0" r="15875" b="12700"/>
                <wp:wrapNone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3075" cy="2292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E1ADE6" w14:textId="77777777" w:rsidR="00BE0B4B" w:rsidRDefault="00BE0B4B">
                            <w:pPr>
                              <w:rPr>
                                <w:noProof/>
                              </w:rPr>
                            </w:pPr>
                          </w:p>
                          <w:p w14:paraId="1EEBF2EF" w14:textId="2E5A3FDA" w:rsidR="008B4D6D" w:rsidRPr="00D23C8F" w:rsidRDefault="00673988" w:rsidP="00673988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noProof/>
                              </w:rPr>
                              <w:drawing>
                                <wp:inline distT="0" distB="0" distL="0" distR="0" wp14:anchorId="758904BA" wp14:editId="01E2EFB6">
                                  <wp:extent cx="2901950" cy="2108200"/>
                                  <wp:effectExtent l="0" t="0" r="0" b="635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01950" cy="2108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F1E0BD" id="Text Box 47" o:spid="_x0000_s1032" type="#_x0000_t202" style="position:absolute;margin-left:266pt;margin-top:371pt;width:237.25pt;height:180.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" fillcolor="white [3201]" strokeweight=".5pt">
                <v:textbox>
                  <w:txbxContent>
                    <w:p w14:paraId="63E1ADE6" w14:textId="77777777" w:rsidR="00BE0B4B" w:rsidRDefault="00BE0B4B">
                      <w:pPr>
                        <w:rPr>
                          <w:noProof/>
                        </w:rPr>
                      </w:pPr>
                    </w:p>
                    <w:p w14:paraId="1EEBF2EF" w14:textId="2E5A3FDA" w:rsidR="008B4D6D" w:rsidRPr="00D23C8F" w:rsidRDefault="00673988" w:rsidP="00673988">
                      <w:pPr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rFonts w:asciiTheme="minorHAnsi" w:hAnsiTheme="minorHAnsi" w:cstheme="minorHAnsi"/>
                          <w:noProof/>
                        </w:rPr>
                        <w:drawing>
                          <wp:inline distT="0" distB="0" distL="0" distR="0" wp14:anchorId="758904BA" wp14:editId="01E2EFB6">
                            <wp:extent cx="2901950" cy="2108200"/>
                            <wp:effectExtent l="0" t="0" r="0" b="635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01950" cy="2108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23C8F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28544" behindDoc="0" locked="0" layoutInCell="1" allowOverlap="1" wp14:anchorId="34105E88" wp14:editId="12D68BE4">
                <wp:simplePos x="0" y="0"/>
                <wp:positionH relativeFrom="column">
                  <wp:posOffset>38100</wp:posOffset>
                </wp:positionH>
                <wp:positionV relativeFrom="page">
                  <wp:posOffset>641350</wp:posOffset>
                </wp:positionV>
                <wp:extent cx="2947670" cy="2254250"/>
                <wp:effectExtent l="0" t="0" r="5080" b="0"/>
                <wp:wrapNone/>
                <wp:docPr id="23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7670" cy="2254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F71FDD9" w14:textId="221A881E" w:rsidR="00B863BC" w:rsidRPr="00CF79AC" w:rsidRDefault="00B863BC" w:rsidP="00214778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  <w:bookmarkStart w:id="7" w:name="_Hlk110594023"/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20</w:t>
                            </w:r>
                            <w:r w:rsidR="00192261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22</w:t>
                            </w:r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-20</w:t>
                            </w:r>
                            <w:r w:rsidR="00192261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  <w:t>23</w:t>
                            </w:r>
                          </w:p>
                          <w:p w14:paraId="0CC41EE6" w14:textId="74F26391" w:rsidR="00D75908" w:rsidRPr="003C4F55" w:rsidRDefault="00192261" w:rsidP="00214778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0"/>
                                <w:szCs w:val="40"/>
                              </w:rPr>
                            </w:pPr>
                            <w:r w:rsidRP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0"/>
                                <w:szCs w:val="40"/>
                              </w:rPr>
                              <w:t>Argyle Elementary</w:t>
                            </w:r>
                          </w:p>
                          <w:p w14:paraId="08AAB5D5" w14:textId="2004C086" w:rsidR="00214778" w:rsidRPr="003C4F55" w:rsidRDefault="003C4F55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40"/>
                                <w:szCs w:val="40"/>
                              </w:rPr>
                            </w:pPr>
                            <w:bookmarkStart w:id="8" w:name="_Hlk110593999"/>
                            <w:bookmarkEnd w:id="7"/>
                            <w:r w:rsidRP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0"/>
                                <w:szCs w:val="40"/>
                              </w:rPr>
                              <w:t xml:space="preserve">Acuerdo entre escuela y </w:t>
                            </w:r>
                            <w:proofErr w:type="gramStart"/>
                            <w:r w:rsidRP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0"/>
                                <w:szCs w:val="40"/>
                              </w:rPr>
                              <w:t>padres</w:t>
                            </w:r>
                            <w:proofErr w:type="gramEnd"/>
                            <w:r w:rsidRP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0"/>
                                <w:szCs w:val="40"/>
                              </w:rPr>
                              <w:t xml:space="preserve"> para el </w:t>
                            </w:r>
                            <w:proofErr w:type="spellStart"/>
                            <w:r w:rsidRP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0"/>
                                <w:szCs w:val="40"/>
                              </w:rPr>
                              <w:t>éxito</w:t>
                            </w:r>
                            <w:proofErr w:type="spellEnd"/>
                            <w:r w:rsidRP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40"/>
                                <w:szCs w:val="40"/>
                              </w:rPr>
                              <w:t xml:space="preserve"> del estudiante</w:t>
                            </w:r>
                          </w:p>
                          <w:p w14:paraId="57C5A5C3" w14:textId="6BAC3E70" w:rsidR="00E87429" w:rsidRDefault="00B421A2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De </w:t>
                            </w:r>
                            <w:r w:rsidR="00192261"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Kinder</w:t>
                            </w:r>
                            <w:r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 al 2do grado</w:t>
                            </w:r>
                          </w:p>
                          <w:p w14:paraId="385441D8" w14:textId="77777777" w:rsidR="002E28B0" w:rsidRPr="00CF79AC" w:rsidRDefault="002E28B0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</w:p>
                          <w:p w14:paraId="54750254" w14:textId="61361F42" w:rsidR="00E87429" w:rsidRPr="00CF79AC" w:rsidRDefault="00E87429" w:rsidP="00214778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CF79AC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Revis</w:t>
                            </w:r>
                            <w:r w:rsid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ado</w:t>
                            </w:r>
                            <w:proofErr w:type="spellEnd"/>
                            <w:r w:rsid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 el </w:t>
                            </w:r>
                            <w:r w:rsidR="00192261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25</w:t>
                            </w:r>
                            <w:r w:rsidR="003C4F55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 xml:space="preserve"> de Mayo</w:t>
                            </w:r>
                            <w:r w:rsidR="00192261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sz w:val="28"/>
                                <w:szCs w:val="28"/>
                              </w:rPr>
                              <w:t>, 2022</w:t>
                            </w:r>
                          </w:p>
                          <w:bookmarkEnd w:id="8"/>
                          <w:p w14:paraId="2DC850AD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78CBB963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3A94022D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5B2451E3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1B664DA1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3EBCDD00" w14:textId="77777777" w:rsidR="00E36F8B" w:rsidRPr="00CF79AC" w:rsidRDefault="00E36F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6E7715B9" w14:textId="57EE8084" w:rsidR="000F4A8B" w:rsidRPr="00CF79AC" w:rsidRDefault="000F4A8B" w:rsidP="00214778">
                            <w:pPr>
                              <w:widowControl w:val="0"/>
                              <w:jc w:val="center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69895A68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555E3FE4" w14:textId="77777777" w:rsidR="000F4A8B" w:rsidRPr="00CF79AC" w:rsidRDefault="000F4A8B" w:rsidP="00214778">
                            <w:pPr>
                              <w:widowControl w:val="0"/>
                              <w:rPr>
                                <w:noProof/>
                                <w:color w:val="2F5496" w:themeColor="accent1" w:themeShade="BF"/>
                              </w:rPr>
                            </w:pPr>
                          </w:p>
                          <w:p w14:paraId="1BC5EE30" w14:textId="77777777" w:rsidR="000F4A8B" w:rsidRPr="00CF79AC" w:rsidRDefault="000F4A8B" w:rsidP="00214778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i/>
                                <w:iCs/>
                                <w:color w:val="2F5496" w:themeColor="accent1" w:themeShade="BF"/>
                                <w:w w:val="80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105E88" id="Text Box 25" o:spid="_x0000_s1033" type="#_x0000_t202" style="position:absolute;margin-left:3pt;margin-top:50.5pt;width:232.1pt;height:177.5pt;z-index:25162854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" filled="f" fillcolor="#fffffe" stroked="f" strokecolor="#212120" insetpen="t">
                <v:textbox inset="2.88pt,2.88pt,2.88pt,2.88pt">
                  <w:txbxContent>
                    <w:p w14:paraId="5F71FDD9" w14:textId="221A881E" w:rsidR="00B863BC" w:rsidRPr="00CF79AC" w:rsidRDefault="00B863BC" w:rsidP="00214778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  <w:bookmarkStart w:id="16" w:name="_Hlk110594023"/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20</w:t>
                      </w:r>
                      <w:r w:rsidR="00192261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22</w:t>
                      </w:r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-20</w:t>
                      </w:r>
                      <w:r w:rsidR="00192261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  <w:t>23</w:t>
                      </w:r>
                    </w:p>
                    <w:p w14:paraId="0CC41EE6" w14:textId="74F26391" w:rsidR="00D75908" w:rsidRPr="003C4F55" w:rsidRDefault="00192261" w:rsidP="00214778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0"/>
                          <w:szCs w:val="40"/>
                        </w:rPr>
                      </w:pPr>
                      <w:r w:rsidRP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0"/>
                          <w:szCs w:val="40"/>
                        </w:rPr>
                        <w:t>Argyle Elementary</w:t>
                      </w:r>
                    </w:p>
                    <w:p w14:paraId="08AAB5D5" w14:textId="2004C086" w:rsidR="00214778" w:rsidRPr="003C4F55" w:rsidRDefault="003C4F55" w:rsidP="00214778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40"/>
                          <w:szCs w:val="40"/>
                        </w:rPr>
                      </w:pPr>
                      <w:bookmarkStart w:id="17" w:name="_Hlk110593999"/>
                      <w:bookmarkEnd w:id="16"/>
                      <w:r w:rsidRP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0"/>
                          <w:szCs w:val="40"/>
                        </w:rPr>
                        <w:t xml:space="preserve">Acuerdo entre escuela y </w:t>
                      </w:r>
                      <w:proofErr w:type="gramStart"/>
                      <w:r w:rsidRP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0"/>
                          <w:szCs w:val="40"/>
                        </w:rPr>
                        <w:t>padres</w:t>
                      </w:r>
                      <w:proofErr w:type="gramEnd"/>
                      <w:r w:rsidRP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0"/>
                          <w:szCs w:val="40"/>
                        </w:rPr>
                        <w:t xml:space="preserve"> para el </w:t>
                      </w:r>
                      <w:proofErr w:type="spellStart"/>
                      <w:r w:rsidRP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0"/>
                          <w:szCs w:val="40"/>
                        </w:rPr>
                        <w:t>éxito</w:t>
                      </w:r>
                      <w:proofErr w:type="spellEnd"/>
                      <w:r w:rsidRP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40"/>
                          <w:szCs w:val="40"/>
                        </w:rPr>
                        <w:t xml:space="preserve"> del estudiante</w:t>
                      </w:r>
                    </w:p>
                    <w:p w14:paraId="57C5A5C3" w14:textId="6BAC3E70" w:rsidR="00E87429" w:rsidRDefault="00B421A2" w:rsidP="00214778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 xml:space="preserve">De </w:t>
                      </w:r>
                      <w:r w:rsidR="00192261"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>Kinder</w:t>
                      </w:r>
                      <w:r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  <w:t xml:space="preserve"> al 2do grado</w:t>
                      </w:r>
                    </w:p>
                    <w:p w14:paraId="385441D8" w14:textId="77777777" w:rsidR="002E28B0" w:rsidRPr="00CF79AC" w:rsidRDefault="002E28B0" w:rsidP="00214778">
                      <w:pPr>
                        <w:jc w:val="center"/>
                        <w:rPr>
                          <w:rFonts w:asciiTheme="minorHAnsi" w:hAnsiTheme="minorHAnsi" w:cstheme="minorHAnsi"/>
                          <w:color w:val="2F5496" w:themeColor="accent1" w:themeShade="BF"/>
                          <w:sz w:val="28"/>
                          <w:szCs w:val="28"/>
                        </w:rPr>
                      </w:pPr>
                    </w:p>
                    <w:p w14:paraId="54750254" w14:textId="61361F42" w:rsidR="00E87429" w:rsidRPr="00CF79AC" w:rsidRDefault="00E87429" w:rsidP="00214778">
                      <w:pPr>
                        <w:jc w:val="center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</w:pPr>
                      <w:proofErr w:type="spellStart"/>
                      <w:r w:rsidRPr="00CF79AC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Revis</w:t>
                      </w:r>
                      <w:r w:rsid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ado</w:t>
                      </w:r>
                      <w:proofErr w:type="spellEnd"/>
                      <w:r w:rsid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 xml:space="preserve"> el </w:t>
                      </w:r>
                      <w:r w:rsidR="00192261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25</w:t>
                      </w:r>
                      <w:r w:rsidR="003C4F55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 xml:space="preserve"> de Mayo</w:t>
                      </w:r>
                      <w:r w:rsidR="00192261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sz w:val="28"/>
                          <w:szCs w:val="28"/>
                        </w:rPr>
                        <w:t>, 2022</w:t>
                      </w:r>
                    </w:p>
                    <w:bookmarkEnd w:id="17"/>
                    <w:p w14:paraId="2DC850AD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78CBB963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3A94022D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5B2451E3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1B664DA1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3EBCDD00" w14:textId="77777777" w:rsidR="00E36F8B" w:rsidRPr="00CF79AC" w:rsidRDefault="00E36F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6E7715B9" w14:textId="57EE8084" w:rsidR="000F4A8B" w:rsidRPr="00CF79AC" w:rsidRDefault="000F4A8B" w:rsidP="00214778">
                      <w:pPr>
                        <w:widowControl w:val="0"/>
                        <w:jc w:val="center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69895A68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555E3FE4" w14:textId="77777777" w:rsidR="000F4A8B" w:rsidRPr="00CF79AC" w:rsidRDefault="000F4A8B" w:rsidP="00214778">
                      <w:pPr>
                        <w:widowControl w:val="0"/>
                        <w:rPr>
                          <w:noProof/>
                          <w:color w:val="2F5496" w:themeColor="accent1" w:themeShade="BF"/>
                        </w:rPr>
                      </w:pPr>
                    </w:p>
                    <w:p w14:paraId="1BC5EE30" w14:textId="77777777" w:rsidR="000F4A8B" w:rsidRPr="00CF79AC" w:rsidRDefault="000F4A8B" w:rsidP="00214778">
                      <w:pPr>
                        <w:widowControl w:val="0"/>
                        <w:jc w:val="center"/>
                        <w:rPr>
                          <w:rFonts w:ascii="Arial" w:hAnsi="Arial" w:cs="Arial"/>
                          <w:i/>
                          <w:iCs/>
                          <w:color w:val="2F5496" w:themeColor="accent1" w:themeShade="BF"/>
                          <w:w w:val="80"/>
                          <w:sz w:val="48"/>
                          <w:szCs w:val="48"/>
                        </w:rPr>
                      </w:pPr>
                    </w:p>
                  </w:txbxContent>
                </v:textbox>
                <w10:wrap anchory="page"/>
              </v:shape>
            </w:pict>
          </mc:Fallback>
        </mc:AlternateContent>
      </w:r>
      <w:r w:rsidR="00D23C8F"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 wp14:anchorId="4891925D" wp14:editId="4FA7ADFF">
                <wp:simplePos x="0" y="0"/>
                <wp:positionH relativeFrom="margin">
                  <wp:align>left</wp:align>
                </wp:positionH>
                <wp:positionV relativeFrom="paragraph">
                  <wp:posOffset>2724150</wp:posOffset>
                </wp:positionV>
                <wp:extent cx="2985770" cy="2139950"/>
                <wp:effectExtent l="0" t="0" r="24130" b="1270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85770" cy="21399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softEdge rad="12700"/>
                        </a:effectLst>
                      </wps:spPr>
                      <wps:txbx>
                        <w:txbxContent>
                          <w:p w14:paraId="4E57585D" w14:textId="77777777" w:rsidR="00575F02" w:rsidRDefault="00575F02" w:rsidP="00575F02">
                            <w:pPr>
                              <w:jc w:val="center"/>
                            </w:pPr>
                          </w:p>
                          <w:p w14:paraId="006DB75D" w14:textId="55348EBA" w:rsidR="00575F02" w:rsidRPr="00D23C8F" w:rsidRDefault="008F67E9" w:rsidP="00192261">
                            <w:pPr>
                              <w:jc w:val="center"/>
                              <w:rPr>
                                <w:rFonts w:asciiTheme="minorHAnsi" w:hAnsiTheme="minorHAnsi" w:cstheme="minorHAnsi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C5455DA" wp14:editId="2A6E75B2">
                                  <wp:extent cx="2039620" cy="1879600"/>
                                  <wp:effectExtent l="0" t="0" r="0" b="635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39620" cy="18796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91925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34" type="#_x0000_t202" style="position:absolute;margin-left:0;margin-top:214.5pt;width:235.1pt;height:168.5pt;z-index:25169305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" filled="f">
                <v:textbox>
                  <w:txbxContent>
                    <w:p w14:paraId="4E57585D" w14:textId="77777777" w:rsidR="00575F02" w:rsidRDefault="00575F02" w:rsidP="00575F02">
                      <w:pPr>
                        <w:jc w:val="center"/>
                      </w:pPr>
                    </w:p>
                    <w:p w14:paraId="006DB75D" w14:textId="55348EBA" w:rsidR="00575F02" w:rsidRPr="00D23C8F" w:rsidRDefault="008F67E9" w:rsidP="00192261">
                      <w:pPr>
                        <w:jc w:val="center"/>
                        <w:rPr>
                          <w:rFonts w:asciiTheme="minorHAnsi" w:hAnsiTheme="minorHAnsi" w:cstheme="minorHAnsi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5C5455DA" wp14:editId="2A6E75B2">
                            <wp:extent cx="2039620" cy="1879600"/>
                            <wp:effectExtent l="0" t="0" r="0" b="635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039620" cy="18796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32837">
        <w:rPr>
          <w:noProof/>
          <w:lang w:val="es-VE" w:eastAsia="es-VE"/>
        </w:rPr>
        <mc:AlternateContent>
          <mc:Choice Requires="wps">
            <w:drawing>
              <wp:anchor distT="45720" distB="45720" distL="114300" distR="114300" simplePos="0" relativeHeight="251688960" behindDoc="0" locked="0" layoutInCell="1" allowOverlap="1" wp14:anchorId="15F1B64C" wp14:editId="342E446B">
                <wp:simplePos x="0" y="0"/>
                <wp:positionH relativeFrom="page">
                  <wp:posOffset>6794500</wp:posOffset>
                </wp:positionH>
                <wp:positionV relativeFrom="paragraph">
                  <wp:posOffset>4375150</wp:posOffset>
                </wp:positionV>
                <wp:extent cx="1494790" cy="1720850"/>
                <wp:effectExtent l="0" t="0" r="10160" b="12700"/>
                <wp:wrapSquare wrapText="bothSides"/>
                <wp:docPr id="3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4790" cy="1720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BC3D27" w14:textId="77777777" w:rsidR="00B32837" w:rsidRPr="00B32837" w:rsidRDefault="00B32837" w:rsidP="00201FB0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ED7D31" w:themeColor="accent2"/>
                                <w:w w:val="80"/>
                              </w:rPr>
                            </w:pPr>
                          </w:p>
                          <w:p w14:paraId="23F65C41" w14:textId="77777777" w:rsidR="002A1DEE" w:rsidRPr="00913520" w:rsidRDefault="002A1DEE" w:rsidP="0033300D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CTLS Parent</w:t>
                            </w:r>
                          </w:p>
                          <w:p w14:paraId="1EC8FC7C" w14:textId="77777777" w:rsidR="00913520" w:rsidRPr="00913520" w:rsidRDefault="002A1DEE" w:rsidP="00A726A3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ParentV</w:t>
                            </w:r>
                            <w:r w:rsidR="00913520"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UE</w:t>
                            </w:r>
                          </w:p>
                          <w:p w14:paraId="4E955CC8" w14:textId="77777777" w:rsidR="00913520" w:rsidRPr="00913520" w:rsidRDefault="00913520" w:rsidP="00182F86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bookmarkStart w:id="9" w:name="_Hlk110594181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F</w:t>
                            </w:r>
                            <w:r w:rsidR="00201FB0"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olders</w:t>
                            </w: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Semanales</w:t>
                            </w:r>
                            <w:proofErr w:type="spellEnd"/>
                          </w:p>
                          <w:p w14:paraId="35B378DA" w14:textId="77777777" w:rsidR="00913520" w:rsidRPr="00913520" w:rsidRDefault="00913520" w:rsidP="005A4461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Agendas de Estudiantes</w:t>
                            </w:r>
                          </w:p>
                          <w:p w14:paraId="46469C90" w14:textId="77777777" w:rsidR="00913520" w:rsidRPr="00913520" w:rsidRDefault="00913520" w:rsidP="002D1DD8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Sitio web de la escuela</w:t>
                            </w:r>
                          </w:p>
                          <w:p w14:paraId="05BD7BE5" w14:textId="0A6E5885" w:rsidR="00913520" w:rsidRPr="00913520" w:rsidRDefault="00913520" w:rsidP="002D1DD8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Boletines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Mensuales</w:t>
                            </w:r>
                            <w:proofErr w:type="spellEnd"/>
                          </w:p>
                          <w:p w14:paraId="23AC8A62" w14:textId="715618DE" w:rsidR="00B32837" w:rsidRPr="00913520" w:rsidRDefault="00913520" w:rsidP="00F660AE">
                            <w:pPr>
                              <w:pStyle w:val="ListParagraph"/>
                              <w:numPr>
                                <w:ilvl w:val="0"/>
                                <w:numId w:val="17"/>
                              </w:numPr>
                              <w:ind w:left="144" w:hanging="144"/>
                              <w:outlineLvl w:val="0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>Correo electrónico</w:t>
                            </w:r>
                          </w:p>
                          <w:bookmarkEnd w:id="9"/>
                          <w:p w14:paraId="41DC0BF8" w14:textId="7E8D1488" w:rsidR="001D49B3" w:rsidRPr="00AB7E52" w:rsidRDefault="001D49B3" w:rsidP="00D8526E">
                            <w:pPr>
                              <w:pStyle w:val="ListParagraph"/>
                              <w:ind w:left="144"/>
                              <w:rPr>
                                <w:rFonts w:asciiTheme="minorHAnsi" w:hAnsiTheme="minorHAnsi" w:cstheme="minorHAnsi"/>
                                <w:color w:val="auto"/>
                                <w:highlight w:val="yellow"/>
                              </w:rPr>
                            </w:pPr>
                          </w:p>
                          <w:p w14:paraId="31C40D59" w14:textId="634FDD2E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4940EA85" w14:textId="77777777" w:rsidR="001D49B3" w:rsidRDefault="001D49B3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A71CC54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AB88E74" w14:textId="77777777" w:rsidR="001D49B3" w:rsidRDefault="001D49B3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753DCD1B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5EF28443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18C8D722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BF1F031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B987486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2BB01BC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B3E66F5" w14:textId="77777777" w:rsidR="00201FB0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6400A0CA" w14:textId="77777777" w:rsidR="00201FB0" w:rsidRPr="00AA7332" w:rsidRDefault="00201FB0" w:rsidP="00201FB0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072552C8" w14:textId="77777777" w:rsidR="00201FB0" w:rsidRDefault="00201FB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F1B64C" id="_x0000_s1035" type="#_x0000_t202" style="position:absolute;margin-left:535pt;margin-top:344.5pt;width:117.7pt;height:135.5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">
                <v:textbox>
                  <w:txbxContent>
                    <w:p w14:paraId="51BC3D27" w14:textId="77777777" w:rsidR="00B32837" w:rsidRPr="00B32837" w:rsidRDefault="00B32837" w:rsidP="00201FB0">
                      <w:pPr>
                        <w:rPr>
                          <w:rFonts w:ascii="Arial" w:hAnsi="Arial" w:cs="Arial"/>
                          <w:b/>
                          <w:bCs/>
                          <w:color w:val="ED7D31" w:themeColor="accent2"/>
                          <w:w w:val="80"/>
                        </w:rPr>
                      </w:pPr>
                    </w:p>
                    <w:p w14:paraId="23F65C41" w14:textId="77777777" w:rsidR="002A1DEE" w:rsidRPr="00913520" w:rsidRDefault="002A1DEE" w:rsidP="0033300D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CTLS Parent</w:t>
                      </w:r>
                    </w:p>
                    <w:p w14:paraId="1EC8FC7C" w14:textId="77777777" w:rsidR="00913520" w:rsidRPr="00913520" w:rsidRDefault="002A1DEE" w:rsidP="00A726A3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ParentV</w:t>
                      </w:r>
                      <w:r w:rsidR="00913520"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UE</w:t>
                      </w:r>
                    </w:p>
                    <w:p w14:paraId="4E955CC8" w14:textId="77777777" w:rsidR="00913520" w:rsidRPr="00913520" w:rsidRDefault="00913520" w:rsidP="00182F86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bookmarkStart w:id="19" w:name="_Hlk110594181"/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F</w:t>
                      </w:r>
                      <w:r w:rsidR="00201FB0"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olders</w:t>
                      </w:r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Semanales</w:t>
                      </w:r>
                      <w:proofErr w:type="spellEnd"/>
                    </w:p>
                    <w:p w14:paraId="35B378DA" w14:textId="77777777" w:rsidR="00913520" w:rsidRPr="00913520" w:rsidRDefault="00913520" w:rsidP="005A4461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Agendas de Estudiantes</w:t>
                      </w:r>
                    </w:p>
                    <w:p w14:paraId="46469C90" w14:textId="77777777" w:rsidR="00913520" w:rsidRPr="00913520" w:rsidRDefault="00913520" w:rsidP="002D1DD8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Sitio web de la escuela</w:t>
                      </w:r>
                    </w:p>
                    <w:p w14:paraId="05BD7BE5" w14:textId="0A6E5885" w:rsidR="00913520" w:rsidRPr="00913520" w:rsidRDefault="00913520" w:rsidP="002D1DD8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Boletines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Mensuales</w:t>
                      </w:r>
                      <w:proofErr w:type="spellEnd"/>
                    </w:p>
                    <w:p w14:paraId="23AC8A62" w14:textId="715618DE" w:rsidR="00B32837" w:rsidRPr="00913520" w:rsidRDefault="00913520" w:rsidP="00F660AE">
                      <w:pPr>
                        <w:pStyle w:val="ListParagraph"/>
                        <w:numPr>
                          <w:ilvl w:val="0"/>
                          <w:numId w:val="17"/>
                        </w:numPr>
                        <w:ind w:left="144" w:hanging="144"/>
                        <w:outlineLvl w:val="0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</w:rPr>
                        <w:t>Correo electrónico</w:t>
                      </w:r>
                    </w:p>
                    <w:bookmarkEnd w:id="19"/>
                    <w:p w14:paraId="41DC0BF8" w14:textId="7E8D1488" w:rsidR="001D49B3" w:rsidRPr="00AB7E52" w:rsidRDefault="001D49B3" w:rsidP="00D8526E">
                      <w:pPr>
                        <w:pStyle w:val="ListParagraph"/>
                        <w:ind w:left="144"/>
                        <w:rPr>
                          <w:rFonts w:asciiTheme="minorHAnsi" w:hAnsiTheme="minorHAnsi" w:cstheme="minorHAnsi"/>
                          <w:color w:val="auto"/>
                          <w:highlight w:val="yellow"/>
                        </w:rPr>
                      </w:pPr>
                    </w:p>
                    <w:p w14:paraId="31C40D59" w14:textId="634FDD2E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4940EA85" w14:textId="77777777" w:rsidR="001D49B3" w:rsidRDefault="001D49B3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A71CC54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AB88E74" w14:textId="77777777" w:rsidR="001D49B3" w:rsidRDefault="001D49B3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753DCD1B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5EF28443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18C8D722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BF1F031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B987486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2BB01BC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B3E66F5" w14:textId="77777777" w:rsidR="00201FB0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6400A0CA" w14:textId="77777777" w:rsidR="00201FB0" w:rsidRPr="00AA7332" w:rsidRDefault="00201FB0" w:rsidP="00201FB0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072552C8" w14:textId="77777777" w:rsidR="00201FB0" w:rsidRDefault="00201FB0"/>
                  </w:txbxContent>
                </v:textbox>
                <w10:wrap type="square" anchorx="page"/>
              </v:shape>
            </w:pict>
          </mc:Fallback>
        </mc:AlternateContent>
      </w:r>
      <w:r w:rsidR="00B32837">
        <w:rPr>
          <w:noProof/>
          <w:lang w:val="es-VE" w:eastAsia="es-VE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0D1BD07B" wp14:editId="324BDF7A">
                <wp:simplePos x="0" y="0"/>
                <wp:positionH relativeFrom="margin">
                  <wp:posOffset>8102600</wp:posOffset>
                </wp:positionH>
                <wp:positionV relativeFrom="paragraph">
                  <wp:posOffset>4375150</wp:posOffset>
                </wp:positionV>
                <wp:extent cx="1430655" cy="1733550"/>
                <wp:effectExtent l="0" t="0" r="17145" b="19050"/>
                <wp:wrapSquare wrapText="bothSides"/>
                <wp:docPr id="3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0655" cy="173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C6B25A" w14:textId="04FDC3E1" w:rsidR="00AB7E52" w:rsidRPr="00232B86" w:rsidRDefault="00AB7E52" w:rsidP="00232B86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highlight w:val="yellow"/>
                              </w:rPr>
                            </w:pPr>
                          </w:p>
                          <w:p w14:paraId="31DA976E" w14:textId="5E5C44E6" w:rsidR="00913520" w:rsidRPr="00913520" w:rsidRDefault="00913520" w:rsidP="002736B8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</w:pPr>
                            <w:bookmarkStart w:id="10" w:name="_Hlk110594197"/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>Conferencias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 xml:space="preserve"> de padres y maestros</w:t>
                            </w:r>
                          </w:p>
                          <w:p w14:paraId="0851F085" w14:textId="29440759" w:rsidR="001D49B3" w:rsidRPr="00913520" w:rsidRDefault="001D49B3" w:rsidP="002736B8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 xml:space="preserve">Twitter </w:t>
                            </w:r>
                            <w:r w:rsidR="00FB3AE7"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>and Instagram</w:t>
                            </w:r>
                          </w:p>
                          <w:p w14:paraId="29A677DC" w14:textId="4A251139" w:rsidR="00E85594" w:rsidRPr="00913520" w:rsidRDefault="001D49B3" w:rsidP="002736B8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144" w:hanging="144"/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>Flyers</w:t>
                            </w:r>
                          </w:p>
                          <w:p w14:paraId="764A7627" w14:textId="77777777" w:rsidR="00913520" w:rsidRPr="00913520" w:rsidRDefault="00913520" w:rsidP="00913520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>• Sitio web del distrito</w:t>
                            </w:r>
                          </w:p>
                          <w:p w14:paraId="21A39C39" w14:textId="77777777" w:rsidR="00913520" w:rsidRPr="00913520" w:rsidRDefault="00913520" w:rsidP="00913520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 xml:space="preserve">•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>Marquesina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 xml:space="preserve"> de la escuela</w:t>
                            </w:r>
                          </w:p>
                          <w:p w14:paraId="1CE3E80F" w14:textId="1CACF978" w:rsidR="001D49B3" w:rsidRPr="00913520" w:rsidRDefault="00913520" w:rsidP="00913520">
                            <w:pPr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</w:pPr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 xml:space="preserve">•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>Boletas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 xml:space="preserve"> de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>calificaciones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 xml:space="preserve">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color w:val="auto"/>
                                <w:sz w:val="19"/>
                                <w:szCs w:val="19"/>
                              </w:rPr>
                              <w:t>trimestrales</w:t>
                            </w:r>
                            <w:proofErr w:type="spellEnd"/>
                          </w:p>
                          <w:bookmarkEnd w:id="10"/>
                          <w:p w14:paraId="6E4A4F9A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3DCC414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5AF3EE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4CC1EF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16B8CAD0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4A4950FF" w14:textId="77777777" w:rsidR="001D49B3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79B532C1" w14:textId="77777777" w:rsidR="001D49B3" w:rsidRPr="00AA7332" w:rsidRDefault="001D49B3" w:rsidP="001D49B3">
                            <w:pPr>
                              <w:rPr>
                                <w:rFonts w:ascii="Arial" w:hAnsi="Arial" w:cs="Arial"/>
                                <w:color w:val="auto"/>
                              </w:rPr>
                            </w:pPr>
                          </w:p>
                          <w:p w14:paraId="37691A70" w14:textId="77777777" w:rsidR="001D49B3" w:rsidRDefault="001D49B3" w:rsidP="001D49B3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1BD07B" id="_x0000_s1036" type="#_x0000_t202" style="position:absolute;margin-left:638pt;margin-top:344.5pt;width:112.65pt;height:136.5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">
                <v:textbox>
                  <w:txbxContent>
                    <w:p w14:paraId="1EC6B25A" w14:textId="04FDC3E1" w:rsidR="00AB7E52" w:rsidRPr="00232B86" w:rsidRDefault="00AB7E52" w:rsidP="00232B86">
                      <w:pPr>
                        <w:rPr>
                          <w:rFonts w:asciiTheme="minorHAnsi" w:hAnsiTheme="minorHAnsi" w:cstheme="minorHAnsi"/>
                          <w:color w:val="auto"/>
                          <w:highlight w:val="yellow"/>
                        </w:rPr>
                      </w:pPr>
                    </w:p>
                    <w:p w14:paraId="31DA976E" w14:textId="5E5C44E6" w:rsidR="00913520" w:rsidRPr="00913520" w:rsidRDefault="00913520" w:rsidP="002736B8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</w:pPr>
                      <w:bookmarkStart w:id="21" w:name="_Hlk110594197"/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>Conferencias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 xml:space="preserve"> de padres y maestros</w:t>
                      </w:r>
                    </w:p>
                    <w:p w14:paraId="0851F085" w14:textId="29440759" w:rsidR="001D49B3" w:rsidRPr="00913520" w:rsidRDefault="001D49B3" w:rsidP="002736B8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 xml:space="preserve">Twitter </w:t>
                      </w:r>
                      <w:r w:rsidR="00FB3AE7"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>and Instagram</w:t>
                      </w:r>
                    </w:p>
                    <w:p w14:paraId="29A677DC" w14:textId="4A251139" w:rsidR="00E85594" w:rsidRPr="00913520" w:rsidRDefault="001D49B3" w:rsidP="002736B8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144" w:hanging="144"/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>Flyers</w:t>
                      </w:r>
                    </w:p>
                    <w:p w14:paraId="764A7627" w14:textId="77777777" w:rsidR="00913520" w:rsidRPr="00913520" w:rsidRDefault="00913520" w:rsidP="00913520">
                      <w:pPr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>• Sitio web del distrito</w:t>
                      </w:r>
                    </w:p>
                    <w:p w14:paraId="21A39C39" w14:textId="77777777" w:rsidR="00913520" w:rsidRPr="00913520" w:rsidRDefault="00913520" w:rsidP="00913520">
                      <w:pPr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 xml:space="preserve">•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>Marquesina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 xml:space="preserve"> de la escuela</w:t>
                      </w:r>
                    </w:p>
                    <w:p w14:paraId="1CE3E80F" w14:textId="1CACF978" w:rsidR="001D49B3" w:rsidRPr="00913520" w:rsidRDefault="00913520" w:rsidP="00913520">
                      <w:pPr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</w:pPr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 xml:space="preserve">•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>Boletas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 xml:space="preserve"> de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>calificaciones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 xml:space="preserve">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color w:val="auto"/>
                          <w:sz w:val="19"/>
                          <w:szCs w:val="19"/>
                        </w:rPr>
                        <w:t>trimestrales</w:t>
                      </w:r>
                      <w:proofErr w:type="spellEnd"/>
                    </w:p>
                    <w:bookmarkEnd w:id="21"/>
                    <w:p w14:paraId="6E4A4F9A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3DCC414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5AF3EE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4CC1EF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16B8CAD0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4A4950FF" w14:textId="77777777" w:rsidR="001D49B3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79B532C1" w14:textId="77777777" w:rsidR="001D49B3" w:rsidRPr="00AA7332" w:rsidRDefault="001D49B3" w:rsidP="001D49B3">
                      <w:pPr>
                        <w:rPr>
                          <w:rFonts w:ascii="Arial" w:hAnsi="Arial" w:cs="Arial"/>
                          <w:color w:val="auto"/>
                        </w:rPr>
                      </w:pPr>
                    </w:p>
                    <w:p w14:paraId="37691A70" w14:textId="77777777" w:rsidR="001D49B3" w:rsidRDefault="001D49B3" w:rsidP="001D49B3"/>
                  </w:txbxContent>
                </v:textbox>
                <w10:wrap type="square" anchorx="margin"/>
              </v:shape>
            </w:pict>
          </mc:Fallback>
        </mc:AlternateContent>
      </w:r>
      <w:r w:rsidR="00B32837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B15AEF7" wp14:editId="7FD5DC6C">
                <wp:simplePos x="0" y="0"/>
                <wp:positionH relativeFrom="column">
                  <wp:posOffset>6565900</wp:posOffset>
                </wp:positionH>
                <wp:positionV relativeFrom="paragraph">
                  <wp:posOffset>4076700</wp:posOffset>
                </wp:positionV>
                <wp:extent cx="2954020" cy="241300"/>
                <wp:effectExtent l="0" t="0" r="17780" b="2540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54020" cy="241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53E302D" w14:textId="67CCA472" w:rsidR="00F346E1" w:rsidRPr="00913520" w:rsidRDefault="00913520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bookmarkStart w:id="11" w:name="_Hlk110594169"/>
                            <w:bookmarkStart w:id="12" w:name="_Hlk110594170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6"/>
                                <w:szCs w:val="16"/>
                              </w:rPr>
                              <w:t xml:space="preserve">Algunas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6"/>
                                <w:szCs w:val="16"/>
                              </w:rPr>
                              <w:t>comunicaciones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6"/>
                                <w:szCs w:val="16"/>
                              </w:rPr>
                              <w:t xml:space="preserve"> pueden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6"/>
                                <w:szCs w:val="16"/>
                              </w:rPr>
                              <w:t>proporcionarse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2F5496" w:themeColor="accent1" w:themeShade="BF"/>
                                <w:sz w:val="16"/>
                                <w:szCs w:val="16"/>
                              </w:rPr>
                              <w:t>virtualmente</w:t>
                            </w:r>
                            <w:bookmarkEnd w:id="11"/>
                            <w:bookmarkEnd w:id="12"/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15AEF7" id="Text Box 19" o:spid="_x0000_s1037" type="#_x0000_t202" style="position:absolute;margin-left:517pt;margin-top:321pt;width:232.6pt;height:19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" fillcolor="white [3201]" strokeweight=".5pt">
                <v:textbox>
                  <w:txbxContent>
                    <w:p w14:paraId="553E302D" w14:textId="67CCA472" w:rsidR="00F346E1" w:rsidRPr="00913520" w:rsidRDefault="00913520">
                      <w:pPr>
                        <w:rPr>
                          <w:sz w:val="16"/>
                          <w:szCs w:val="16"/>
                        </w:rPr>
                      </w:pPr>
                      <w:bookmarkStart w:id="24" w:name="_Hlk110594169"/>
                      <w:bookmarkStart w:id="25" w:name="_Hlk110594170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6"/>
                          <w:szCs w:val="16"/>
                        </w:rPr>
                        <w:t xml:space="preserve">Algunas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6"/>
                          <w:szCs w:val="16"/>
                        </w:rPr>
                        <w:t>comunicaciones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6"/>
                          <w:szCs w:val="16"/>
                        </w:rPr>
                        <w:t xml:space="preserve"> pueden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6"/>
                          <w:szCs w:val="16"/>
                        </w:rPr>
                        <w:t>proporcionarse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color w:val="2F5496" w:themeColor="accent1" w:themeShade="BF"/>
                          <w:sz w:val="16"/>
                          <w:szCs w:val="16"/>
                        </w:rPr>
                        <w:t>virtualmente</w:t>
                      </w:r>
                      <w:bookmarkEnd w:id="24"/>
                      <w:bookmarkEnd w:id="25"/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D8693B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36E5D6C" wp14:editId="1B23F102">
                <wp:simplePos x="0" y="0"/>
                <wp:positionH relativeFrom="margin">
                  <wp:posOffset>6540500</wp:posOffset>
                </wp:positionH>
                <wp:positionV relativeFrom="paragraph">
                  <wp:posOffset>6254750</wp:posOffset>
                </wp:positionV>
                <wp:extent cx="3021330" cy="895350"/>
                <wp:effectExtent l="0" t="0" r="26670" b="19050"/>
                <wp:wrapNone/>
                <wp:docPr id="350" name="Text Box 3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330" cy="895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996D20" w14:textId="4A9CB7DD" w:rsidR="00632EC9" w:rsidRDefault="00913520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  <w:bookmarkStart w:id="13" w:name="_Hlk110594214"/>
                            <w:r w:rsidRPr="00913520">
                              <w:rPr>
                                <w:rFonts w:asciiTheme="minorHAnsi" w:hAnsiTheme="minorHAnsi" w:cstheme="minorHAnsi"/>
                              </w:rPr>
                              <w:t xml:space="preserve">Si desea más información,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</w:rPr>
                              <w:t>póngase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</w:rPr>
                              <w:t xml:space="preserve"> en contacto con:</w:t>
                            </w:r>
                          </w:p>
                          <w:bookmarkEnd w:id="13"/>
                          <w:p w14:paraId="79467ECF" w14:textId="77777777" w:rsidR="00913520" w:rsidRPr="00BD7EFF" w:rsidRDefault="00913520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14:paraId="32FC4103" w14:textId="3E2C2CB7" w:rsidR="00632EC9" w:rsidRPr="00BD7EFF" w:rsidRDefault="00673988">
                            <w:pPr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lang w:val="es-VE"/>
                              </w:rPr>
                              <w:t>Zoila Hill</w:t>
                            </w:r>
                          </w:p>
                          <w:p w14:paraId="1256E882" w14:textId="4B235DDB" w:rsidR="00632EC9" w:rsidRPr="00BD7EFF" w:rsidRDefault="00673988">
                            <w:pP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>678.842.6800</w:t>
                            </w:r>
                            <w:r w:rsidR="00FD3B37" w:rsidRPr="00BD7EFF"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 xml:space="preserve"> </w:t>
                            </w:r>
                            <w:proofErr w:type="spellStart"/>
                            <w:r w:rsidR="00632EC9" w:rsidRPr="00BD7EFF"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>or</w:t>
                            </w:r>
                            <w:proofErr w:type="spellEnd"/>
                          </w:p>
                          <w:p w14:paraId="2B228397" w14:textId="343D930B" w:rsidR="00632EC9" w:rsidRPr="00BD7EFF" w:rsidRDefault="00673988">
                            <w:pP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lang w:val="es-VE"/>
                              </w:rPr>
                              <w:t>Zoila.hill@cobbk12.org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6E5D6C" id="Text Box 350" o:spid="_x0000_s1038" type="#_x0000_t202" style="position:absolute;margin-left:515pt;margin-top:492.5pt;width:237.9pt;height:70.5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" fillcolor="white [3201]" strokeweight=".5pt">
                <v:textbox>
                  <w:txbxContent>
                    <w:p w14:paraId="62996D20" w14:textId="4A9CB7DD" w:rsidR="00632EC9" w:rsidRDefault="00913520">
                      <w:pPr>
                        <w:rPr>
                          <w:rFonts w:asciiTheme="minorHAnsi" w:hAnsiTheme="minorHAnsi" w:cstheme="minorHAnsi"/>
                        </w:rPr>
                      </w:pPr>
                      <w:bookmarkStart w:id="27" w:name="_Hlk110594214"/>
                      <w:r w:rsidRPr="00913520">
                        <w:rPr>
                          <w:rFonts w:asciiTheme="minorHAnsi" w:hAnsiTheme="minorHAnsi" w:cstheme="minorHAnsi"/>
                        </w:rPr>
                        <w:t xml:space="preserve">Si desea más información,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</w:rPr>
                        <w:t>póngase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</w:rPr>
                        <w:t xml:space="preserve"> en contacto con:</w:t>
                      </w:r>
                    </w:p>
                    <w:bookmarkEnd w:id="27"/>
                    <w:p w14:paraId="79467ECF" w14:textId="77777777" w:rsidR="00913520" w:rsidRPr="00BD7EFF" w:rsidRDefault="00913520">
                      <w:pPr>
                        <w:rPr>
                          <w:rFonts w:asciiTheme="minorHAnsi" w:hAnsiTheme="minorHAnsi" w:cstheme="minorHAnsi"/>
                        </w:rPr>
                      </w:pPr>
                    </w:p>
                    <w:p w14:paraId="32FC4103" w14:textId="3E2C2CB7" w:rsidR="00632EC9" w:rsidRPr="00BD7EFF" w:rsidRDefault="00673988">
                      <w:pPr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lang w:val="es-VE"/>
                        </w:rPr>
                        <w:t>Zoila Hill</w:t>
                      </w:r>
                    </w:p>
                    <w:p w14:paraId="1256E882" w14:textId="4B235DDB" w:rsidR="00632EC9" w:rsidRPr="00BD7EFF" w:rsidRDefault="00673988">
                      <w:pPr>
                        <w:rPr>
                          <w:rFonts w:asciiTheme="minorHAnsi" w:hAnsiTheme="minorHAnsi" w:cstheme="minorHAnsi"/>
                          <w:lang w:val="es-VE"/>
                        </w:rPr>
                      </w:pPr>
                      <w:r>
                        <w:rPr>
                          <w:rFonts w:asciiTheme="minorHAnsi" w:hAnsiTheme="minorHAnsi" w:cstheme="minorHAnsi"/>
                          <w:lang w:val="es-VE"/>
                        </w:rPr>
                        <w:t>678.842.6800</w:t>
                      </w:r>
                      <w:r w:rsidR="00FD3B37" w:rsidRPr="00BD7EFF">
                        <w:rPr>
                          <w:rFonts w:asciiTheme="minorHAnsi" w:hAnsiTheme="minorHAnsi" w:cstheme="minorHAnsi"/>
                          <w:lang w:val="es-VE"/>
                        </w:rPr>
                        <w:t xml:space="preserve"> </w:t>
                      </w:r>
                      <w:proofErr w:type="spellStart"/>
                      <w:r w:rsidR="00632EC9" w:rsidRPr="00BD7EFF">
                        <w:rPr>
                          <w:rFonts w:asciiTheme="minorHAnsi" w:hAnsiTheme="minorHAnsi" w:cstheme="minorHAnsi"/>
                          <w:lang w:val="es-VE"/>
                        </w:rPr>
                        <w:t>or</w:t>
                      </w:r>
                      <w:proofErr w:type="spellEnd"/>
                    </w:p>
                    <w:p w14:paraId="2B228397" w14:textId="343D930B" w:rsidR="00632EC9" w:rsidRPr="00BD7EFF" w:rsidRDefault="00673988">
                      <w:pPr>
                        <w:rPr>
                          <w:rFonts w:asciiTheme="minorHAnsi" w:hAnsiTheme="minorHAnsi" w:cstheme="minorHAnsi"/>
                          <w:lang w:val="es-VE"/>
                        </w:rPr>
                      </w:pPr>
                      <w:r>
                        <w:rPr>
                          <w:rFonts w:asciiTheme="minorHAnsi" w:hAnsiTheme="minorHAnsi" w:cstheme="minorHAnsi"/>
                          <w:lang w:val="es-VE"/>
                        </w:rPr>
                        <w:t>Zoila.hill@cobbk12.org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290A2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3664" behindDoc="0" locked="0" layoutInCell="1" allowOverlap="1" wp14:anchorId="4B9690DE" wp14:editId="6DDC8E76">
                <wp:simplePos x="0" y="0"/>
                <wp:positionH relativeFrom="margin">
                  <wp:posOffset>3302000</wp:posOffset>
                </wp:positionH>
                <wp:positionV relativeFrom="page">
                  <wp:posOffset>2051050</wp:posOffset>
                </wp:positionV>
                <wp:extent cx="3111500" cy="101600"/>
                <wp:effectExtent l="0" t="0" r="0" b="0"/>
                <wp:wrapNone/>
                <wp:docPr id="153" name="Rectangl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11500" cy="1016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BAF4A9A" id="Rectangle 155" o:spid="_x0000_s1026" style="position:absolute;margin-left:260pt;margin-top:161.5pt;width:245pt;height:8pt;z-index:251633664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" fillcolor="#2f5496 [2404]" stroked="f">
                <v:textbox inset="2.88pt,2.88pt,2.88pt,2.88pt"/>
                <w10:wrap anchorx="margin" anchory="page"/>
              </v:rect>
            </w:pict>
          </mc:Fallback>
        </mc:AlternateContent>
      </w:r>
      <w:r w:rsidR="00290A2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5168" behindDoc="0" locked="0" layoutInCell="1" allowOverlap="1" wp14:anchorId="438B176F" wp14:editId="3A01130D">
                <wp:simplePos x="0" y="0"/>
                <wp:positionH relativeFrom="margin">
                  <wp:posOffset>3384550</wp:posOffset>
                </wp:positionH>
                <wp:positionV relativeFrom="margin">
                  <wp:posOffset>2070100</wp:posOffset>
                </wp:positionV>
                <wp:extent cx="3006725" cy="2544445"/>
                <wp:effectExtent l="0" t="0" r="3175" b="8255"/>
                <wp:wrapNone/>
                <wp:docPr id="300" name="Text Box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6725" cy="25444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00C4D4B" w14:textId="7C3C8576" w:rsidR="006149CD" w:rsidRDefault="004D1499" w:rsidP="00BA2918">
                            <w:pPr>
                              <w:widowControl w:val="0"/>
                              <w:spacing w:line="24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</w:pPr>
                            <w:bookmarkStart w:id="14" w:name="_Hlk110594087"/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Desarrollado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sz w:val="28"/>
                                <w:szCs w:val="28"/>
                              </w:rPr>
                              <w:t>conjuntamente</w:t>
                            </w:r>
                            <w:proofErr w:type="spellEnd"/>
                          </w:p>
                          <w:bookmarkEnd w:id="14"/>
                          <w:p w14:paraId="38D8EAF1" w14:textId="77777777" w:rsidR="004D1499" w:rsidRPr="002A7992" w:rsidRDefault="004D1499" w:rsidP="00BA2918">
                            <w:pPr>
                              <w:widowControl w:val="0"/>
                              <w:spacing w:line="240" w:lineRule="exact"/>
                              <w:jc w:val="center"/>
                              <w:rPr>
                                <w:rFonts w:ascii="Arial" w:hAnsi="Arial" w:cs="Arial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3150AF67" w14:textId="0706C8D2" w:rsidR="00E36F8B" w:rsidRPr="004D1499" w:rsidRDefault="004D1499" w:rsidP="006149CD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i/>
                                <w:sz w:val="20"/>
                                <w:szCs w:val="20"/>
                              </w:rPr>
                            </w:pPr>
                            <w:bookmarkStart w:id="15" w:name="_Hlk110594099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Los padres, los estudiantes y el personal de la escuela primaria Argyle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trabajaron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juntos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y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compartieron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ideas para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desarrollar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el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convenio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entre la</w:t>
                            </w:r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escuela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y </w:t>
                            </w:r>
                            <w:proofErr w:type="gram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padres</w:t>
                            </w:r>
                            <w:proofErr w:type="gram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para el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éxito</w:t>
                            </w:r>
                            <w:proofErr w:type="spellEnd"/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de los estudiantes</w:t>
                            </w:r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. Los maestros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sugirieron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estrategias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de aprendizaje en el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hogar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, los padres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agregaron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ideas para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hacerlas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más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específicas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y los estudiantes nos dijeron qué les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ayudaría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a aprender. Se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alienta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a los padres a participar en el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proceso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revisión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anual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del </w:t>
                            </w:r>
                            <w:proofErr w:type="spellStart"/>
                            <w:r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convenio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y hacer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cambios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según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las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necesidades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de los estudiantes. Los </w:t>
                            </w:r>
                            <w:proofErr w:type="gram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padres</w:t>
                            </w:r>
                            <w:proofErr w:type="gram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son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bienvenidos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contribuir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con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comentarios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 xml:space="preserve"> en cualquier momento. Comuníquese con Zoila Hill al 678.842.6800 o Zoila.hill@cobbk12.org para brindar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comentarios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Cs/>
                                <w:color w:val="auto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bookmarkEnd w:id="15"/>
                          <w:p w14:paraId="7F65D403" w14:textId="77777777" w:rsidR="00D75908" w:rsidRPr="004D1499" w:rsidRDefault="00D75908" w:rsidP="00D75908">
                            <w:pPr>
                              <w:widowControl w:val="0"/>
                              <w:spacing w:line="300" w:lineRule="exact"/>
                              <w:jc w:val="right"/>
                              <w:rPr>
                                <w:rFonts w:ascii="Arial" w:hAnsi="Arial" w:cs="Arial"/>
                                <w:color w:val="BE783B"/>
                                <w:w w:val="80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8B176F" id="Text Box 302" o:spid="_x0000_s1039" type="#_x0000_t202" style="position:absolute;margin-left:266.5pt;margin-top:163pt;width:236.75pt;height:200.35pt;z-index:251655168;visibility:visible;mso-wrap-style:square;mso-width-percent:0;mso-height-percent:0;mso-wrap-distance-left:2.88pt;mso-wrap-distance-top:2.88pt;mso-wrap-distance-right:2.88pt;mso-wrap-distance-bottom:2.88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" filled="f" fillcolor="#fffffe" stroked="f" strokecolor="#212120" insetpen="t">
                <v:textbox inset="2.88pt,2.88pt,2.88pt,2.88pt">
                  <w:txbxContent>
                    <w:p w14:paraId="300C4D4B" w14:textId="7C3C8576" w:rsidR="006149CD" w:rsidRDefault="004D1499" w:rsidP="00BA2918">
                      <w:pPr>
                        <w:widowControl w:val="0"/>
                        <w:spacing w:line="240" w:lineRule="exact"/>
                        <w:jc w:val="center"/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</w:pPr>
                      <w:bookmarkStart w:id="30" w:name="_Hlk110594087"/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Desarrollado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/>
                          <w:sz w:val="28"/>
                          <w:szCs w:val="28"/>
                        </w:rPr>
                        <w:t>conjuntamente</w:t>
                      </w:r>
                      <w:proofErr w:type="spellEnd"/>
                    </w:p>
                    <w:bookmarkEnd w:id="30"/>
                    <w:p w14:paraId="38D8EAF1" w14:textId="77777777" w:rsidR="004D1499" w:rsidRPr="002A7992" w:rsidRDefault="004D1499" w:rsidP="00BA2918">
                      <w:pPr>
                        <w:widowControl w:val="0"/>
                        <w:spacing w:line="240" w:lineRule="exact"/>
                        <w:jc w:val="center"/>
                        <w:rPr>
                          <w:rFonts w:ascii="Arial" w:hAnsi="Arial" w:cs="Arial"/>
                          <w:bCs/>
                          <w:sz w:val="22"/>
                          <w:szCs w:val="22"/>
                        </w:rPr>
                      </w:pPr>
                    </w:p>
                    <w:p w14:paraId="3150AF67" w14:textId="0706C8D2" w:rsidR="00E36F8B" w:rsidRPr="004D1499" w:rsidRDefault="004D1499" w:rsidP="006149CD">
                      <w:pPr>
                        <w:pStyle w:val="Default"/>
                        <w:rPr>
                          <w:rFonts w:asciiTheme="minorHAnsi" w:hAnsiTheme="minorHAnsi" w:cstheme="minorHAnsi"/>
                          <w:i/>
                          <w:sz w:val="20"/>
                          <w:szCs w:val="20"/>
                        </w:rPr>
                      </w:pPr>
                      <w:bookmarkStart w:id="31" w:name="_Hlk110594099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Los padres, los estudiantes y el personal de la escuela primaria Argyle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trabajaron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juntos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y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compartieron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ideas para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desarrollar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el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convenio</w:t>
                      </w:r>
                      <w:proofErr w:type="spellEnd"/>
                      <w:r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entre la</w:t>
                      </w:r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escuela</w:t>
                      </w:r>
                      <w:r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y </w:t>
                      </w:r>
                      <w:proofErr w:type="gram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padres</w:t>
                      </w:r>
                      <w:proofErr w:type="gram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para el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éxito</w:t>
                      </w:r>
                      <w:proofErr w:type="spellEnd"/>
                      <w:r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de los estudiantes</w:t>
                      </w:r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. Los maestros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sugirieron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estrategias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de aprendizaje en el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hogar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, los padres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agregaron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ideas para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hacerlas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más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específicas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y los estudiantes nos dijeron qué les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ayudaría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a aprender. Se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alienta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a los padres a participar en el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proceso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de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revisión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anual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del </w:t>
                      </w:r>
                      <w:proofErr w:type="spellStart"/>
                      <w:r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convenio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y hacer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cambios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según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las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necesidades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de los estudiantes. Los </w:t>
                      </w:r>
                      <w:proofErr w:type="gram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padres</w:t>
                      </w:r>
                      <w:proofErr w:type="gram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son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bienvenidos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contribuir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con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comentarios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 xml:space="preserve"> en cualquier momento. Comuníquese con Zoila Hill al 678.842.6800 o Zoila.hill@cobbk12.org para brindar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comentarios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Cs/>
                          <w:color w:val="auto"/>
                          <w:sz w:val="20"/>
                          <w:szCs w:val="20"/>
                        </w:rPr>
                        <w:t>.</w:t>
                      </w:r>
                    </w:p>
                    <w:bookmarkEnd w:id="31"/>
                    <w:p w14:paraId="7F65D403" w14:textId="77777777" w:rsidR="00D75908" w:rsidRPr="004D1499" w:rsidRDefault="00D75908" w:rsidP="00D75908">
                      <w:pPr>
                        <w:widowControl w:val="0"/>
                        <w:spacing w:line="300" w:lineRule="exact"/>
                        <w:jc w:val="right"/>
                        <w:rPr>
                          <w:rFonts w:ascii="Arial" w:hAnsi="Arial" w:cs="Arial"/>
                          <w:color w:val="BE783B"/>
                          <w:w w:val="80"/>
                        </w:rPr>
                      </w:pP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765488"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6B2D877E" wp14:editId="43F40B0F">
                <wp:simplePos x="0" y="0"/>
                <wp:positionH relativeFrom="margin">
                  <wp:posOffset>88900</wp:posOffset>
                </wp:positionH>
                <wp:positionV relativeFrom="paragraph">
                  <wp:posOffset>4927600</wp:posOffset>
                </wp:positionV>
                <wp:extent cx="2896870" cy="2025650"/>
                <wp:effectExtent l="0" t="0" r="17780" b="1270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6870" cy="2025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softEdge rad="12700"/>
                        </a:effectLst>
                      </wps:spPr>
                      <wps:txbx>
                        <w:txbxContent>
                          <w:p w14:paraId="632E2D64" w14:textId="73EFB7A4" w:rsidR="00575F02" w:rsidRPr="00E576F6" w:rsidRDefault="00192261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Georgette Clinton</w:t>
                            </w:r>
                            <w:r w:rsidR="00575F02" w:rsidRPr="00E576F6"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, </w:t>
                            </w:r>
                            <w:proofErr w:type="spellStart"/>
                            <w:r w:rsidR="004D1499"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Directora</w:t>
                            </w:r>
                            <w:proofErr w:type="spellEnd"/>
                          </w:p>
                          <w:p w14:paraId="7D902FEA" w14:textId="1AC6EA0C" w:rsidR="00575F02" w:rsidRPr="00E576F6" w:rsidRDefault="00575F02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18"/>
                                <w:szCs w:val="18"/>
                              </w:rPr>
                            </w:pPr>
                          </w:p>
                          <w:p w14:paraId="5C0D8462" w14:textId="5E13B0F7" w:rsidR="00BE0B4B" w:rsidRPr="00E576F6" w:rsidRDefault="00192261" w:rsidP="00575F02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32"/>
                                <w:szCs w:val="32"/>
                              </w:rPr>
                              <w:t>Georgette.clinton@cobbk12.org</w:t>
                            </w:r>
                          </w:p>
                          <w:p w14:paraId="557D5480" w14:textId="77777777" w:rsidR="00765488" w:rsidRDefault="00765488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  <w:highlight w:val="yellow"/>
                              </w:rPr>
                            </w:pPr>
                          </w:p>
                          <w:p w14:paraId="0002A604" w14:textId="6BEF52B4" w:rsidR="00E87429" w:rsidRPr="00765488" w:rsidRDefault="00192261" w:rsidP="00E87429">
                            <w:pPr>
                              <w:widowControl w:val="0"/>
                              <w:spacing w:line="360" w:lineRule="exact"/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1F3864" w:themeColor="accent1" w:themeShade="8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2420 Spring Rd, Smyrna, GA 30080</w:t>
                            </w:r>
                          </w:p>
                          <w:p w14:paraId="4F20EA33" w14:textId="316DA234" w:rsidR="00E87429" w:rsidRPr="00F10241" w:rsidRDefault="00192261" w:rsidP="00575F02">
                            <w:pPr>
                              <w:jc w:val="center"/>
                              <w:rPr>
                                <w:rFonts w:ascii="Calibri" w:hAnsi="Calibri" w:cs="Calibri"/>
                                <w:sz w:val="32"/>
                                <w:szCs w:val="32"/>
                              </w:rPr>
                            </w:pPr>
                            <w:r w:rsidRPr="00192261">
                              <w:rPr>
                                <w:rFonts w:ascii="Calibri" w:hAnsi="Calibri" w:cs="Calibri"/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https://www.cobbk12.org/argyle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D877E" id="_x0000_s1040" type="#_x0000_t202" style="position:absolute;margin-left:7pt;margin-top:388pt;width:228.1pt;height:159.5pt;z-index:2516951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" filled="f">
                <v:textbox>
                  <w:txbxContent>
                    <w:p w14:paraId="632E2D64" w14:textId="73EFB7A4" w:rsidR="00575F02" w:rsidRPr="00E576F6" w:rsidRDefault="00192261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Georgette Clinton</w:t>
                      </w:r>
                      <w:r w:rsidR="00575F02" w:rsidRPr="00E576F6"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 xml:space="preserve">, </w:t>
                      </w:r>
                      <w:proofErr w:type="spellStart"/>
                      <w:r w:rsidR="004D1499"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Directora</w:t>
                      </w:r>
                      <w:proofErr w:type="spellEnd"/>
                    </w:p>
                    <w:p w14:paraId="7D902FEA" w14:textId="1AC6EA0C" w:rsidR="00575F02" w:rsidRPr="00E576F6" w:rsidRDefault="00575F02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18"/>
                          <w:szCs w:val="18"/>
                        </w:rPr>
                      </w:pPr>
                    </w:p>
                    <w:p w14:paraId="5C0D8462" w14:textId="5E13B0F7" w:rsidR="00BE0B4B" w:rsidRPr="00E576F6" w:rsidRDefault="00192261" w:rsidP="00575F02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32"/>
                          <w:szCs w:val="32"/>
                        </w:rPr>
                        <w:t>Georgette.clinton@cobbk12.org</w:t>
                      </w:r>
                    </w:p>
                    <w:p w14:paraId="557D5480" w14:textId="77777777" w:rsidR="00765488" w:rsidRDefault="00765488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  <w:highlight w:val="yellow"/>
                        </w:rPr>
                      </w:pPr>
                    </w:p>
                    <w:p w14:paraId="0002A604" w14:textId="6BEF52B4" w:rsidR="00E87429" w:rsidRPr="00765488" w:rsidRDefault="00192261" w:rsidP="00E87429">
                      <w:pPr>
                        <w:widowControl w:val="0"/>
                        <w:spacing w:line="360" w:lineRule="exact"/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1F3864" w:themeColor="accent1" w:themeShade="80"/>
                          <w:sz w:val="28"/>
                          <w:szCs w:val="2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>2420 Spring Rd, Smyrna, GA 30080</w:t>
                      </w:r>
                    </w:p>
                    <w:p w14:paraId="4F20EA33" w14:textId="316DA234" w:rsidR="00E87429" w:rsidRPr="00F10241" w:rsidRDefault="00192261" w:rsidP="00575F02">
                      <w:pPr>
                        <w:jc w:val="center"/>
                        <w:rPr>
                          <w:rFonts w:ascii="Calibri" w:hAnsi="Calibri" w:cs="Calibri"/>
                          <w:sz w:val="32"/>
                          <w:szCs w:val="32"/>
                        </w:rPr>
                      </w:pPr>
                      <w:r w:rsidRPr="00192261">
                        <w:rPr>
                          <w:rFonts w:ascii="Calibri" w:hAnsi="Calibri" w:cs="Calibri"/>
                          <w:b/>
                          <w:bCs/>
                          <w:color w:val="002060"/>
                          <w:sz w:val="28"/>
                          <w:szCs w:val="28"/>
                        </w:rPr>
                        <w:t>https://www.cobbk12.org/argyle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358FF">
        <w:rPr>
          <w:noProof/>
        </w:rPr>
        <mc:AlternateContent>
          <mc:Choice Requires="wps">
            <w:drawing>
              <wp:anchor distT="45720" distB="45720" distL="114300" distR="114300" simplePos="0" relativeHeight="251697152" behindDoc="0" locked="0" layoutInCell="1" allowOverlap="1" wp14:anchorId="7590FA78" wp14:editId="5B1D84CD">
                <wp:simplePos x="0" y="0"/>
                <wp:positionH relativeFrom="margin">
                  <wp:posOffset>6587267</wp:posOffset>
                </wp:positionH>
                <wp:positionV relativeFrom="paragraph">
                  <wp:posOffset>3549650</wp:posOffset>
                </wp:positionV>
                <wp:extent cx="2914650" cy="492760"/>
                <wp:effectExtent l="0" t="0" r="19050" b="21590"/>
                <wp:wrapSquare wrapText="bothSides"/>
                <wp:docPr id="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14650" cy="492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AB7BE4" w14:textId="145251C9" w:rsidR="005358FF" w:rsidRPr="00B66969" w:rsidRDefault="004D1499" w:rsidP="005358FF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bookmarkStart w:id="16" w:name="_Hlk110594156"/>
                            <w:bookmarkStart w:id="17" w:name="_Hlk110594157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Actividades de la escuela Argyle para </w:t>
                            </w:r>
                            <w:proofErr w:type="spellStart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fomentar</w:t>
                            </w:r>
                            <w:proofErr w:type="spellEnd"/>
                            <w:r w:rsidRPr="004D1499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la comunicación</w:t>
                            </w:r>
                            <w:bookmarkEnd w:id="16"/>
                            <w:bookmarkEnd w:id="17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90FA78" id="_x0000_s1041" type="#_x0000_t202" style="position:absolute;margin-left:518.7pt;margin-top:279.5pt;width:229.5pt;height:38.8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">
                <v:textbox>
                  <w:txbxContent>
                    <w:p w14:paraId="2EAB7BE4" w14:textId="145251C9" w:rsidR="005358FF" w:rsidRPr="00B66969" w:rsidRDefault="004D1499" w:rsidP="005358FF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</w:pPr>
                      <w:bookmarkStart w:id="34" w:name="_Hlk110594156"/>
                      <w:bookmarkStart w:id="35" w:name="_Hlk110594157"/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Actividades de la escuela Argyle para </w:t>
                      </w:r>
                      <w:proofErr w:type="spellStart"/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>fomentar</w:t>
                      </w:r>
                      <w:proofErr w:type="spellEnd"/>
                      <w:r w:rsidRPr="004D1499">
                        <w:rPr>
                          <w:rFonts w:asciiTheme="minorHAnsi" w:hAnsiTheme="minorHAnsi" w:cstheme="minorHAnsi"/>
                          <w:b/>
                          <w:bCs/>
                          <w:sz w:val="28"/>
                          <w:szCs w:val="28"/>
                        </w:rPr>
                        <w:t xml:space="preserve"> la comunicación</w:t>
                      </w:r>
                      <w:bookmarkEnd w:id="34"/>
                      <w:bookmarkEnd w:id="35"/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9390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B5C78E6" wp14:editId="20C4A938">
                <wp:simplePos x="0" y="0"/>
                <wp:positionH relativeFrom="margin">
                  <wp:align>right</wp:align>
                </wp:positionH>
                <wp:positionV relativeFrom="paragraph">
                  <wp:posOffset>3526394</wp:posOffset>
                </wp:positionV>
                <wp:extent cx="3052313" cy="2647784"/>
                <wp:effectExtent l="0" t="0" r="15240" b="19685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52313" cy="2647784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B69AA63" w14:textId="4FCB242E" w:rsidR="00F346E1" w:rsidRDefault="00F346E1" w:rsidP="00F346E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5C78E6" id="Rectangle 5" o:spid="_x0000_s1042" style="position:absolute;margin-left:189.15pt;margin-top:277.65pt;width:240.35pt;height:208.5pt;z-index:2516869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" fillcolor="#4472c4 [3204]" strokecolor="#1f3763 [1604]" strokeweight="1pt">
                <v:textbox>
                  <w:txbxContent>
                    <w:p w14:paraId="7B69AA63" w14:textId="4FCB242E" w:rsidR="00F346E1" w:rsidRDefault="00F346E1" w:rsidP="00F346E1"/>
                  </w:txbxContent>
                </v:textbox>
                <w10:wrap anchorx="margin"/>
              </v:rect>
            </w:pict>
          </mc:Fallback>
        </mc:AlternateContent>
      </w:r>
      <w:r w:rsidR="00F75274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8784" behindDoc="0" locked="0" layoutInCell="1" allowOverlap="1" wp14:anchorId="0987C51D" wp14:editId="76060595">
                <wp:simplePos x="0" y="0"/>
                <wp:positionH relativeFrom="column">
                  <wp:posOffset>3065780</wp:posOffset>
                </wp:positionH>
                <wp:positionV relativeFrom="page">
                  <wp:posOffset>5575300</wp:posOffset>
                </wp:positionV>
                <wp:extent cx="0" cy="0"/>
                <wp:effectExtent l="0" t="0" r="0" b="0"/>
                <wp:wrapNone/>
                <wp:docPr id="159" name="Lin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A9E2BE" id="Line 161" o:spid="_x0000_s1026" style="position:absolute;flip:x y;z-index:2516387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4pt,439pt" to="241.4pt,43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" strokecolor="#fffffe" strokeweight="1pt">
                <v:shadow color="#dcd6d4"/>
                <w10:wrap anchory="page"/>
              </v:line>
            </w:pict>
          </mc:Fallback>
        </mc:AlternateContent>
      </w:r>
      <w:r w:rsidR="003D651E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9808" behindDoc="0" locked="0" layoutInCell="1" allowOverlap="1" wp14:anchorId="62DDE4CE" wp14:editId="6E8546A3">
                <wp:simplePos x="0" y="0"/>
                <wp:positionH relativeFrom="column">
                  <wp:posOffset>3072764</wp:posOffset>
                </wp:positionH>
                <wp:positionV relativeFrom="page">
                  <wp:posOffset>5819775</wp:posOffset>
                </wp:positionV>
                <wp:extent cx="13335" cy="57150"/>
                <wp:effectExtent l="0" t="0" r="24765" b="19050"/>
                <wp:wrapNone/>
                <wp:docPr id="160" name="Lin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13335" cy="5715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586750" id="Line 162" o:spid="_x0000_s1026" style="position:absolute;flip:x y;z-index:2516398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95pt,458.25pt" to="243pt,46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234503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0" distB="0" distL="36576" distR="36576" simplePos="0" relativeHeight="251634688" behindDoc="0" locked="0" layoutInCell="1" allowOverlap="1" wp14:anchorId="11C96BDD" wp14:editId="68988507">
                <wp:simplePos x="0" y="0"/>
                <wp:positionH relativeFrom="margin">
                  <wp:posOffset>-19050</wp:posOffset>
                </wp:positionH>
                <wp:positionV relativeFrom="page">
                  <wp:posOffset>4772025</wp:posOffset>
                </wp:positionV>
                <wp:extent cx="3090672" cy="0"/>
                <wp:effectExtent l="0" t="0" r="0" b="0"/>
                <wp:wrapTopAndBottom/>
                <wp:docPr id="154" name="Rectangl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90672" cy="0"/>
                        </a:xfrm>
                        <a:prstGeom prst="rect">
                          <a:avLst/>
                        </a:prstGeom>
                        <a:solidFill>
                          <a:srgbClr val="FF6600"/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EC9825" id="Rectangle 156" o:spid="_x0000_s1026" style="position:absolute;margin-left:-1.5pt;margin-top:375.75pt;width:243.35pt;height:0;z-index:251634688;visibility:visible;mso-wrap-style:square;mso-width-percent:0;mso-height-percent:0;mso-wrap-distance-left:2.88pt;mso-wrap-distance-top:0;mso-wrap-distance-right:2.88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" fillcolor="#f60" stroked="f">
                <v:textbox inset="2.88pt,2.88pt,2.88pt,2.88pt"/>
                <w10:wrap type="topAndBottom" anchorx="margin" anchory="page"/>
              </v:rect>
            </w:pict>
          </mc:Fallback>
        </mc:AlternateContent>
      </w:r>
      <w:r w:rsidR="002A7992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35712" behindDoc="0" locked="0" layoutInCell="1" allowOverlap="1" wp14:anchorId="0F644A6B" wp14:editId="3BD030C6">
                <wp:simplePos x="0" y="0"/>
                <wp:positionH relativeFrom="margin">
                  <wp:align>left</wp:align>
                </wp:positionH>
                <wp:positionV relativeFrom="page">
                  <wp:posOffset>5048885</wp:posOffset>
                </wp:positionV>
                <wp:extent cx="3072384" cy="0"/>
                <wp:effectExtent l="0" t="0" r="0" b="0"/>
                <wp:wrapNone/>
                <wp:docPr id="155" name="Rectangl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72384" cy="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43D777" id="Rectangle 157" o:spid="_x0000_s1026" style="position:absolute;margin-left:0;margin-top:397.55pt;width:241.9pt;height:0;z-index:251635712;visibility:visible;mso-wrap-style:square;mso-width-percent:0;mso-height-percent:0;mso-wrap-distance-left:2.88pt;mso-wrap-distance-top:2.88pt;mso-wrap-distance-right:2.88pt;mso-wrap-distance-bottom:2.88pt;mso-position-horizontal:left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" fillcolor="#2f5496 [2404]" stroked="f">
                <v:textbox inset="2.88pt,2.88pt,2.88pt,2.88pt"/>
                <w10:wrap anchorx="margin" anchory="page"/>
              </v:rect>
            </w:pict>
          </mc:Fallback>
        </mc:AlternateContent>
      </w:r>
      <w:r w:rsidR="000762F1">
        <w:rPr>
          <w:noProof/>
          <w:color w:val="auto"/>
          <w:kern w:val="0"/>
          <w:sz w:val="24"/>
          <w:szCs w:val="24"/>
          <w:lang w:val="es-VE" w:eastAsia="es-VE"/>
        </w:rPr>
        <mc:AlternateContent>
          <mc:Choice Requires="wps">
            <w:drawing>
              <wp:anchor distT="36576" distB="36576" distL="36576" distR="36576" simplePos="0" relativeHeight="251640832" behindDoc="0" locked="0" layoutInCell="1" allowOverlap="1" wp14:anchorId="16542600" wp14:editId="64E962CE">
                <wp:simplePos x="0" y="0"/>
                <wp:positionH relativeFrom="column">
                  <wp:posOffset>3067050</wp:posOffset>
                </wp:positionH>
                <wp:positionV relativeFrom="page">
                  <wp:posOffset>4429125</wp:posOffset>
                </wp:positionV>
                <wp:extent cx="0" cy="0"/>
                <wp:effectExtent l="0" t="0" r="0" b="0"/>
                <wp:wrapNone/>
                <wp:docPr id="163" name="Lin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F0C7F3" id="Line 165" o:spid="_x0000_s1026" style="position:absolute;flip:x;z-index:2516408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page;mso-width-percent:0;mso-height-percent:0;mso-width-relative:page;mso-height-relative:page" from="241.5pt,348.75pt" to="241.5pt,34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" strokecolor="#fffffe" strokeweight="1pt">
                <v:shadow color="#dcd6d4"/>
                <w10:wrap anchory="page"/>
              </v:line>
            </w:pict>
          </mc:Fallback>
        </mc:AlternateContent>
      </w:r>
      <w:r w:rsidR="00734486">
        <w:br w:type="page"/>
      </w:r>
      <w:r w:rsidR="00155523">
        <w:rPr>
          <w:noProof/>
          <w:lang w:val="es-VE" w:eastAsia="es-VE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208B489" wp14:editId="23ABBD57">
                <wp:simplePos x="0" y="0"/>
                <wp:positionH relativeFrom="column">
                  <wp:posOffset>7467600</wp:posOffset>
                </wp:positionH>
                <wp:positionV relativeFrom="paragraph">
                  <wp:posOffset>609600</wp:posOffset>
                </wp:positionV>
                <wp:extent cx="2032000" cy="5149850"/>
                <wp:effectExtent l="0" t="0" r="6350" b="0"/>
                <wp:wrapNone/>
                <wp:docPr id="341" name="Text Box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2000" cy="5149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FF90BF2" w14:textId="11815D43" w:rsidR="00123DAA" w:rsidRPr="00EB06EB" w:rsidRDefault="00913520" w:rsidP="00123DAA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bookmarkStart w:id="18" w:name="_Hlk110594305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Los estudiantes de Argyle</w:t>
                            </w:r>
                          </w:p>
                          <w:bookmarkEnd w:id="18"/>
                          <w:p w14:paraId="798EB4F9" w14:textId="77777777" w:rsidR="00B42DA5" w:rsidRPr="00B42DA5" w:rsidRDefault="00B42DA5" w:rsidP="00123DAA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14:paraId="2F2DA34C" w14:textId="77777777" w:rsidR="00B9427F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Los estudiantes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participarán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en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grupos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pequeños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y utilizarán el aprendizaje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obtenido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para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aplicarlo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a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diversas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tareas de aprendizaje.</w:t>
                            </w:r>
                          </w:p>
                          <w:p w14:paraId="04DE586E" w14:textId="77777777" w:rsidR="00B9427F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</w:p>
                          <w:p w14:paraId="60F321D1" w14:textId="77777777" w:rsidR="00B9427F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Los estudiantes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leerán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diariamente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y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usarán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materiales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instructivos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para practicar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estrategias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y estándares de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lectoescritura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y matemáticas que se han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enseñado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6A652F0E" w14:textId="77777777" w:rsidR="00B9427F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</w:p>
                          <w:p w14:paraId="50967876" w14:textId="3FC2E4B8" w:rsidR="00B9427F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Los estudiantes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discutirán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la información para padres de CTLS con las familias y la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usarán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para practicar y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aplicar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los estándares de </w:t>
                            </w:r>
                            <w:proofErr w:type="spellStart"/>
                            <w:r w:rsidR="00B421A2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lenguaje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y matemáticas. También lo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usarán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para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determinar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fechas importantes.</w:t>
                            </w:r>
                          </w:p>
                          <w:p w14:paraId="37981DB6" w14:textId="77777777" w:rsidR="00B9427F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</w:p>
                          <w:p w14:paraId="0176505D" w14:textId="77777777" w:rsidR="00B9427F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Los estudiantes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revisarán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la información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preliminar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trimestral con las familias y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usarán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los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recursos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para practicar y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revisar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los estándares.</w:t>
                            </w:r>
                          </w:p>
                          <w:p w14:paraId="32F5BF07" w14:textId="77777777" w:rsidR="00B9427F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</w:p>
                          <w:p w14:paraId="273CA4A0" w14:textId="5F81DB80" w:rsidR="00734486" w:rsidRPr="00B9427F" w:rsidRDefault="00B9427F" w:rsidP="00B9427F">
                            <w:pPr>
                              <w:widowControl w:val="0"/>
                              <w:spacing w:line="220" w:lineRule="exact"/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Los estudiantes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revisarán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sus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informes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de progreso y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boletas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calificaciones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con las familias y </w:t>
                            </w:r>
                            <w:proofErr w:type="spellStart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practicarán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los estándares de </w:t>
                            </w:r>
                            <w:proofErr w:type="spellStart"/>
                            <w:r w:rsidR="00B421A2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lenguaje</w:t>
                            </w:r>
                            <w:proofErr w:type="spellEnd"/>
                            <w:r w:rsidRPr="00B9427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 xml:space="preserve"> y matemáticas en casa.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08B489" id="Text Box 60" o:spid="_x0000_s1043" type="#_x0000_t202" style="position:absolute;margin-left:588pt;margin-top:48pt;width:160pt;height:405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" filled="f" fillcolor="#fffffe" stroked="f" strokecolor="#212120" insetpen="t">
                <v:textbox inset="2.88pt,2.88pt,2.88pt,2.88pt">
                  <w:txbxContent>
                    <w:p w14:paraId="3FF90BF2" w14:textId="11815D43" w:rsidR="00123DAA" w:rsidRPr="00EB06EB" w:rsidRDefault="00913520" w:rsidP="00123DAA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bookmarkStart w:id="37" w:name="_Hlk110594305"/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Los estudiantes de Argyle</w:t>
                      </w:r>
                    </w:p>
                    <w:bookmarkEnd w:id="37"/>
                    <w:p w14:paraId="798EB4F9" w14:textId="77777777" w:rsidR="00B42DA5" w:rsidRPr="00B42DA5" w:rsidRDefault="00B42DA5" w:rsidP="00123DAA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14:paraId="2F2DA34C" w14:textId="77777777" w:rsidR="00B9427F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Los estudiantes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participarán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en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grupos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pequeños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y utilizarán el aprendizaje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obtenido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para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aplicarlo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a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diversas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tareas de aprendizaje.</w:t>
                      </w:r>
                    </w:p>
                    <w:p w14:paraId="04DE586E" w14:textId="77777777" w:rsidR="00B9427F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</w:p>
                    <w:p w14:paraId="60F321D1" w14:textId="77777777" w:rsidR="00B9427F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Los estudiantes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leerán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diariamente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y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usarán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materiales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instructivos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para practicar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estrategias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y estándares de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lectoescritura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y matemáticas que se han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enseñado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.</w:t>
                      </w:r>
                    </w:p>
                    <w:p w14:paraId="6A652F0E" w14:textId="77777777" w:rsidR="00B9427F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</w:p>
                    <w:p w14:paraId="50967876" w14:textId="3FC2E4B8" w:rsidR="00B9427F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Los estudiantes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discutirán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la información para padres de CTLS con las familias y la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usarán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para practicar y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aplicar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los estándares de </w:t>
                      </w:r>
                      <w:proofErr w:type="spellStart"/>
                      <w:r w:rsidR="00B421A2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lenguaje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y matemáticas. También lo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usarán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para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determinar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fechas importantes.</w:t>
                      </w:r>
                    </w:p>
                    <w:p w14:paraId="37981DB6" w14:textId="77777777" w:rsidR="00B9427F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</w:p>
                    <w:p w14:paraId="0176505D" w14:textId="77777777" w:rsidR="00B9427F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Los estudiantes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revisarán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la información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preliminar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trimestral con las familias y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usarán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los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recursos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para practicar y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revisar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los estándares.</w:t>
                      </w:r>
                    </w:p>
                    <w:p w14:paraId="32F5BF07" w14:textId="77777777" w:rsidR="00B9427F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</w:p>
                    <w:p w14:paraId="273CA4A0" w14:textId="5F81DB80" w:rsidR="00734486" w:rsidRPr="00B9427F" w:rsidRDefault="00B9427F" w:rsidP="00B9427F">
                      <w:pPr>
                        <w:widowControl w:val="0"/>
                        <w:spacing w:line="220" w:lineRule="exact"/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Los estudiantes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revisarán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sus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informes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de progreso y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boletas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calificaciones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con las familias y </w:t>
                      </w:r>
                      <w:proofErr w:type="spellStart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practicarán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los estándares de </w:t>
                      </w:r>
                      <w:proofErr w:type="spellStart"/>
                      <w:r w:rsidR="00B421A2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lenguaje</w:t>
                      </w:r>
                      <w:proofErr w:type="spellEnd"/>
                      <w:r w:rsidRPr="00B9427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 xml:space="preserve"> y matemáticas en casa.</w:t>
                      </w:r>
                    </w:p>
                  </w:txbxContent>
                </v:textbox>
              </v:shape>
            </w:pict>
          </mc:Fallback>
        </mc:AlternateContent>
      </w:r>
      <w:r w:rsidR="00155523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89FBDB" wp14:editId="1E6E47CA">
                <wp:simplePos x="0" y="0"/>
                <wp:positionH relativeFrom="column">
                  <wp:posOffset>5308600</wp:posOffset>
                </wp:positionH>
                <wp:positionV relativeFrom="paragraph">
                  <wp:posOffset>577850</wp:posOffset>
                </wp:positionV>
                <wp:extent cx="2108200" cy="5175250"/>
                <wp:effectExtent l="0" t="0" r="6350" b="6350"/>
                <wp:wrapNone/>
                <wp:docPr id="338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8200" cy="5175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AA7696A" w14:textId="4367417B" w:rsidR="00B30159" w:rsidRPr="00EB06EB" w:rsidRDefault="00913520" w:rsidP="00B30159">
                            <w:pPr>
                              <w:widowControl w:val="0"/>
                              <w:spacing w:line="280" w:lineRule="exact"/>
                              <w:rPr>
                                <w:rFonts w:asciiTheme="minorHAnsi" w:hAnsiTheme="minorHAnsi" w:cstheme="minorHAnsi"/>
                                <w:b/>
                                <w:bCs/>
                                <w:i/>
                                <w:iCs/>
                                <w:color w:val="FFFFFE"/>
                                <w:w w:val="80"/>
                                <w:sz w:val="28"/>
                                <w:szCs w:val="28"/>
                              </w:rPr>
                            </w:pPr>
                            <w:bookmarkStart w:id="19" w:name="_Hlk110594292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Las Familias de Argyle</w:t>
                            </w:r>
                          </w:p>
                          <w:bookmarkEnd w:id="19"/>
                          <w:p w14:paraId="1D2CE4F8" w14:textId="02A118CE" w:rsidR="00CD5B36" w:rsidRDefault="00CD5B36" w:rsidP="00EB06EB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5B751972" w14:textId="77777777" w:rsid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7C8E416E" w14:textId="720C430C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Las familias utilizarán las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actualizaciones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los </w:t>
                            </w:r>
                            <w:proofErr w:type="gram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maestros</w:t>
                            </w:r>
                            <w:proofErr w:type="gram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para apoyar las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diversas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necesidades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los estudiantes en el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hogar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78711244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24D6BDE8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5D4022DB" w14:textId="16E8CE6A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Las familias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usarán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los materiales que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reciban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para practicar los estándares de 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lenguaje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y matemáticas en casa.</w:t>
                            </w:r>
                          </w:p>
                          <w:p w14:paraId="00860088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71B4B4E9" w14:textId="154529A6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Las familias utilizarán CTLS para padres y 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las clases en </w:t>
                            </w: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CTLS para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revisar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y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utilizar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los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mensajes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y publicaciones de los </w:t>
                            </w:r>
                            <w:proofErr w:type="gram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maestros</w:t>
                            </w:r>
                            <w:proofErr w:type="gram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para apoyar a los estudiantes en el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hogar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, así como para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determinar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fechas importantes y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plazos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para 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las asignaciones</w:t>
                            </w: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y los eventos.</w:t>
                            </w:r>
                          </w:p>
                          <w:p w14:paraId="3C8D4E2C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6470B0FA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Las familias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asistirán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gram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</w:t>
                            </w:r>
                            <w:proofErr w:type="gram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avances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trimestrales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y luego utilizarán la información y los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recursos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para apoyar el aprendizaje de los estudiantes en el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hogar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52424FCB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54FC0AF1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22"/>
                                <w:szCs w:val="22"/>
                              </w:rPr>
                            </w:pPr>
                          </w:p>
                          <w:p w14:paraId="2A538368" w14:textId="643CA47A" w:rsidR="00734486" w:rsidRPr="00B9427F" w:rsidRDefault="00B9427F" w:rsidP="00B9427F">
                            <w:pPr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Los padres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revisarán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la información de evaluación, los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informes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progreso y las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boletas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calificaciones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con los estudiantes y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ayudarán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a los estudiantes con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estrategias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en el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hogar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89FBDB" id="Text Box 57" o:spid="_x0000_s1044" type="#_x0000_t202" style="position:absolute;margin-left:418pt;margin-top:45.5pt;width:166pt;height:407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" filled="f" fillcolor="#fffffe" stroked="f" strokecolor="#212120" insetpen="t">
                <v:textbox inset="2.88pt,2.88pt,2.88pt,2.88pt">
                  <w:txbxContent>
                    <w:p w14:paraId="4AA7696A" w14:textId="4367417B" w:rsidR="00B30159" w:rsidRPr="00EB06EB" w:rsidRDefault="00913520" w:rsidP="00B30159">
                      <w:pPr>
                        <w:widowControl w:val="0"/>
                        <w:spacing w:line="280" w:lineRule="exact"/>
                        <w:rPr>
                          <w:rFonts w:asciiTheme="minorHAnsi" w:hAnsiTheme="minorHAnsi" w:cstheme="minorHAnsi"/>
                          <w:b/>
                          <w:bCs/>
                          <w:i/>
                          <w:iCs/>
                          <w:color w:val="FFFFFE"/>
                          <w:w w:val="80"/>
                          <w:sz w:val="28"/>
                          <w:szCs w:val="28"/>
                        </w:rPr>
                      </w:pPr>
                      <w:bookmarkStart w:id="39" w:name="_Hlk110594292"/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Las Familias de Argyle</w:t>
                      </w:r>
                    </w:p>
                    <w:bookmarkEnd w:id="39"/>
                    <w:p w14:paraId="1D2CE4F8" w14:textId="02A118CE" w:rsidR="00CD5B36" w:rsidRDefault="00CD5B36" w:rsidP="00EB06EB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5B751972" w14:textId="77777777" w:rsid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7C8E416E" w14:textId="720C430C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Las familias utilizarán las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actualizaciones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los </w:t>
                      </w:r>
                      <w:proofErr w:type="gram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maestros</w:t>
                      </w:r>
                      <w:proofErr w:type="gram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para apoyar las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diversas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necesidades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los estudiantes en el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hogar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.</w:t>
                      </w:r>
                    </w:p>
                    <w:p w14:paraId="78711244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24D6BDE8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5D4022DB" w14:textId="16E8CE6A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Las familias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usarán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los materiales que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reciban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para practicar los estándares de </w:t>
                      </w:r>
                      <w:proofErr w:type="spellStart"/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lenguaje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y matemáticas en casa.</w:t>
                      </w:r>
                    </w:p>
                    <w:p w14:paraId="00860088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71B4B4E9" w14:textId="154529A6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Las familias utilizarán CTLS para padres y 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las clases en </w:t>
                      </w: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CTLS para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revisar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y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utilizar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los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mensajes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y publicaciones de los </w:t>
                      </w:r>
                      <w:proofErr w:type="gram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maestros</w:t>
                      </w:r>
                      <w:proofErr w:type="gram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para apoyar a los estudiantes en el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hogar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, así como para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determinar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fechas importantes y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plazos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para 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las asignaciones</w:t>
                      </w: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y los eventos.</w:t>
                      </w:r>
                    </w:p>
                    <w:p w14:paraId="3C8D4E2C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6470B0FA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Las familias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asistirán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gram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a</w:t>
                      </w:r>
                      <w:proofErr w:type="gram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avances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trimestrales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y luego utilizarán la información y los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recursos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para apoyar el aprendizaje de los estudiantes en el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hogar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.</w:t>
                      </w:r>
                    </w:p>
                    <w:p w14:paraId="52424FCB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54FC0AF1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22"/>
                          <w:szCs w:val="22"/>
                        </w:rPr>
                      </w:pPr>
                    </w:p>
                    <w:p w14:paraId="2A538368" w14:textId="643CA47A" w:rsidR="00734486" w:rsidRPr="00B9427F" w:rsidRDefault="00B9427F" w:rsidP="00B9427F">
                      <w:pPr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Los padres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revisarán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la información de evaluación, los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informes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progreso y las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boletas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calificaciones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con los estudiantes y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ayudarán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a los estudiantes con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estrategias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en el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hogar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2C46E4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5910E99F" wp14:editId="0409D488">
                <wp:simplePos x="0" y="0"/>
                <wp:positionH relativeFrom="margin">
                  <wp:align>left</wp:align>
                </wp:positionH>
                <wp:positionV relativeFrom="paragraph">
                  <wp:posOffset>5994400</wp:posOffset>
                </wp:positionV>
                <wp:extent cx="3136900" cy="776605"/>
                <wp:effectExtent l="0" t="0" r="6350" b="4445"/>
                <wp:wrapNone/>
                <wp:docPr id="30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36900" cy="776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A84AF38" w14:textId="02F225D4" w:rsidR="00734486" w:rsidRDefault="000762F1" w:rsidP="000762F1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b/>
                                <w:bCs/>
                                <w:color w:val="ED7D31" w:themeColor="accent2"/>
                                <w:w w:val="8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 xml:space="preserve">                     </w:t>
                            </w:r>
                            <w:bookmarkStart w:id="20" w:name="_Hlk110594437"/>
                            <w:r w:rsidR="00DD775B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Visit</w:t>
                            </w:r>
                            <w:r w:rsidR="00913520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 xml:space="preserve">e nuestra página </w:t>
                            </w:r>
                            <w:r w:rsidR="00DD775B" w:rsidRPr="00DD775B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Web</w:t>
                            </w:r>
                            <w:bookmarkEnd w:id="20"/>
                            <w:r w:rsidR="002C46E4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14:paraId="23CE7CEB" w14:textId="439AF6FF" w:rsidR="00C23AE6" w:rsidRPr="00C23AE6" w:rsidRDefault="00C23AE6" w:rsidP="000762F1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2F42CC64" w14:textId="1C2B59D0" w:rsidR="005B3D99" w:rsidRDefault="00673988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  <w:r w:rsidRPr="00673988">
                              <w:rPr>
                                <w:rFonts w:ascii="Arial" w:hAnsi="Arial" w:cs="Arial"/>
                                <w:b/>
                                <w:bCs/>
                                <w:color w:val="auto"/>
                                <w:w w:val="80"/>
                                <w:sz w:val="24"/>
                                <w:szCs w:val="24"/>
                              </w:rPr>
                              <w:t>https://www.cobbk12.org/Argyle</w:t>
                            </w:r>
                          </w:p>
                          <w:p w14:paraId="30A7D206" w14:textId="4FC4111A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313104C6" w14:textId="52C68DF1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4090FC8B" w14:textId="64822B32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15352775" w14:textId="79390706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33376781" w14:textId="607D6E3C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noProof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  <w:p w14:paraId="6F8A9BF3" w14:textId="6A6D44AE" w:rsidR="005B3D99" w:rsidRDefault="005B3D99" w:rsidP="005B3D99">
                            <w:pPr>
                              <w:widowControl w:val="0"/>
                              <w:spacing w:line="2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AA973B"/>
                                <w:w w:val="8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10E99F" id="Text Box 6" o:spid="_x0000_s1045" type="#_x0000_t202" style="position:absolute;margin-left:0;margin-top:472pt;width:247pt;height:61.15pt;z-index:2516510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" filled="f" fillcolor="#fffffe" stroked="f" strokecolor="#212120" insetpen="t">
                <v:textbox inset="2.88pt,2.88pt,2.88pt,2.88pt">
                  <w:txbxContent>
                    <w:p w14:paraId="5A84AF38" w14:textId="02F225D4" w:rsidR="00734486" w:rsidRDefault="000762F1" w:rsidP="000762F1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b/>
                          <w:bCs/>
                          <w:color w:val="ED7D31" w:themeColor="accent2"/>
                          <w:w w:val="80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 xml:space="preserve">                     </w:t>
                      </w:r>
                      <w:bookmarkStart w:id="41" w:name="_Hlk110594437"/>
                      <w:r w:rsidR="00DD775B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Visit</w:t>
                      </w:r>
                      <w:r w:rsidR="00913520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 xml:space="preserve">e nuestra página </w:t>
                      </w:r>
                      <w:r w:rsidR="00DD775B" w:rsidRPr="00DD775B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Web</w:t>
                      </w:r>
                      <w:bookmarkEnd w:id="41"/>
                      <w:r w:rsidR="002C46E4"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4"/>
                          <w:szCs w:val="24"/>
                        </w:rPr>
                        <w:t>:</w:t>
                      </w:r>
                    </w:p>
                    <w:p w14:paraId="23CE7CEB" w14:textId="439AF6FF" w:rsidR="00C23AE6" w:rsidRPr="00C23AE6" w:rsidRDefault="00C23AE6" w:rsidP="000762F1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</w:pPr>
                    </w:p>
                    <w:p w14:paraId="2F42CC64" w14:textId="1C2B59D0" w:rsidR="005B3D99" w:rsidRDefault="00673988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  <w:r w:rsidRPr="00673988">
                        <w:rPr>
                          <w:rFonts w:ascii="Arial" w:hAnsi="Arial" w:cs="Arial"/>
                          <w:b/>
                          <w:bCs/>
                          <w:color w:val="auto"/>
                          <w:w w:val="80"/>
                          <w:sz w:val="24"/>
                          <w:szCs w:val="24"/>
                        </w:rPr>
                        <w:t>https://www.cobbk12.org/Argyle</w:t>
                      </w:r>
                    </w:p>
                    <w:p w14:paraId="30A7D206" w14:textId="4FC4111A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313104C6" w14:textId="52C68DF1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4090FC8B" w14:textId="64822B32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15352775" w14:textId="79390706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33376781" w14:textId="607D6E3C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noProof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  <w:p w14:paraId="6F8A9BF3" w14:textId="6A6D44AE" w:rsidR="005B3D99" w:rsidRDefault="005B3D99" w:rsidP="005B3D99">
                      <w:pPr>
                        <w:widowControl w:val="0"/>
                        <w:spacing w:line="2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/>
                          <w:iCs/>
                          <w:color w:val="AA973B"/>
                          <w:w w:val="80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9745C">
        <w:rPr>
          <w:noProof/>
        </w:rPr>
        <mc:AlternateContent>
          <mc:Choice Requires="wps">
            <w:drawing>
              <wp:anchor distT="45720" distB="45720" distL="114300" distR="114300" simplePos="0" relativeHeight="251699200" behindDoc="0" locked="0" layoutInCell="1" allowOverlap="1" wp14:anchorId="5AB4E5BF" wp14:editId="4A5A2678">
                <wp:simplePos x="0" y="0"/>
                <wp:positionH relativeFrom="column">
                  <wp:posOffset>38100</wp:posOffset>
                </wp:positionH>
                <wp:positionV relativeFrom="paragraph">
                  <wp:posOffset>3740150</wp:posOffset>
                </wp:positionV>
                <wp:extent cx="3039745" cy="19113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9745" cy="19113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EF8CCE" w14:textId="0F278081" w:rsidR="007968D2" w:rsidRDefault="002E28B0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</w:pPr>
                            <w:r w:rsidRPr="002E28B0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 xml:space="preserve">Metas para el </w:t>
                            </w:r>
                            <w:proofErr w:type="spellStart"/>
                            <w:r w:rsidRPr="002E28B0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>rendimiento</w:t>
                            </w:r>
                            <w:proofErr w:type="spellEnd"/>
                            <w:r w:rsidRPr="002E28B0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 xml:space="preserve"> </w:t>
                            </w:r>
                            <w:proofErr w:type="spellStart"/>
                            <w:r w:rsidRPr="002E28B0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>estudiantil</w:t>
                            </w:r>
                            <w:proofErr w:type="spellEnd"/>
                            <w:r w:rsidRPr="002E28B0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</w:rPr>
                              <w:t xml:space="preserve"> de Argyle</w:t>
                            </w:r>
                          </w:p>
                          <w:p w14:paraId="79798198" w14:textId="77777777" w:rsidR="002E28B0" w:rsidRDefault="002E28B0">
                            <w:pPr>
                              <w:rPr>
                                <w:rFonts w:asciiTheme="minorHAnsi" w:hAnsiTheme="minorHAnsi" w:cstheme="minorHAnsi"/>
                              </w:rPr>
                            </w:pPr>
                          </w:p>
                          <w:p w14:paraId="1B03E4F5" w14:textId="77777777" w:rsidR="002258E5" w:rsidRPr="00913520" w:rsidRDefault="00913520" w:rsidP="002258E5">
                            <w:pPr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</w:pPr>
                            <w:bookmarkStart w:id="21" w:name="_Hlk113005885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 xml:space="preserve">El </w:t>
                            </w:r>
                            <w:proofErr w:type="spellStart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>cuarenta</w:t>
                            </w:r>
                            <w:proofErr w:type="spellEnd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 xml:space="preserve"> por </w:t>
                            </w:r>
                            <w:proofErr w:type="spellStart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>ciento</w:t>
                            </w:r>
                            <w:proofErr w:type="spellEnd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 xml:space="preserve"> (59 estudiantes) desde Kinder a </w:t>
                            </w:r>
                            <w:proofErr w:type="spellStart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>segundo</w:t>
                            </w:r>
                            <w:proofErr w:type="spellEnd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 xml:space="preserve"> grado serán </w:t>
                            </w:r>
                            <w:proofErr w:type="spellStart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>elegibles</w:t>
                            </w:r>
                            <w:proofErr w:type="spellEnd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 xml:space="preserve"> para tomar la evaluación de comprensión de lectura después de obtener una </w:t>
                            </w:r>
                            <w:proofErr w:type="spellStart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>puntuación</w:t>
                            </w:r>
                            <w:proofErr w:type="spellEnd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 xml:space="preserve"> de 49+ en el FRA al final del </w:t>
                            </w:r>
                            <w:proofErr w:type="spellStart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>Inventario</w:t>
                            </w:r>
                            <w:proofErr w:type="spellEnd"/>
                            <w:r w:rsidRPr="00913520">
                              <w:rPr>
                                <w:rStyle w:val="normaltextrun"/>
                                <w:rFonts w:ascii="Calibri Light" w:hAnsi="Calibri Light" w:cs="Calibri Light"/>
                                <w:sz w:val="13"/>
                                <w:szCs w:val="13"/>
                              </w:rPr>
                              <w:t xml:space="preserve"> de lectura para el año escolar 2022-2023.</w:t>
                            </w:r>
                          </w:p>
                          <w:p w14:paraId="73EC2615" w14:textId="77777777" w:rsidR="00913520" w:rsidRPr="00913520" w:rsidRDefault="00913520" w:rsidP="002258E5">
                            <w:pPr>
                              <w:rPr>
                                <w:rFonts w:asciiTheme="minorHAnsi" w:hAnsiTheme="minorHAnsi" w:cstheme="minorHAnsi"/>
                                <w:sz w:val="13"/>
                                <w:szCs w:val="13"/>
                              </w:rPr>
                            </w:pPr>
                          </w:p>
                          <w:p w14:paraId="06E83B8D" w14:textId="121A694B" w:rsidR="002258E5" w:rsidRPr="00913520" w:rsidRDefault="00913520">
                            <w:pPr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</w:pPr>
                            <w:bookmarkStart w:id="22" w:name="_Hlk110594363"/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Cuarenta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 xml:space="preserve"> y </w:t>
                            </w:r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cinco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 xml:space="preserve"> por </w:t>
                            </w:r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ciento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 xml:space="preserve"> (136 estudiantes) desde Kinder hasta quinto grado se </w:t>
                            </w:r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desempeñarán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 xml:space="preserve"> en el nivel </w:t>
                            </w:r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competente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/</w:t>
                            </w:r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avanzado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 xml:space="preserve"> </w:t>
                            </w:r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según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 xml:space="preserve"> lo </w:t>
                            </w:r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medido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 xml:space="preserve"> por el </w:t>
                            </w:r>
                            <w:proofErr w:type="spellStart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>Inventario</w:t>
                            </w:r>
                            <w:proofErr w:type="spellEnd"/>
                            <w:r w:rsidRPr="00913520">
                              <w:rPr>
                                <w:rFonts w:ascii="Calibri Light" w:hAnsi="Calibri Light" w:cs="Calibri Light"/>
                                <w:color w:val="000000"/>
                                <w:sz w:val="13"/>
                                <w:szCs w:val="13"/>
                              </w:rPr>
                              <w:t xml:space="preserve"> de Matemáticas de fin de año durante el año escolar 2022-2023</w:t>
                            </w:r>
                          </w:p>
                          <w:p w14:paraId="1A4615F3" w14:textId="77777777" w:rsidR="00913520" w:rsidRPr="00913520" w:rsidRDefault="00913520">
                            <w:pPr>
                              <w:rPr>
                                <w:rFonts w:ascii="Calibri Light" w:eastAsia="Calibri" w:hAnsi="Calibri Light" w:cs="Calibri Light"/>
                                <w:sz w:val="13"/>
                                <w:szCs w:val="13"/>
                              </w:rPr>
                            </w:pPr>
                          </w:p>
                          <w:p w14:paraId="45CBFFD7" w14:textId="77777777" w:rsidR="00913520" w:rsidRDefault="00913520" w:rsidP="00913520">
                            <w:pPr>
                              <w:rPr>
                                <w:sz w:val="14"/>
                                <w:szCs w:val="14"/>
                              </w:rPr>
                            </w:pPr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 xml:space="preserve">El </w:t>
                            </w:r>
                            <w:proofErr w:type="spellStart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>cuarenta</w:t>
                            </w:r>
                            <w:proofErr w:type="spellEnd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 xml:space="preserve"> por </w:t>
                            </w:r>
                            <w:proofErr w:type="spellStart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>ciento</w:t>
                            </w:r>
                            <w:proofErr w:type="spellEnd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 xml:space="preserve"> (117 estudiantes) de los estudiantes de</w:t>
                            </w:r>
                            <w:r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>sde Kinder</w:t>
                            </w:r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 xml:space="preserve"> a quinto grado </w:t>
                            </w:r>
                            <w:proofErr w:type="spellStart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>obtendrán</w:t>
                            </w:r>
                            <w:proofErr w:type="spellEnd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 xml:space="preserve"> un </w:t>
                            </w:r>
                            <w:proofErr w:type="spellStart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>puntaje</w:t>
                            </w:r>
                            <w:proofErr w:type="spellEnd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 xml:space="preserve"> </w:t>
                            </w:r>
                            <w:proofErr w:type="spellStart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>promedio</w:t>
                            </w:r>
                            <w:proofErr w:type="spellEnd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 xml:space="preserve"> o </w:t>
                            </w:r>
                            <w:proofErr w:type="spellStart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>competente</w:t>
                            </w:r>
                            <w:proofErr w:type="spellEnd"/>
                            <w:r w:rsidRPr="005347CC">
                              <w:rPr>
                                <w:rFonts w:ascii="Calibri Light" w:eastAsia="Calibri" w:hAnsi="Calibri Light" w:cs="Calibri Light"/>
                                <w:sz w:val="14"/>
                                <w:szCs w:val="14"/>
                              </w:rPr>
                              <w:t xml:space="preserve"> en la evaluación de escritura Spring Write Score.</w:t>
                            </w:r>
                          </w:p>
                          <w:bookmarkEnd w:id="21"/>
                          <w:bookmarkEnd w:id="22"/>
                          <w:p w14:paraId="02B89965" w14:textId="6184CD91" w:rsidR="002258E5" w:rsidRPr="00913520" w:rsidRDefault="002258E5" w:rsidP="00913520">
                            <w:pPr>
                              <w:rPr>
                                <w:sz w:val="13"/>
                                <w:szCs w:val="13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B4E5BF" id="_x0000_s1046" type="#_x0000_t202" style="position:absolute;margin-left:3pt;margin-top:294.5pt;width:239.35pt;height:150.5pt;z-index:251699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" filled="f" stroked="f">
                <v:textbox>
                  <w:txbxContent>
                    <w:p w14:paraId="74EF8CCE" w14:textId="0F278081" w:rsidR="007968D2" w:rsidRDefault="002E28B0">
                      <w:pP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</w:pPr>
                      <w:r w:rsidRPr="002E28B0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 xml:space="preserve">Metas para el </w:t>
                      </w:r>
                      <w:proofErr w:type="spellStart"/>
                      <w:r w:rsidRPr="002E28B0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>rendimiento</w:t>
                      </w:r>
                      <w:proofErr w:type="spellEnd"/>
                      <w:r w:rsidRPr="002E28B0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 xml:space="preserve"> </w:t>
                      </w:r>
                      <w:proofErr w:type="spellStart"/>
                      <w:r w:rsidRPr="002E28B0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>estudiantil</w:t>
                      </w:r>
                      <w:proofErr w:type="spellEnd"/>
                      <w:r w:rsidRPr="002E28B0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</w:rPr>
                        <w:t xml:space="preserve"> de Argyle</w:t>
                      </w:r>
                    </w:p>
                    <w:p w14:paraId="79798198" w14:textId="77777777" w:rsidR="002E28B0" w:rsidRDefault="002E28B0">
                      <w:pPr>
                        <w:rPr>
                          <w:rFonts w:asciiTheme="minorHAnsi" w:hAnsiTheme="minorHAnsi" w:cstheme="minorHAnsi"/>
                        </w:rPr>
                      </w:pPr>
                    </w:p>
                    <w:p w14:paraId="1B03E4F5" w14:textId="77777777" w:rsidR="002258E5" w:rsidRPr="00913520" w:rsidRDefault="00913520" w:rsidP="002258E5">
                      <w:pPr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</w:pPr>
                      <w:bookmarkStart w:id="44" w:name="_Hlk113005885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 xml:space="preserve">El </w:t>
                      </w:r>
                      <w:proofErr w:type="spellStart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>cuarenta</w:t>
                      </w:r>
                      <w:proofErr w:type="spellEnd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 xml:space="preserve"> por </w:t>
                      </w:r>
                      <w:proofErr w:type="spellStart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>ciento</w:t>
                      </w:r>
                      <w:proofErr w:type="spellEnd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 xml:space="preserve"> (59 estudiantes) desde Kinder a </w:t>
                      </w:r>
                      <w:proofErr w:type="spellStart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>segundo</w:t>
                      </w:r>
                      <w:proofErr w:type="spellEnd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 xml:space="preserve"> grado serán </w:t>
                      </w:r>
                      <w:proofErr w:type="spellStart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>elegibles</w:t>
                      </w:r>
                      <w:proofErr w:type="spellEnd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 xml:space="preserve"> para tomar la evaluación de comprensión de lectura después de obtener una </w:t>
                      </w:r>
                      <w:proofErr w:type="spellStart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>puntuación</w:t>
                      </w:r>
                      <w:proofErr w:type="spellEnd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 xml:space="preserve"> de 49+ en el FRA al final del </w:t>
                      </w:r>
                      <w:proofErr w:type="spellStart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>Inventario</w:t>
                      </w:r>
                      <w:proofErr w:type="spellEnd"/>
                      <w:r w:rsidRPr="00913520">
                        <w:rPr>
                          <w:rStyle w:val="normaltextrun"/>
                          <w:rFonts w:ascii="Calibri Light" w:hAnsi="Calibri Light" w:cs="Calibri Light"/>
                          <w:sz w:val="13"/>
                          <w:szCs w:val="13"/>
                        </w:rPr>
                        <w:t xml:space="preserve"> de lectura para el año escolar 2022-2023.</w:t>
                      </w:r>
                    </w:p>
                    <w:p w14:paraId="73EC2615" w14:textId="77777777" w:rsidR="00913520" w:rsidRPr="00913520" w:rsidRDefault="00913520" w:rsidP="002258E5">
                      <w:pPr>
                        <w:rPr>
                          <w:rFonts w:asciiTheme="minorHAnsi" w:hAnsiTheme="minorHAnsi" w:cstheme="minorHAnsi"/>
                          <w:sz w:val="13"/>
                          <w:szCs w:val="13"/>
                        </w:rPr>
                      </w:pPr>
                    </w:p>
                    <w:p w14:paraId="06E83B8D" w14:textId="121A694B" w:rsidR="002258E5" w:rsidRPr="00913520" w:rsidRDefault="00913520">
                      <w:pPr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</w:pPr>
                      <w:bookmarkStart w:id="45" w:name="_Hlk110594363"/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Cuarenta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 xml:space="preserve"> y </w:t>
                      </w:r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cinco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 xml:space="preserve"> por </w:t>
                      </w:r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ciento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 xml:space="preserve"> (136 estudiantes) desde Kinder hasta quinto grado se </w:t>
                      </w:r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desempeñarán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 xml:space="preserve"> en el nivel </w:t>
                      </w:r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competente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/</w:t>
                      </w:r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avanzado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 xml:space="preserve"> </w:t>
                      </w:r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según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 xml:space="preserve"> lo </w:t>
                      </w:r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medido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 xml:space="preserve"> por el </w:t>
                      </w:r>
                      <w:proofErr w:type="spellStart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>Inventario</w:t>
                      </w:r>
                      <w:proofErr w:type="spellEnd"/>
                      <w:r w:rsidRPr="00913520">
                        <w:rPr>
                          <w:rFonts w:ascii="Calibri Light" w:hAnsi="Calibri Light" w:cs="Calibri Light"/>
                          <w:color w:val="000000"/>
                          <w:sz w:val="13"/>
                          <w:szCs w:val="13"/>
                        </w:rPr>
                        <w:t xml:space="preserve"> de Matemáticas de fin de año durante el año escolar 2022-2023</w:t>
                      </w:r>
                    </w:p>
                    <w:p w14:paraId="1A4615F3" w14:textId="77777777" w:rsidR="00913520" w:rsidRPr="00913520" w:rsidRDefault="00913520">
                      <w:pPr>
                        <w:rPr>
                          <w:rFonts w:ascii="Calibri Light" w:eastAsia="Calibri" w:hAnsi="Calibri Light" w:cs="Calibri Light"/>
                          <w:sz w:val="13"/>
                          <w:szCs w:val="13"/>
                        </w:rPr>
                      </w:pPr>
                    </w:p>
                    <w:p w14:paraId="45CBFFD7" w14:textId="77777777" w:rsidR="00913520" w:rsidRDefault="00913520" w:rsidP="00913520">
                      <w:pPr>
                        <w:rPr>
                          <w:sz w:val="14"/>
                          <w:szCs w:val="14"/>
                        </w:rPr>
                      </w:pPr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 xml:space="preserve">El </w:t>
                      </w:r>
                      <w:proofErr w:type="spellStart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>cuarenta</w:t>
                      </w:r>
                      <w:proofErr w:type="spellEnd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 xml:space="preserve"> por </w:t>
                      </w:r>
                      <w:proofErr w:type="spellStart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>ciento</w:t>
                      </w:r>
                      <w:proofErr w:type="spellEnd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 xml:space="preserve"> (117 estudiantes) de los estudiantes de</w:t>
                      </w:r>
                      <w:r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>sde Kinder</w:t>
                      </w:r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 xml:space="preserve"> a quinto grado </w:t>
                      </w:r>
                      <w:proofErr w:type="spellStart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>obtendrán</w:t>
                      </w:r>
                      <w:proofErr w:type="spellEnd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 xml:space="preserve"> un </w:t>
                      </w:r>
                      <w:proofErr w:type="spellStart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>puntaje</w:t>
                      </w:r>
                      <w:proofErr w:type="spellEnd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 xml:space="preserve"> </w:t>
                      </w:r>
                      <w:proofErr w:type="spellStart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>promedio</w:t>
                      </w:r>
                      <w:proofErr w:type="spellEnd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 xml:space="preserve"> o </w:t>
                      </w:r>
                      <w:proofErr w:type="spellStart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>competente</w:t>
                      </w:r>
                      <w:proofErr w:type="spellEnd"/>
                      <w:r w:rsidRPr="005347CC">
                        <w:rPr>
                          <w:rFonts w:ascii="Calibri Light" w:eastAsia="Calibri" w:hAnsi="Calibri Light" w:cs="Calibri Light"/>
                          <w:sz w:val="14"/>
                          <w:szCs w:val="14"/>
                        </w:rPr>
                        <w:t xml:space="preserve"> en la evaluación de escritura Spring Write Score.</w:t>
                      </w:r>
                    </w:p>
                    <w:bookmarkEnd w:id="44"/>
                    <w:bookmarkEnd w:id="45"/>
                    <w:p w14:paraId="02B89965" w14:textId="6184CD91" w:rsidR="002258E5" w:rsidRPr="00913520" w:rsidRDefault="002258E5" w:rsidP="00913520">
                      <w:pPr>
                        <w:rPr>
                          <w:sz w:val="13"/>
                          <w:szCs w:val="13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89745C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402E6259" wp14:editId="21F305B0">
                <wp:simplePos x="0" y="0"/>
                <wp:positionH relativeFrom="margin">
                  <wp:align>left</wp:align>
                </wp:positionH>
                <wp:positionV relativeFrom="paragraph">
                  <wp:posOffset>3606800</wp:posOffset>
                </wp:positionV>
                <wp:extent cx="3133725" cy="91811"/>
                <wp:effectExtent l="0" t="0" r="9525" b="3810"/>
                <wp:wrapNone/>
                <wp:docPr id="25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3725" cy="9181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4AB8F0" id="Rectangle 25" o:spid="_x0000_s1026" style="position:absolute;margin-left:0;margin-top:284pt;width:246.75pt;height:7.25pt;z-index:2517227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" fillcolor="#2f5496 [2404]" stroked="f">
                <v:textbox inset="2.88pt,2.88pt,2.88pt,2.88pt"/>
                <w10:wrap anchorx="margin"/>
              </v:rect>
            </w:pict>
          </mc:Fallback>
        </mc:AlternateContent>
      </w:r>
      <w:r w:rsidR="00830A2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17464556" wp14:editId="4151292F">
                <wp:simplePos x="0" y="0"/>
                <wp:positionH relativeFrom="margin">
                  <wp:posOffset>57150</wp:posOffset>
                </wp:positionH>
                <wp:positionV relativeFrom="paragraph">
                  <wp:posOffset>209550</wp:posOffset>
                </wp:positionV>
                <wp:extent cx="2971800" cy="3371850"/>
                <wp:effectExtent l="0" t="0" r="0" b="0"/>
                <wp:wrapThrough wrapText="bothSides">
                  <wp:wrapPolygon edited="0">
                    <wp:start x="0" y="0"/>
                    <wp:lineTo x="0" y="21478"/>
                    <wp:lineTo x="21462" y="21478"/>
                    <wp:lineTo x="21462" y="0"/>
                    <wp:lineTo x="0" y="0"/>
                  </wp:wrapPolygon>
                </wp:wrapThrough>
                <wp:docPr id="30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1800" cy="3371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0739805" w14:textId="479D80EE" w:rsidR="00980FC0" w:rsidRDefault="00913520" w:rsidP="00033B8E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7"/>
                                <w:szCs w:val="27"/>
                              </w:rPr>
                            </w:pPr>
                            <w:bookmarkStart w:id="23" w:name="_Hlk110594253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7"/>
                                <w:szCs w:val="27"/>
                              </w:rPr>
                              <w:t xml:space="preserve">Metas del distrito para el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7"/>
                                <w:szCs w:val="27"/>
                              </w:rPr>
                              <w:t>rendimiento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7"/>
                                <w:szCs w:val="27"/>
                              </w:rPr>
                              <w:t xml:space="preserve">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7"/>
                                <w:szCs w:val="27"/>
                              </w:rPr>
                              <w:t>estudiantil</w:t>
                            </w:r>
                            <w:proofErr w:type="spellEnd"/>
                          </w:p>
                          <w:bookmarkEnd w:id="23"/>
                          <w:p w14:paraId="0068129E" w14:textId="77777777" w:rsidR="00913520" w:rsidRPr="00913520" w:rsidRDefault="00913520" w:rsidP="00033B8E">
                            <w:pPr>
                              <w:widowControl w:val="0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7"/>
                                <w:szCs w:val="27"/>
                              </w:rPr>
                            </w:pPr>
                          </w:p>
                          <w:p w14:paraId="4DB4B372" w14:textId="77777777" w:rsidR="00913520" w:rsidRPr="005347CC" w:rsidRDefault="00913520" w:rsidP="00913520">
                            <w:pPr>
                              <w:pStyle w:val="ListNumber"/>
                              <w:numPr>
                                <w:ilvl w:val="0"/>
                                <w:numId w:val="23"/>
                              </w:numPr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</w:pPr>
                            <w:bookmarkStart w:id="24" w:name="_Hlk110594237"/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  <w:lang w:val="es-419"/>
                              </w:rPr>
                              <w:t>Aumentar en 2% el desempeño estudiantil en todas las áreas del contenido central tal como lo miden los datos de los logros.</w:t>
                            </w:r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  <w:p w14:paraId="285508FD" w14:textId="77777777" w:rsidR="00913520" w:rsidRPr="005347CC" w:rsidRDefault="00913520" w:rsidP="00913520">
                            <w:pPr>
                              <w:pStyle w:val="ListNumber"/>
                              <w:numPr>
                                <w:ilvl w:val="0"/>
                                <w:numId w:val="23"/>
                              </w:numPr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</w:pPr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  <w:lang w:val="es-419"/>
                              </w:rPr>
                              <w:t>El CCSD aumentará en 10% la tasa de participación de las familias y las comunidades comprometidas con los programas y servicios de acuerdo con los datos que el Sistema de Aprendizaje y Enseñanza de Cobb (CTLS por su nombre en inglés) para Padres muestre en la encuesta y en el módulo de la red.</w:t>
                            </w:r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  <w:p w14:paraId="61468CF4" w14:textId="77777777" w:rsidR="00913520" w:rsidRPr="005347CC" w:rsidRDefault="00913520" w:rsidP="00913520">
                            <w:pPr>
                              <w:pStyle w:val="ListNumber"/>
                              <w:numPr>
                                <w:ilvl w:val="0"/>
                                <w:numId w:val="23"/>
                              </w:numPr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</w:pPr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  <w:lang w:val="es-419"/>
                              </w:rPr>
                              <w:t>Para el 2023, reorganizaremos el marco de Aprendizaje Personalizado (PL </w:t>
                            </w:r>
                            <w:proofErr w:type="spellStart"/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  <w:lang w:val="es-419"/>
                              </w:rPr>
                              <w:t>framework</w:t>
                            </w:r>
                            <w:proofErr w:type="spellEnd"/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  <w:lang w:val="es-419"/>
                              </w:rPr>
                              <w:t>) para cubrir las necesidades de todas las escuelas en asegurar el cumplimiento de las Prioridades del superintendente escolar según sean medidas por las oportunidades, encuestas y desempeño estudiantil del Aprendizaje Personalizado.</w:t>
                            </w:r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  <w:p w14:paraId="6A9A4B93" w14:textId="77777777" w:rsidR="00913520" w:rsidRPr="005347CC" w:rsidRDefault="00913520" w:rsidP="00913520">
                            <w:pPr>
                              <w:pStyle w:val="ListNumber"/>
                              <w:numPr>
                                <w:ilvl w:val="0"/>
                                <w:numId w:val="23"/>
                              </w:numPr>
                              <w:suppressAutoHyphens/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</w:pPr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  <w:lang w:val="es-419"/>
                              </w:rPr>
                              <w:t>Para finales del año escolar 2025, cada escuela habrá identificado las prácticas y recursos que apoyen el éxito estudiantil según sea presentado por los datos de medición académica, percepción o disciplina.</w:t>
                            </w:r>
                            <w:r w:rsidRPr="005347CC">
                              <w:rPr>
                                <w:rFonts w:asciiTheme="majorHAnsi" w:hAnsiTheme="majorHAnsi" w:cstheme="majorHAnsi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  <w:bookmarkEnd w:id="24"/>
                          <w:p w14:paraId="23084766" w14:textId="77777777" w:rsidR="001D66A6" w:rsidRPr="00D1424D" w:rsidRDefault="001D66A6" w:rsidP="00974B7D">
                            <w:pPr>
                              <w:widowControl w:val="0"/>
                              <w:spacing w:line="380" w:lineRule="exact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32"/>
                                <w:szCs w:val="32"/>
                              </w:rPr>
                            </w:pPr>
                          </w:p>
                          <w:p w14:paraId="45BCF1A0" w14:textId="77777777" w:rsidR="00494EDE" w:rsidRPr="00494EDE" w:rsidRDefault="00494EDE" w:rsidP="00974B7D">
                            <w:pPr>
                              <w:widowControl w:val="0"/>
                              <w:spacing w:line="380" w:lineRule="exact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464556" id="Text Box 8" o:spid="_x0000_s1047" type="#_x0000_t202" style="position:absolute;margin-left:4.5pt;margin-top:16.5pt;width:234pt;height:265.5pt;z-index:-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" filled="f" stroked="f">
                <v:textbox inset="2.88pt,2.88pt,2.88pt,2.88pt">
                  <w:txbxContent>
                    <w:p w14:paraId="70739805" w14:textId="479D80EE" w:rsidR="00980FC0" w:rsidRDefault="00913520" w:rsidP="00033B8E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7"/>
                          <w:szCs w:val="27"/>
                        </w:rPr>
                      </w:pPr>
                      <w:bookmarkStart w:id="48" w:name="_Hlk110594253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7"/>
                          <w:szCs w:val="27"/>
                        </w:rPr>
                        <w:t xml:space="preserve">Metas del distrito para el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7"/>
                          <w:szCs w:val="27"/>
                        </w:rPr>
                        <w:t>rendimiento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7"/>
                          <w:szCs w:val="27"/>
                        </w:rPr>
                        <w:t xml:space="preserve">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7"/>
                          <w:szCs w:val="27"/>
                        </w:rPr>
                        <w:t>estudiantil</w:t>
                      </w:r>
                      <w:proofErr w:type="spellEnd"/>
                    </w:p>
                    <w:bookmarkEnd w:id="48"/>
                    <w:p w14:paraId="0068129E" w14:textId="77777777" w:rsidR="00913520" w:rsidRPr="00913520" w:rsidRDefault="00913520" w:rsidP="00033B8E">
                      <w:pPr>
                        <w:widowControl w:val="0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7"/>
                          <w:szCs w:val="27"/>
                        </w:rPr>
                      </w:pPr>
                    </w:p>
                    <w:p w14:paraId="4DB4B372" w14:textId="77777777" w:rsidR="00913520" w:rsidRPr="005347CC" w:rsidRDefault="00913520" w:rsidP="00913520">
                      <w:pPr>
                        <w:pStyle w:val="ListNumber"/>
                        <w:numPr>
                          <w:ilvl w:val="0"/>
                          <w:numId w:val="23"/>
                        </w:numPr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</w:pPr>
                      <w:bookmarkStart w:id="49" w:name="_Hlk110594237"/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  <w:lang w:val="es-419"/>
                        </w:rPr>
                        <w:t>Aumentar en 2% el desempeño estudiantil en todas las áreas del contenido central tal como lo miden los datos de los logros.</w:t>
                      </w:r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  <w:t> </w:t>
                      </w:r>
                    </w:p>
                    <w:p w14:paraId="285508FD" w14:textId="77777777" w:rsidR="00913520" w:rsidRPr="005347CC" w:rsidRDefault="00913520" w:rsidP="00913520">
                      <w:pPr>
                        <w:pStyle w:val="ListNumber"/>
                        <w:numPr>
                          <w:ilvl w:val="0"/>
                          <w:numId w:val="23"/>
                        </w:numPr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</w:pPr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  <w:lang w:val="es-419"/>
                        </w:rPr>
                        <w:t>El CCSD aumentará en 10% la tasa de participación de las familias y las comunidades comprometidas con los programas y servicios de acuerdo con los datos que el Sistema de Aprendizaje y Enseñanza de Cobb (CTLS por su nombre en inglés) para Padres muestre en la encuesta y en el módulo de la red.</w:t>
                      </w:r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  <w:t> </w:t>
                      </w:r>
                    </w:p>
                    <w:p w14:paraId="61468CF4" w14:textId="77777777" w:rsidR="00913520" w:rsidRPr="005347CC" w:rsidRDefault="00913520" w:rsidP="00913520">
                      <w:pPr>
                        <w:pStyle w:val="ListNumber"/>
                        <w:numPr>
                          <w:ilvl w:val="0"/>
                          <w:numId w:val="23"/>
                        </w:numPr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</w:pPr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  <w:lang w:val="es-419"/>
                        </w:rPr>
                        <w:t>Para el 2023, reorganizaremos el marco de Aprendizaje Personalizado (PL </w:t>
                      </w:r>
                      <w:proofErr w:type="spellStart"/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  <w:lang w:val="es-419"/>
                        </w:rPr>
                        <w:t>framework</w:t>
                      </w:r>
                      <w:proofErr w:type="spellEnd"/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  <w:lang w:val="es-419"/>
                        </w:rPr>
                        <w:t>) para cubrir las necesidades de todas las escuelas en asegurar el cumplimiento de las Prioridades del superintendente escolar según sean medidas por las oportunidades, encuestas y desempeño estudiantil del Aprendizaje Personalizado.</w:t>
                      </w:r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  <w:t> </w:t>
                      </w:r>
                    </w:p>
                    <w:p w14:paraId="6A9A4B93" w14:textId="77777777" w:rsidR="00913520" w:rsidRPr="005347CC" w:rsidRDefault="00913520" w:rsidP="00913520">
                      <w:pPr>
                        <w:pStyle w:val="ListNumber"/>
                        <w:numPr>
                          <w:ilvl w:val="0"/>
                          <w:numId w:val="23"/>
                        </w:numPr>
                        <w:suppressAutoHyphens/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</w:pPr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  <w:lang w:val="es-419"/>
                        </w:rPr>
                        <w:t>Para finales del año escolar 2025, cada escuela habrá identificado las prácticas y recursos que apoyen el éxito estudiantil según sea presentado por los datos de medición académica, percepción o disciplina.</w:t>
                      </w:r>
                      <w:r w:rsidRPr="005347CC">
                        <w:rPr>
                          <w:rFonts w:asciiTheme="majorHAnsi" w:hAnsiTheme="majorHAnsi" w:cstheme="majorHAnsi"/>
                          <w:sz w:val="16"/>
                          <w:szCs w:val="16"/>
                        </w:rPr>
                        <w:t> </w:t>
                      </w:r>
                    </w:p>
                    <w:bookmarkEnd w:id="49"/>
                    <w:p w14:paraId="23084766" w14:textId="77777777" w:rsidR="001D66A6" w:rsidRPr="00D1424D" w:rsidRDefault="001D66A6" w:rsidP="00974B7D">
                      <w:pPr>
                        <w:widowControl w:val="0"/>
                        <w:spacing w:line="380" w:lineRule="exact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32"/>
                          <w:szCs w:val="32"/>
                        </w:rPr>
                      </w:pPr>
                    </w:p>
                    <w:p w14:paraId="45BCF1A0" w14:textId="77777777" w:rsidR="00494EDE" w:rsidRPr="00494EDE" w:rsidRDefault="00494EDE" w:rsidP="00974B7D">
                      <w:pPr>
                        <w:widowControl w:val="0"/>
                        <w:spacing w:line="380" w:lineRule="exact"/>
                        <w:jc w:val="center"/>
                        <w:rPr>
                          <w:rFonts w:ascii="Arial" w:hAnsi="Arial" w:cs="Arial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91218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4A46BD22" wp14:editId="1E67F579">
                <wp:simplePos x="0" y="0"/>
                <wp:positionH relativeFrom="margin">
                  <wp:align>left</wp:align>
                </wp:positionH>
                <wp:positionV relativeFrom="paragraph">
                  <wp:posOffset>152400</wp:posOffset>
                </wp:positionV>
                <wp:extent cx="3124200" cy="5587341"/>
                <wp:effectExtent l="0" t="0" r="0" b="0"/>
                <wp:wrapNone/>
                <wp:docPr id="30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24200" cy="5587341"/>
                        </a:xfrm>
                        <a:prstGeom prst="rect">
                          <a:avLst/>
                        </a:prstGeom>
                        <a:solidFill>
                          <a:srgbClr val="F4EDE2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4F437C" id="Rectangle 3" o:spid="_x0000_s1026" style="position:absolute;margin-left:0;margin-top:12pt;width:246pt;height:439.95pt;z-index:2516326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" fillcolor="#f4ede2" stroked="f" strokecolor="#212120" insetpen="t">
                <v:shadow color="#dcd6d4"/>
                <v:textbox inset="2.88pt,2.88pt,2.88pt,2.88pt"/>
                <w10:wrap anchorx="margin"/>
              </v:rect>
            </w:pict>
          </mc:Fallback>
        </mc:AlternateContent>
      </w:r>
      <w:r w:rsidR="009F366B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34D385F" wp14:editId="26E6BDAF">
                <wp:simplePos x="0" y="0"/>
                <wp:positionH relativeFrom="margin">
                  <wp:posOffset>3495675</wp:posOffset>
                </wp:positionH>
                <wp:positionV relativeFrom="paragraph">
                  <wp:posOffset>6067837</wp:posOffset>
                </wp:positionV>
                <wp:extent cx="5886450" cy="685800"/>
                <wp:effectExtent l="0" t="0" r="19050" b="1905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8645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97F17C5" w14:textId="52C9E29D" w:rsidR="008B41B0" w:rsidRPr="00D1424D" w:rsidRDefault="00C01E24">
                            <w:pPr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</w:pPr>
                            <w:bookmarkStart w:id="25" w:name="_Hlk110594449"/>
                            <w:bookmarkStart w:id="26" w:name="_Hlk110594450"/>
                            <w:r w:rsidRPr="00C01E24">
                              <w:rPr>
                                <w:rFonts w:ascii="Arial" w:hAnsi="Arial" w:cs="Arial"/>
                                <w:i/>
                                <w:iCs/>
                                <w:color w:val="002060"/>
                                <w:sz w:val="48"/>
                                <w:szCs w:val="48"/>
                                <w:shd w:val="clear" w:color="auto" w:fill="FFFFFF"/>
                              </w:rPr>
                              <w:t xml:space="preserve">  </w:t>
                            </w:r>
                            <w:r w:rsidR="00913520"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 xml:space="preserve">¡Un equipo, una meta, </w:t>
                            </w:r>
                            <w:proofErr w:type="spellStart"/>
                            <w:r w:rsidR="00913520"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>éxito</w:t>
                            </w:r>
                            <w:proofErr w:type="spellEnd"/>
                            <w:r w:rsidR="00913520"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 xml:space="preserve"> </w:t>
                            </w:r>
                            <w:proofErr w:type="spellStart"/>
                            <w:r w:rsidR="00913520"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>estudiantil</w:t>
                            </w:r>
                            <w:proofErr w:type="spellEnd"/>
                            <w:r w:rsidR="00913520"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002060"/>
                                <w:sz w:val="52"/>
                                <w:szCs w:val="52"/>
                                <w:shd w:val="clear" w:color="auto" w:fill="FFFFFF"/>
                              </w:rPr>
                              <w:t>!</w:t>
                            </w:r>
                            <w:bookmarkEnd w:id="25"/>
                            <w:bookmarkEnd w:id="2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4D385F" id="Text Box 36" o:spid="_x0000_s1048" type="#_x0000_t202" style="position:absolute;margin-left:275.25pt;margin-top:477.8pt;width:463.5pt;height:54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" fillcolor="white [3201]" strokeweight=".5pt">
                <v:textbox>
                  <w:txbxContent>
                    <w:p w14:paraId="197F17C5" w14:textId="52C9E29D" w:rsidR="008B41B0" w:rsidRPr="00D1424D" w:rsidRDefault="00C01E24">
                      <w:pPr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</w:pPr>
                      <w:bookmarkStart w:id="52" w:name="_Hlk110594449"/>
                      <w:bookmarkStart w:id="53" w:name="_Hlk110594450"/>
                      <w:r w:rsidRPr="00C01E24">
                        <w:rPr>
                          <w:rFonts w:ascii="Arial" w:hAnsi="Arial" w:cs="Arial"/>
                          <w:i/>
                          <w:iCs/>
                          <w:color w:val="002060"/>
                          <w:sz w:val="48"/>
                          <w:szCs w:val="48"/>
                          <w:shd w:val="clear" w:color="auto" w:fill="FFFFFF"/>
                        </w:rPr>
                        <w:t xml:space="preserve">  </w:t>
                      </w:r>
                      <w:r w:rsidR="00913520" w:rsidRPr="00913520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 xml:space="preserve">¡Un equipo, una meta, </w:t>
                      </w:r>
                      <w:proofErr w:type="spellStart"/>
                      <w:r w:rsidR="00913520" w:rsidRPr="00913520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>éxito</w:t>
                      </w:r>
                      <w:proofErr w:type="spellEnd"/>
                      <w:r w:rsidR="00913520" w:rsidRPr="00913520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 xml:space="preserve"> </w:t>
                      </w:r>
                      <w:proofErr w:type="spellStart"/>
                      <w:r w:rsidR="00913520" w:rsidRPr="00913520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>estudiantil</w:t>
                      </w:r>
                      <w:proofErr w:type="spellEnd"/>
                      <w:r w:rsidR="00913520" w:rsidRPr="00913520">
                        <w:rPr>
                          <w:rFonts w:asciiTheme="minorHAnsi" w:hAnsiTheme="minorHAnsi" w:cstheme="minorHAnsi"/>
                          <w:i/>
                          <w:iCs/>
                          <w:color w:val="002060"/>
                          <w:sz w:val="52"/>
                          <w:szCs w:val="52"/>
                          <w:shd w:val="clear" w:color="auto" w:fill="FFFFFF"/>
                        </w:rPr>
                        <w:t>!</w:t>
                      </w:r>
                      <w:bookmarkEnd w:id="52"/>
                      <w:bookmarkEnd w:id="53"/>
                    </w:p>
                  </w:txbxContent>
                </v:textbox>
                <w10:wrap anchorx="margin"/>
              </v:shape>
            </w:pict>
          </mc:Fallback>
        </mc:AlternateContent>
      </w:r>
      <w:r w:rsidR="009F366B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0D8757C" wp14:editId="045A3B55">
                <wp:simplePos x="0" y="0"/>
                <wp:positionH relativeFrom="column">
                  <wp:posOffset>3493770</wp:posOffset>
                </wp:positionH>
                <wp:positionV relativeFrom="paragraph">
                  <wp:posOffset>5862955</wp:posOffset>
                </wp:positionV>
                <wp:extent cx="5894705" cy="85090"/>
                <wp:effectExtent l="0" t="0" r="0" b="0"/>
                <wp:wrapSquare wrapText="bothSides"/>
                <wp:docPr id="199" name="Rectangle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4705" cy="8509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105FA11" w14:textId="77777777" w:rsidR="00EF3DD8" w:rsidRDefault="00EF3DD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D8757C" id="Rectangle 199" o:spid="_x0000_s1049" style="position:absolute;margin-left:275.1pt;margin-top:461.65pt;width:464.15pt;height:6.7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" fillcolor="#2f5496 [2404]" stroked="f" strokeweight="1pt">
                <v:textbox>
                  <w:txbxContent>
                    <w:p w14:paraId="5105FA11" w14:textId="77777777" w:rsidR="00EF3DD8" w:rsidRDefault="00EF3DD8"/>
                  </w:txbxContent>
                </v:textbox>
                <w10:wrap type="square"/>
              </v:rect>
            </w:pict>
          </mc:Fallback>
        </mc:AlternateContent>
      </w:r>
      <w:r w:rsidR="00C23AE6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1FBF2F5E" wp14:editId="6805B8E3">
                <wp:simplePos x="0" y="0"/>
                <wp:positionH relativeFrom="margin">
                  <wp:align>left</wp:align>
                </wp:positionH>
                <wp:positionV relativeFrom="paragraph">
                  <wp:posOffset>5857504</wp:posOffset>
                </wp:positionV>
                <wp:extent cx="3133725" cy="91811"/>
                <wp:effectExtent l="0" t="0" r="9525" b="3810"/>
                <wp:wrapNone/>
                <wp:docPr id="324" name="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33725" cy="91811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75000"/>
                          </a:schemeClr>
                        </a:solidFill>
                        <a:ln>
                          <a:noFill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5E6C95" id="Rectangle 25" o:spid="_x0000_s1026" style="position:absolute;margin-left:0;margin-top:461.2pt;width:246.75pt;height:7.25pt;z-index:25162240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" fillcolor="#2f5496 [2404]" stroked="f">
                <v:textbox inset="2.88pt,2.88pt,2.88pt,2.88pt"/>
                <w10:wrap anchorx="margin"/>
              </v:rect>
            </w:pict>
          </mc:Fallback>
        </mc:AlternateContent>
      </w:r>
      <w:r w:rsidR="00AB5EC8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108BA0C2" wp14:editId="22158ACB">
                <wp:simplePos x="0" y="0"/>
                <wp:positionH relativeFrom="column">
                  <wp:posOffset>3381499</wp:posOffset>
                </wp:positionH>
                <wp:positionV relativeFrom="paragraph">
                  <wp:posOffset>608610</wp:posOffset>
                </wp:positionV>
                <wp:extent cx="1800225" cy="5195455"/>
                <wp:effectExtent l="0" t="0" r="9525" b="5715"/>
                <wp:wrapNone/>
                <wp:docPr id="30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00225" cy="5195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A841BBE" w14:textId="5ECED430" w:rsidR="009A41D4" w:rsidRDefault="00913520" w:rsidP="00910654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  <w:bookmarkStart w:id="27" w:name="_Hlk110594282"/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 xml:space="preserve">Los </w:t>
                            </w:r>
                            <w:r w:rsidRPr="00913520"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color w:val="auto"/>
                                <w:w w:val="80"/>
                                <w:sz w:val="28"/>
                                <w:szCs w:val="28"/>
                              </w:rPr>
                              <w:t>Maestros de Argyle</w:t>
                            </w:r>
                          </w:p>
                          <w:bookmarkEnd w:id="27"/>
                          <w:p w14:paraId="00987ECD" w14:textId="77777777" w:rsidR="00B42DA5" w:rsidRPr="00B30159" w:rsidRDefault="00B42DA5" w:rsidP="00910654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ED7D31" w:themeColor="accent2"/>
                                <w:w w:val="80"/>
                                <w:sz w:val="22"/>
                                <w:szCs w:val="22"/>
                              </w:rPr>
                            </w:pPr>
                          </w:p>
                          <w:p w14:paraId="22D6763C" w14:textId="365E0E72" w:rsidR="0079336A" w:rsidRPr="00B9427F" w:rsidRDefault="00B9427F" w:rsidP="00EB06EB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Los maestros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reforzarán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 el aprendizaje en lectura, matemáticas y escritura a través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instrucción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diferenciada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diaria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 en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grupos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pequeños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color w:val="auto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647A19B2" w14:textId="77777777" w:rsidR="0079336A" w:rsidRPr="00B9427F" w:rsidRDefault="0079336A" w:rsidP="00EB06EB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3F2BF4F0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Los maestros enviarán a casa materiales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práctica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instructiva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,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incluidos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libros y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recursos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fluidez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matemática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semanalmente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  <w:p w14:paraId="1460667E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5148B84E" w14:textId="41786665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Al menos una vez al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mes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, los maestros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compartirán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información sobre el plan de estudios de 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lenguaje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y matemáticas de grado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específico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mediante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el uso de CTLS Parent. Publicarán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periódicamente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esta información en su aula digital CTLS.</w:t>
                            </w:r>
                          </w:p>
                          <w:p w14:paraId="6DD35B94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606D3566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Los maestros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realizarán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avances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trimestrales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del plan de estudios para informar a las familias sobre los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próximos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estándares y los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recursos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disponibles que pueden usar en casa.</w:t>
                            </w:r>
                          </w:p>
                          <w:p w14:paraId="58A674FA" w14:textId="77777777" w:rsidR="00B9427F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</w:p>
                          <w:p w14:paraId="0591C4DF" w14:textId="749D981B" w:rsidR="0079336A" w:rsidRPr="00B9427F" w:rsidRDefault="00B9427F" w:rsidP="00B9427F">
                            <w:pP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</w:pP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Los maestros utilizarán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ParentVue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y CTLS para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comunicar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el progreso y las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necesidades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los estudiantes a las familias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mediante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res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ultados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evaluaci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o</w:t>
                            </w:r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n</w:t>
                            </w:r>
                            <w:r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, un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informe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progreso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mitad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trimestre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y una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boleta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calificaciones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 xml:space="preserve"> de fin de </w:t>
                            </w:r>
                            <w:proofErr w:type="spellStart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trimestre</w:t>
                            </w:r>
                            <w:proofErr w:type="spellEnd"/>
                            <w:r w:rsidRPr="00B9427F">
                              <w:rPr>
                                <w:rFonts w:ascii="Calibri" w:hAnsi="Calibri" w:cs="Calibri"/>
                                <w:sz w:val="16"/>
                                <w:szCs w:val="16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8BA0C2" id="Text Box 4" o:spid="_x0000_s1050" type="#_x0000_t202" style="position:absolute;margin-left:266.25pt;margin-top:47.9pt;width:141.75pt;height:409.1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" filled="f" fillcolor="#fffffe" stroked="f" strokecolor="#212120" insetpen="t">
                <v:textbox inset="2.88pt,2.88pt,2.88pt,2.88pt">
                  <w:txbxContent>
                    <w:p w14:paraId="3A841BBE" w14:textId="5ECED430" w:rsidR="009A41D4" w:rsidRDefault="00913520" w:rsidP="00910654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  <w:bookmarkStart w:id="55" w:name="_Hlk110594282"/>
                      <w:r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 xml:space="preserve">Los </w:t>
                      </w:r>
                      <w:r w:rsidRPr="00913520">
                        <w:rPr>
                          <w:rFonts w:asciiTheme="minorHAnsi" w:hAnsiTheme="minorHAnsi" w:cstheme="minorHAnsi"/>
                          <w:b/>
                          <w:bCs/>
                          <w:iCs/>
                          <w:color w:val="auto"/>
                          <w:w w:val="80"/>
                          <w:sz w:val="28"/>
                          <w:szCs w:val="28"/>
                        </w:rPr>
                        <w:t>Maestros de Argyle</w:t>
                      </w:r>
                    </w:p>
                    <w:bookmarkEnd w:id="55"/>
                    <w:p w14:paraId="00987ECD" w14:textId="77777777" w:rsidR="00B42DA5" w:rsidRPr="00B30159" w:rsidRDefault="00B42DA5" w:rsidP="00910654">
                      <w:pPr>
                        <w:rPr>
                          <w:rFonts w:asciiTheme="minorHAnsi" w:hAnsiTheme="minorHAnsi" w:cstheme="minorHAnsi"/>
                          <w:b/>
                          <w:bCs/>
                          <w:color w:val="ED7D31" w:themeColor="accent2"/>
                          <w:w w:val="80"/>
                          <w:sz w:val="22"/>
                          <w:szCs w:val="22"/>
                        </w:rPr>
                      </w:pPr>
                    </w:p>
                    <w:p w14:paraId="22D6763C" w14:textId="365E0E72" w:rsidR="0079336A" w:rsidRPr="00B9427F" w:rsidRDefault="00B9427F" w:rsidP="00EB06EB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Los maestros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reforzarán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 el aprendizaje en lectura, matemáticas y escritura a través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instrucción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diferenciada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diaria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 en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grupos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pequeños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color w:val="auto"/>
                          <w:sz w:val="16"/>
                          <w:szCs w:val="16"/>
                        </w:rPr>
                        <w:t>.</w:t>
                      </w:r>
                    </w:p>
                    <w:p w14:paraId="647A19B2" w14:textId="77777777" w:rsidR="0079336A" w:rsidRPr="00B9427F" w:rsidRDefault="0079336A" w:rsidP="00EB06EB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3F2BF4F0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Los maestros enviarán a casa materiales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práctica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instructiva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,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incluidos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libros y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recursos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fluidez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matemática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semanalmente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.</w:t>
                      </w:r>
                    </w:p>
                    <w:p w14:paraId="1460667E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5148B84E" w14:textId="41786665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Al menos una vez al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mes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, los maestros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compartirán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información sobre el plan de estudios de </w:t>
                      </w:r>
                      <w:proofErr w:type="spellStart"/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lenguaje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y matemáticas de grado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específico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mediante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el uso de CTLS Parent. Publicarán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periódicamente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esta información en su aula digital CTLS.</w:t>
                      </w:r>
                    </w:p>
                    <w:p w14:paraId="6DD35B94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606D3566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Los maestros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realizarán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avances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trimestrales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del plan de estudios para informar a las familias sobre los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próximos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estándares y los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recursos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disponibles que pueden usar en casa.</w:t>
                      </w:r>
                    </w:p>
                    <w:p w14:paraId="58A674FA" w14:textId="77777777" w:rsidR="00B9427F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</w:p>
                    <w:p w14:paraId="0591C4DF" w14:textId="749D981B" w:rsidR="0079336A" w:rsidRPr="00B9427F" w:rsidRDefault="00B9427F" w:rsidP="00B9427F">
                      <w:pPr>
                        <w:rPr>
                          <w:rFonts w:ascii="Calibri" w:hAnsi="Calibri" w:cs="Calibri"/>
                          <w:sz w:val="16"/>
                          <w:szCs w:val="16"/>
                        </w:rPr>
                      </w:pP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Los maestros utilizarán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ParentVue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y CTLS para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comunicar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el progreso y las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necesidades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los estudiantes a las familias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mediante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res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ultados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evaluaci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o</w:t>
                      </w:r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Calibri" w:hAnsi="Calibri" w:cs="Calibri"/>
                          <w:sz w:val="16"/>
                          <w:szCs w:val="16"/>
                        </w:rPr>
                        <w:t>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, un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informe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progreso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mitad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trimestre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y una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boleta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calificaciones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 xml:space="preserve"> de fin de </w:t>
                      </w:r>
                      <w:proofErr w:type="spellStart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trimestre</w:t>
                      </w:r>
                      <w:proofErr w:type="spellEnd"/>
                      <w:r w:rsidRPr="00B9427F">
                        <w:rPr>
                          <w:rFonts w:ascii="Calibri" w:hAnsi="Calibri" w:cs="Calibri"/>
                          <w:sz w:val="16"/>
                          <w:szCs w:val="16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EB06EB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57A30FC" wp14:editId="7488569B">
                <wp:simplePos x="0" y="0"/>
                <wp:positionH relativeFrom="column">
                  <wp:posOffset>3422650</wp:posOffset>
                </wp:positionH>
                <wp:positionV relativeFrom="paragraph">
                  <wp:posOffset>-3175</wp:posOffset>
                </wp:positionV>
                <wp:extent cx="5994400" cy="493395"/>
                <wp:effectExtent l="0" t="0" r="6350" b="1905"/>
                <wp:wrapNone/>
                <wp:docPr id="315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4400" cy="493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BAC73B9" w14:textId="4E3D0999" w:rsidR="00734486" w:rsidRPr="00D1424D" w:rsidRDefault="00913520" w:rsidP="00734486">
                            <w:pPr>
                              <w:widowControl w:val="0"/>
                              <w:spacing w:line="600" w:lineRule="exact"/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</w:pPr>
                            <w:bookmarkStart w:id="28" w:name="_Hlk110594267"/>
                            <w:bookmarkStart w:id="29" w:name="_Hlk110594268"/>
                            <w:r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  <w:t xml:space="preserve">Maestros, padres y estudiantes,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  <w:t>juntos</w:t>
                            </w:r>
                            <w:proofErr w:type="spellEnd"/>
                            <w:r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  <w:t xml:space="preserve"> para el </w:t>
                            </w:r>
                            <w:proofErr w:type="spellStart"/>
                            <w:r w:rsidRPr="00913520">
                              <w:rPr>
                                <w:rFonts w:asciiTheme="minorHAnsi" w:hAnsiTheme="minorHAnsi" w:cstheme="minorHAnsi"/>
                                <w:i/>
                                <w:iCs/>
                                <w:color w:val="2F5496" w:themeColor="accent1" w:themeShade="BF"/>
                                <w:w w:val="80"/>
                                <w:sz w:val="52"/>
                                <w:szCs w:val="52"/>
                              </w:rPr>
                              <w:t>éxito</w:t>
                            </w:r>
                            <w:bookmarkEnd w:id="28"/>
                            <w:bookmarkEnd w:id="29"/>
                            <w:proofErr w:type="spell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57A30FC" id="Text Box 14" o:spid="_x0000_s1051" type="#_x0000_t202" style="position:absolute;margin-left:269.5pt;margin-top:-.25pt;width:472pt;height:38.85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" filled="f" fillcolor="#fffffe" stroked="f" strokecolor="#212120" insetpen="t">
                <v:textbox inset="2.88pt,2.88pt,2.88pt,2.88pt">
                  <w:txbxContent>
                    <w:p w14:paraId="2BAC73B9" w14:textId="4E3D0999" w:rsidR="00734486" w:rsidRPr="00D1424D" w:rsidRDefault="00913520" w:rsidP="00734486">
                      <w:pPr>
                        <w:widowControl w:val="0"/>
                        <w:spacing w:line="600" w:lineRule="exact"/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</w:pPr>
                      <w:bookmarkStart w:id="58" w:name="_Hlk110594267"/>
                      <w:bookmarkStart w:id="59" w:name="_Hlk110594268"/>
                      <w:r w:rsidRPr="00913520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  <w:t xml:space="preserve">Maestros, padres y estudiantes,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  <w:t>juntos</w:t>
                      </w:r>
                      <w:proofErr w:type="spellEnd"/>
                      <w:r w:rsidRPr="00913520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  <w:t xml:space="preserve"> para el </w:t>
                      </w:r>
                      <w:proofErr w:type="spellStart"/>
                      <w:r w:rsidRPr="00913520">
                        <w:rPr>
                          <w:rFonts w:asciiTheme="minorHAnsi" w:hAnsiTheme="minorHAnsi" w:cstheme="minorHAnsi"/>
                          <w:i/>
                          <w:iCs/>
                          <w:color w:val="2F5496" w:themeColor="accent1" w:themeShade="BF"/>
                          <w:w w:val="80"/>
                          <w:sz w:val="52"/>
                          <w:szCs w:val="52"/>
                        </w:rPr>
                        <w:t>éxito</w:t>
                      </w:r>
                      <w:bookmarkEnd w:id="58"/>
                      <w:bookmarkEnd w:id="59"/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F548C3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1A260DB" wp14:editId="1C3511BC">
                <wp:simplePos x="0" y="0"/>
                <wp:positionH relativeFrom="column">
                  <wp:posOffset>3133724</wp:posOffset>
                </wp:positionH>
                <wp:positionV relativeFrom="paragraph">
                  <wp:posOffset>5181600</wp:posOffset>
                </wp:positionV>
                <wp:extent cx="9525" cy="502920"/>
                <wp:effectExtent l="0" t="0" r="28575" b="30480"/>
                <wp:wrapNone/>
                <wp:docPr id="375" name="Straight Connector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" cy="502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B725F99" id="Straight Connector 375" o:spid="_x0000_s1026" style="position:absolute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46.75pt,408pt" to="247.5pt,44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" strokecolor="white [3212]" strokeweight="1pt">
                <v:stroke joinstyle="miter"/>
              </v:line>
            </w:pict>
          </mc:Fallback>
        </mc:AlternateContent>
      </w:r>
      <w:r w:rsidR="00DB2890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5F9F4FE" wp14:editId="03510F24">
                <wp:simplePos x="0" y="0"/>
                <wp:positionH relativeFrom="column">
                  <wp:posOffset>5441315</wp:posOffset>
                </wp:positionH>
                <wp:positionV relativeFrom="paragraph">
                  <wp:posOffset>3962400</wp:posOffset>
                </wp:positionV>
                <wp:extent cx="0" cy="1645920"/>
                <wp:effectExtent l="0" t="0" r="38100" b="30480"/>
                <wp:wrapNone/>
                <wp:docPr id="377" name="Straight Connector 3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718D44" id="Straight Connector 377" o:spid="_x0000_s1026" style="position:absolute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28.45pt,312pt" to="428.45pt,44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" strokecolor="white [3212]" strokeweight="1pt">
                <v:stroke joinstyle="miter"/>
              </v:line>
            </w:pict>
          </mc:Fallback>
        </mc:AlternateContent>
      </w:r>
      <w:r w:rsidR="00C64EEA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4BBC327" wp14:editId="5A5D1D20">
                <wp:simplePos x="0" y="0"/>
                <wp:positionH relativeFrom="margin">
                  <wp:posOffset>8971156</wp:posOffset>
                </wp:positionH>
                <wp:positionV relativeFrom="page">
                  <wp:posOffset>4967868</wp:posOffset>
                </wp:positionV>
                <wp:extent cx="631825" cy="0"/>
                <wp:effectExtent l="0" t="0" r="0" b="0"/>
                <wp:wrapNone/>
                <wp:docPr id="401" name="Straight Connector 4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8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AFE4183" id="Straight Connector 401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width-relative:margin" from="706.4pt,391.15pt" to="756.15pt,39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" strokecolor="white [3212]" strokeweight="1pt">
                <v:stroke joinstyle="miter"/>
                <w10:wrap anchorx="margin" anchory="page"/>
              </v:line>
            </w:pict>
          </mc:Fallback>
        </mc:AlternateContent>
      </w:r>
      <w:r w:rsidR="0023629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4B7F2F1" wp14:editId="6F01A689">
                <wp:simplePos x="0" y="0"/>
                <wp:positionH relativeFrom="margin">
                  <wp:align>right</wp:align>
                </wp:positionH>
                <wp:positionV relativeFrom="paragraph">
                  <wp:posOffset>5448300</wp:posOffset>
                </wp:positionV>
                <wp:extent cx="631964" cy="0"/>
                <wp:effectExtent l="0" t="0" r="0" b="0"/>
                <wp:wrapNone/>
                <wp:docPr id="408" name="Straight Connector 4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C64485" id="Straight Connector 408" o:spid="_x0000_s1026" style="position:absolute;z-index:25168281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429pt" to="48.3pt,4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236292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D0BD483" wp14:editId="2D5EBED2">
                <wp:simplePos x="0" y="0"/>
                <wp:positionH relativeFrom="margin">
                  <wp:align>right</wp:align>
                </wp:positionH>
                <wp:positionV relativeFrom="paragraph">
                  <wp:posOffset>5210175</wp:posOffset>
                </wp:positionV>
                <wp:extent cx="631964" cy="0"/>
                <wp:effectExtent l="0" t="0" r="0" b="0"/>
                <wp:wrapNone/>
                <wp:docPr id="407" name="Straight Connector 4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394709" id="Straight Connector 407" o:spid="_x0000_s1026" style="position:absolute;z-index:25168179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410.25pt" to="48.3pt,4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0B11156" wp14:editId="26CB4B3E">
                <wp:simplePos x="0" y="0"/>
                <wp:positionH relativeFrom="margin">
                  <wp:align>right</wp:align>
                </wp:positionH>
                <wp:positionV relativeFrom="paragraph">
                  <wp:posOffset>4975225</wp:posOffset>
                </wp:positionV>
                <wp:extent cx="631964" cy="0"/>
                <wp:effectExtent l="0" t="0" r="0" b="0"/>
                <wp:wrapNone/>
                <wp:docPr id="402" name="Straight Connector 4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112719" id="Straight Connector 402" o:spid="_x0000_s1026" style="position:absolute;z-index:251680768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391.75pt" to="48.3pt,39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8FF79D1" wp14:editId="601251E7">
                <wp:simplePos x="0" y="0"/>
                <wp:positionH relativeFrom="margin">
                  <wp:align>right</wp:align>
                </wp:positionH>
                <wp:positionV relativeFrom="paragraph">
                  <wp:posOffset>4505325</wp:posOffset>
                </wp:positionV>
                <wp:extent cx="631964" cy="0"/>
                <wp:effectExtent l="0" t="0" r="0" b="0"/>
                <wp:wrapNone/>
                <wp:docPr id="400" name="Straight Connector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E2C52F" id="Straight Connector 400" o:spid="_x0000_s1026" style="position:absolute;z-index:251677696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-1.45pt,354.75pt" to="48.3pt,35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" strokecolor="white [3212]" strokeweight="1pt">
                <v:stroke joinstyle="miter"/>
                <w10:wrap anchorx="margin"/>
              </v:line>
            </w:pict>
          </mc:Fallback>
        </mc:AlternateContent>
      </w:r>
      <w:r w:rsidR="00172BBD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EE9F546" wp14:editId="39DCF697">
                <wp:simplePos x="0" y="0"/>
                <wp:positionH relativeFrom="column">
                  <wp:posOffset>8971156</wp:posOffset>
                </wp:positionH>
                <wp:positionV relativeFrom="paragraph">
                  <wp:posOffset>4270917</wp:posOffset>
                </wp:positionV>
                <wp:extent cx="631964" cy="0"/>
                <wp:effectExtent l="0" t="0" r="0" b="0"/>
                <wp:wrapNone/>
                <wp:docPr id="395" name="Straight Connector 3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31964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7BD415" id="Straight Connector 395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06.4pt,336.3pt" to="756.15pt,33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" strokecolor="white [3212]" strokeweight="1pt">
                <v:stroke joinstyle="miter"/>
              </v:line>
            </w:pict>
          </mc:Fallback>
        </mc:AlternateContent>
      </w:r>
      <w:r w:rsidR="003F3E21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51C54A9" wp14:editId="6CECD95E">
                <wp:simplePos x="0" y="0"/>
                <wp:positionH relativeFrom="column">
                  <wp:posOffset>3139068</wp:posOffset>
                </wp:positionH>
                <wp:positionV relativeFrom="paragraph">
                  <wp:posOffset>5675971</wp:posOffset>
                </wp:positionV>
                <wp:extent cx="6464052" cy="0"/>
                <wp:effectExtent l="0" t="0" r="0" b="0"/>
                <wp:wrapNone/>
                <wp:docPr id="394" name="Straight Connector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4052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43DFF0" id="Straight Connector 394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7.15pt,446.95pt" to="756.15pt,44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" strokecolor="white [3212]" strokeweight="1pt">
                <v:stroke joinstyle="miter"/>
              </v:line>
            </w:pict>
          </mc:Fallback>
        </mc:AlternateContent>
      </w:r>
      <w:r w:rsidR="00DC505F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68EB9E6" wp14:editId="555BD52C">
                <wp:simplePos x="0" y="0"/>
                <wp:positionH relativeFrom="column">
                  <wp:posOffset>8966696</wp:posOffset>
                </wp:positionH>
                <wp:positionV relativeFrom="paragraph">
                  <wp:posOffset>4025265</wp:posOffset>
                </wp:positionV>
                <wp:extent cx="0" cy="1645920"/>
                <wp:effectExtent l="0" t="0" r="38100" b="30480"/>
                <wp:wrapNone/>
                <wp:docPr id="380" name="Straight Connector 3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181F34" id="Straight Connector 380" o:spid="_x0000_s1026" style="position:absolute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706.05pt,316.95pt" to="706.05pt,44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" strokecolor="white [3212]" strokeweight="1pt">
                <v:stroke joinstyle="miter"/>
              </v:line>
            </w:pict>
          </mc:Fallback>
        </mc:AlternateContent>
      </w:r>
      <w:r w:rsidR="00DC505F">
        <w:rPr>
          <w:noProof/>
          <w:lang w:val="es-VE" w:eastAsia="es-V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D0AC175" wp14:editId="59C3EE5C">
                <wp:simplePos x="0" y="0"/>
                <wp:positionH relativeFrom="column">
                  <wp:posOffset>7016889</wp:posOffset>
                </wp:positionH>
                <wp:positionV relativeFrom="paragraph">
                  <wp:posOffset>4029075</wp:posOffset>
                </wp:positionV>
                <wp:extent cx="0" cy="1645920"/>
                <wp:effectExtent l="0" t="0" r="38100" b="30480"/>
                <wp:wrapNone/>
                <wp:docPr id="378" name="Straight Connector 3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64592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C8CF1A" id="Straight Connector 378" o:spid="_x0000_s1026" style="position:absolute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552.5pt,317.25pt" to="552.5pt,44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" strokecolor="white [3212]" strokeweight="1pt">
                <v:stroke joinstyle="miter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6432" behindDoc="0" locked="0" layoutInCell="1" allowOverlap="1" wp14:anchorId="28BAF906" wp14:editId="5B7B4007">
                <wp:simplePos x="0" y="0"/>
                <wp:positionH relativeFrom="column">
                  <wp:posOffset>-5715</wp:posOffset>
                </wp:positionH>
                <wp:positionV relativeFrom="paragraph">
                  <wp:posOffset>4502785</wp:posOffset>
                </wp:positionV>
                <wp:extent cx="0" cy="0"/>
                <wp:effectExtent l="0" t="0" r="0" b="0"/>
                <wp:wrapNone/>
                <wp:docPr id="369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8FED44" id="Line 26" o:spid="_x0000_s1026" style="position:absolute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45pt,354.55pt" to="-.45pt,35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7456" behindDoc="0" locked="0" layoutInCell="1" allowOverlap="1" wp14:anchorId="4517D386" wp14:editId="313B8F2F">
                <wp:simplePos x="0" y="0"/>
                <wp:positionH relativeFrom="column">
                  <wp:posOffset>-6350</wp:posOffset>
                </wp:positionH>
                <wp:positionV relativeFrom="paragraph">
                  <wp:posOffset>4736465</wp:posOffset>
                </wp:positionV>
                <wp:extent cx="0" cy="0"/>
                <wp:effectExtent l="0" t="0" r="0" b="0"/>
                <wp:wrapNone/>
                <wp:docPr id="37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AC49FF" id="Line 27" o:spid="_x0000_s1026" style="position:absolute;z-index:25166745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372.95pt" to="-.5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8480" behindDoc="0" locked="0" layoutInCell="1" allowOverlap="1" wp14:anchorId="48E09F62" wp14:editId="225431D9">
                <wp:simplePos x="0" y="0"/>
                <wp:positionH relativeFrom="column">
                  <wp:posOffset>-6350</wp:posOffset>
                </wp:positionH>
                <wp:positionV relativeFrom="paragraph">
                  <wp:posOffset>5204460</wp:posOffset>
                </wp:positionV>
                <wp:extent cx="0" cy="0"/>
                <wp:effectExtent l="0" t="0" r="0" b="0"/>
                <wp:wrapNone/>
                <wp:docPr id="372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925052" id="Line 29" o:spid="_x0000_s1026" style="position:absolute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409.8pt" to="-.5pt,40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9504" behindDoc="0" locked="0" layoutInCell="1" allowOverlap="1" wp14:anchorId="3803AA6F" wp14:editId="035DB0CC">
                <wp:simplePos x="0" y="0"/>
                <wp:positionH relativeFrom="column">
                  <wp:posOffset>-6350</wp:posOffset>
                </wp:positionH>
                <wp:positionV relativeFrom="paragraph">
                  <wp:posOffset>5438140</wp:posOffset>
                </wp:positionV>
                <wp:extent cx="3143250" cy="0"/>
                <wp:effectExtent l="0" t="0" r="0" b="0"/>
                <wp:wrapNone/>
                <wp:docPr id="373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710636" id="Line 30" o:spid="_x0000_s1026" style="position:absolute;z-index:25166950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.5pt,428.2pt" to="247pt,42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70528" behindDoc="0" locked="0" layoutInCell="1" allowOverlap="1" wp14:anchorId="56FBCC50" wp14:editId="5095A27F">
                <wp:simplePos x="0" y="0"/>
                <wp:positionH relativeFrom="column">
                  <wp:posOffset>0</wp:posOffset>
                </wp:positionH>
                <wp:positionV relativeFrom="paragraph">
                  <wp:posOffset>731520</wp:posOffset>
                </wp:positionV>
                <wp:extent cx="0" cy="0"/>
                <wp:effectExtent l="0" t="0" r="0" b="0"/>
                <wp:wrapNone/>
                <wp:docPr id="374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69E48A" id="Line 32" o:spid="_x0000_s1026" style="position:absolute;z-index:25167052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0,57.6pt" to="0,5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59264" behindDoc="0" locked="0" layoutInCell="1" allowOverlap="1" wp14:anchorId="0A64C148" wp14:editId="03AA3111">
                <wp:simplePos x="0" y="0"/>
                <wp:positionH relativeFrom="column">
                  <wp:posOffset>228600</wp:posOffset>
                </wp:positionH>
                <wp:positionV relativeFrom="paragraph">
                  <wp:posOffset>8774476</wp:posOffset>
                </wp:positionV>
                <wp:extent cx="3143250" cy="0"/>
                <wp:effectExtent l="9525" t="13335" r="9525" b="15240"/>
                <wp:wrapNone/>
                <wp:docPr id="35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E45604" id="Line 26" o:spid="_x0000_s1026" style="position:absolute;z-index:25165926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690.9pt" to="265.5pt,69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78A3583B" wp14:editId="332918DE">
                <wp:simplePos x="0" y="0"/>
                <wp:positionH relativeFrom="column">
                  <wp:posOffset>228600</wp:posOffset>
                </wp:positionH>
                <wp:positionV relativeFrom="paragraph">
                  <wp:posOffset>9008156</wp:posOffset>
                </wp:positionV>
                <wp:extent cx="3143250" cy="0"/>
                <wp:effectExtent l="9525" t="8890" r="9525" b="10160"/>
                <wp:wrapNone/>
                <wp:docPr id="352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794794" id="Line 27" o:spid="_x0000_s1026" style="position:absolute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09.3pt" to="265.5pt,70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1312" behindDoc="0" locked="0" layoutInCell="1" allowOverlap="1" wp14:anchorId="249E9B59" wp14:editId="4AABBF42">
                <wp:simplePos x="0" y="0"/>
                <wp:positionH relativeFrom="column">
                  <wp:posOffset>228600</wp:posOffset>
                </wp:positionH>
                <wp:positionV relativeFrom="paragraph">
                  <wp:posOffset>9241836</wp:posOffset>
                </wp:positionV>
                <wp:extent cx="3143250" cy="0"/>
                <wp:effectExtent l="9525" t="13970" r="9525" b="14605"/>
                <wp:wrapNone/>
                <wp:docPr id="35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436953" id="Line 28" o:spid="_x0000_s1026" style="position:absolute;z-index:25166131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27.7pt" to="265.5pt,72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3360" behindDoc="0" locked="0" layoutInCell="1" allowOverlap="1" wp14:anchorId="520FCACA" wp14:editId="39D5332C">
                <wp:simplePos x="0" y="0"/>
                <wp:positionH relativeFrom="column">
                  <wp:posOffset>228600</wp:posOffset>
                </wp:positionH>
                <wp:positionV relativeFrom="paragraph">
                  <wp:posOffset>9476151</wp:posOffset>
                </wp:positionV>
                <wp:extent cx="3143250" cy="0"/>
                <wp:effectExtent l="9525" t="10160" r="9525" b="8890"/>
                <wp:wrapNone/>
                <wp:docPr id="354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418663" id="Line 29" o:spid="_x0000_s1026" style="position:absolute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46.15pt" to="265.5pt,74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4384" behindDoc="0" locked="0" layoutInCell="1" allowOverlap="1" wp14:anchorId="2CFDF816" wp14:editId="431903EA">
                <wp:simplePos x="0" y="0"/>
                <wp:positionH relativeFrom="column">
                  <wp:posOffset>228600</wp:posOffset>
                </wp:positionH>
                <wp:positionV relativeFrom="paragraph">
                  <wp:posOffset>9709831</wp:posOffset>
                </wp:positionV>
                <wp:extent cx="3143250" cy="0"/>
                <wp:effectExtent l="9525" t="15240" r="9525" b="13335"/>
                <wp:wrapNone/>
                <wp:docPr id="355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AD9517" id="Line 30" o:spid="_x0000_s1026" style="position:absolute;z-index:2516643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764.55pt" to="265.5pt,7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" strokecolor="#fffffe" strokeweight="1pt">
                <v:shadow color="#dcd6d4"/>
              </v:line>
            </w:pict>
          </mc:Fallback>
        </mc:AlternateContent>
      </w:r>
      <w:r w:rsidR="00A91EE6" w:rsidRPr="00A91EE6">
        <w:rPr>
          <w:noProof/>
          <w:lang w:val="es-VE" w:eastAsia="es-VE"/>
        </w:rPr>
        <mc:AlternateContent>
          <mc:Choice Requires="wps">
            <w:drawing>
              <wp:anchor distT="36576" distB="36576" distL="36576" distR="36576" simplePos="0" relativeHeight="251665408" behindDoc="0" locked="0" layoutInCell="1" allowOverlap="1" wp14:anchorId="30896BBE" wp14:editId="45964425">
                <wp:simplePos x="0" y="0"/>
                <wp:positionH relativeFrom="column">
                  <wp:posOffset>228600</wp:posOffset>
                </wp:positionH>
                <wp:positionV relativeFrom="paragraph">
                  <wp:posOffset>8540161</wp:posOffset>
                </wp:positionV>
                <wp:extent cx="3143250" cy="0"/>
                <wp:effectExtent l="9525" t="7620" r="9525" b="11430"/>
                <wp:wrapNone/>
                <wp:docPr id="356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143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FFFFFE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DCD6D4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BCF15A" id="Line 32" o:spid="_x0000_s1026" style="position:absolute;z-index:25166540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18pt,672.45pt" to="265.5pt,67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" strokecolor="#fffffe" strokeweight="1pt">
                <v:shadow color="#dcd6d4"/>
              </v:line>
            </w:pict>
          </mc:Fallback>
        </mc:AlternateContent>
      </w:r>
    </w:p>
    <w:sectPr w:rsidR="004E644B" w:rsidSect="00D75908">
      <w:pgSz w:w="15840" w:h="12240" w:orient="landscape"/>
      <w:pgMar w:top="360" w:right="360" w:bottom="360" w:left="3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5CEB9D" w14:textId="77777777" w:rsidR="00BF6EC5" w:rsidRDefault="00BF6EC5" w:rsidP="00101AC6">
      <w:r>
        <w:separator/>
      </w:r>
    </w:p>
  </w:endnote>
  <w:endnote w:type="continuationSeparator" w:id="0">
    <w:p w14:paraId="1CFEBBB4" w14:textId="77777777" w:rsidR="00BF6EC5" w:rsidRDefault="00BF6EC5" w:rsidP="00101A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Pro-Regular">
    <w:altName w:val="Calibri"/>
    <w:charset w:val="00"/>
    <w:family w:val="auto"/>
    <w:pitch w:val="variable"/>
    <w:sig w:usb0="00000001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104A50" w14:textId="77777777" w:rsidR="00BF6EC5" w:rsidRDefault="00BF6EC5" w:rsidP="00101AC6">
      <w:r>
        <w:separator/>
      </w:r>
    </w:p>
  </w:footnote>
  <w:footnote w:type="continuationSeparator" w:id="0">
    <w:p w14:paraId="165FDEDF" w14:textId="77777777" w:rsidR="00BF6EC5" w:rsidRDefault="00BF6EC5" w:rsidP="00101A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466D5"/>
    <w:multiLevelType w:val="hybridMultilevel"/>
    <w:tmpl w:val="95F08E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05A13"/>
    <w:multiLevelType w:val="hybridMultilevel"/>
    <w:tmpl w:val="D98672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650BB1"/>
    <w:multiLevelType w:val="hybridMultilevel"/>
    <w:tmpl w:val="1A0A63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721A84"/>
    <w:multiLevelType w:val="hybridMultilevel"/>
    <w:tmpl w:val="F718DE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A06D31"/>
    <w:multiLevelType w:val="hybridMultilevel"/>
    <w:tmpl w:val="9FFAB7A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3F33D6"/>
    <w:multiLevelType w:val="hybridMultilevel"/>
    <w:tmpl w:val="AB06AE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A219F5"/>
    <w:multiLevelType w:val="multilevel"/>
    <w:tmpl w:val="ED30FB6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9B7BA5"/>
    <w:multiLevelType w:val="hybridMultilevel"/>
    <w:tmpl w:val="67465F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A103883"/>
    <w:multiLevelType w:val="hybridMultilevel"/>
    <w:tmpl w:val="96A018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526861"/>
    <w:multiLevelType w:val="hybridMultilevel"/>
    <w:tmpl w:val="5DB0C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6E6760"/>
    <w:multiLevelType w:val="hybridMultilevel"/>
    <w:tmpl w:val="497C9A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53848CB"/>
    <w:multiLevelType w:val="hybridMultilevel"/>
    <w:tmpl w:val="BC8E078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56E5F8D"/>
    <w:multiLevelType w:val="hybridMultilevel"/>
    <w:tmpl w:val="DAD831C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6E484F"/>
    <w:multiLevelType w:val="hybridMultilevel"/>
    <w:tmpl w:val="979A5A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B1B1C5A"/>
    <w:multiLevelType w:val="hybridMultilevel"/>
    <w:tmpl w:val="A3127486"/>
    <w:lvl w:ilvl="0" w:tplc="A96E589A">
      <w:start w:val="1"/>
      <w:numFmt w:val="decimal"/>
      <w:pStyle w:val="ListNumber"/>
      <w:lvlText w:val="%1."/>
      <w:lvlJc w:val="left"/>
      <w:pPr>
        <w:tabs>
          <w:tab w:val="num" w:pos="432"/>
        </w:tabs>
        <w:ind w:left="432" w:hanging="432"/>
      </w:pPr>
      <w:rPr>
        <w:rFonts w:hint="default"/>
        <w:b/>
        <w:i w:val="0"/>
        <w:color w:val="4472C4" w:themeColor="accen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0400C3"/>
    <w:multiLevelType w:val="hybridMultilevel"/>
    <w:tmpl w:val="6E7858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D65A60"/>
    <w:multiLevelType w:val="hybridMultilevel"/>
    <w:tmpl w:val="B3F666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672FE5"/>
    <w:multiLevelType w:val="hybridMultilevel"/>
    <w:tmpl w:val="4EDA6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F562A13"/>
    <w:multiLevelType w:val="multilevel"/>
    <w:tmpl w:val="8A708CF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9" w15:restartNumberingAfterBreak="0">
    <w:nsid w:val="6B2F2BDB"/>
    <w:multiLevelType w:val="hybridMultilevel"/>
    <w:tmpl w:val="723CE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E45520"/>
    <w:multiLevelType w:val="hybridMultilevel"/>
    <w:tmpl w:val="F36AAB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8D9644E"/>
    <w:multiLevelType w:val="hybridMultilevel"/>
    <w:tmpl w:val="9DDC89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5"/>
  </w:num>
  <w:num w:numId="3">
    <w:abstractNumId w:val="16"/>
  </w:num>
  <w:num w:numId="4">
    <w:abstractNumId w:val="21"/>
  </w:num>
  <w:num w:numId="5">
    <w:abstractNumId w:val="9"/>
  </w:num>
  <w:num w:numId="6">
    <w:abstractNumId w:val="20"/>
  </w:num>
  <w:num w:numId="7">
    <w:abstractNumId w:val="15"/>
  </w:num>
  <w:num w:numId="8">
    <w:abstractNumId w:val="1"/>
  </w:num>
  <w:num w:numId="9">
    <w:abstractNumId w:val="17"/>
  </w:num>
  <w:num w:numId="10">
    <w:abstractNumId w:val="19"/>
  </w:num>
  <w:num w:numId="11">
    <w:abstractNumId w:val="0"/>
  </w:num>
  <w:num w:numId="12">
    <w:abstractNumId w:val="18"/>
  </w:num>
  <w:num w:numId="13">
    <w:abstractNumId w:val="6"/>
  </w:num>
  <w:num w:numId="14">
    <w:abstractNumId w:val="7"/>
  </w:num>
  <w:num w:numId="15">
    <w:abstractNumId w:val="4"/>
  </w:num>
  <w:num w:numId="16">
    <w:abstractNumId w:val="10"/>
  </w:num>
  <w:num w:numId="17">
    <w:abstractNumId w:val="2"/>
  </w:num>
  <w:num w:numId="18">
    <w:abstractNumId w:val="11"/>
  </w:num>
  <w:num w:numId="19">
    <w:abstractNumId w:val="13"/>
  </w:num>
  <w:num w:numId="20">
    <w:abstractNumId w:val="12"/>
  </w:num>
  <w:num w:numId="21">
    <w:abstractNumId w:val="3"/>
  </w:num>
  <w:num w:numId="22">
    <w:abstractNumId w:val="14"/>
  </w:num>
  <w:num w:numId="23">
    <w:abstractNumId w:val="14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attachedTemplate r:id="rId1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6B98"/>
    <w:rsid w:val="00013715"/>
    <w:rsid w:val="0002177C"/>
    <w:rsid w:val="0002286D"/>
    <w:rsid w:val="00033B8E"/>
    <w:rsid w:val="00034552"/>
    <w:rsid w:val="00035DEC"/>
    <w:rsid w:val="00035EF6"/>
    <w:rsid w:val="000458C2"/>
    <w:rsid w:val="00055D85"/>
    <w:rsid w:val="0007229E"/>
    <w:rsid w:val="00074661"/>
    <w:rsid w:val="00075953"/>
    <w:rsid w:val="000762F1"/>
    <w:rsid w:val="00093902"/>
    <w:rsid w:val="000A3285"/>
    <w:rsid w:val="000A5E33"/>
    <w:rsid w:val="000C7A4D"/>
    <w:rsid w:val="000E3316"/>
    <w:rsid w:val="000F4A8B"/>
    <w:rsid w:val="000F518F"/>
    <w:rsid w:val="000F6118"/>
    <w:rsid w:val="000F75AC"/>
    <w:rsid w:val="0010017A"/>
    <w:rsid w:val="00101AC6"/>
    <w:rsid w:val="00112317"/>
    <w:rsid w:val="00115D29"/>
    <w:rsid w:val="00123DAA"/>
    <w:rsid w:val="00141ECD"/>
    <w:rsid w:val="00154C76"/>
    <w:rsid w:val="00155523"/>
    <w:rsid w:val="0015661C"/>
    <w:rsid w:val="00156F50"/>
    <w:rsid w:val="00171F5B"/>
    <w:rsid w:val="00172BBD"/>
    <w:rsid w:val="00180563"/>
    <w:rsid w:val="001854C8"/>
    <w:rsid w:val="00192261"/>
    <w:rsid w:val="001961EA"/>
    <w:rsid w:val="001B33E6"/>
    <w:rsid w:val="001D07C9"/>
    <w:rsid w:val="001D49B3"/>
    <w:rsid w:val="001D66A6"/>
    <w:rsid w:val="001E4E24"/>
    <w:rsid w:val="00201FB0"/>
    <w:rsid w:val="0021162B"/>
    <w:rsid w:val="00214778"/>
    <w:rsid w:val="00220C79"/>
    <w:rsid w:val="00223FDA"/>
    <w:rsid w:val="002258E5"/>
    <w:rsid w:val="00227910"/>
    <w:rsid w:val="00232B86"/>
    <w:rsid w:val="00234503"/>
    <w:rsid w:val="00236224"/>
    <w:rsid w:val="00236292"/>
    <w:rsid w:val="00244105"/>
    <w:rsid w:val="00251AFF"/>
    <w:rsid w:val="00255CD1"/>
    <w:rsid w:val="002626CF"/>
    <w:rsid w:val="00272F66"/>
    <w:rsid w:val="002736B8"/>
    <w:rsid w:val="0028517E"/>
    <w:rsid w:val="00290A24"/>
    <w:rsid w:val="00291C14"/>
    <w:rsid w:val="002A1DEE"/>
    <w:rsid w:val="002A7992"/>
    <w:rsid w:val="002B5B74"/>
    <w:rsid w:val="002B5DFE"/>
    <w:rsid w:val="002B6863"/>
    <w:rsid w:val="002B73A1"/>
    <w:rsid w:val="002C46E4"/>
    <w:rsid w:val="002D62C8"/>
    <w:rsid w:val="002E28B0"/>
    <w:rsid w:val="002E653A"/>
    <w:rsid w:val="002E681E"/>
    <w:rsid w:val="00301D77"/>
    <w:rsid w:val="00304715"/>
    <w:rsid w:val="00305B77"/>
    <w:rsid w:val="00332FAD"/>
    <w:rsid w:val="0033300D"/>
    <w:rsid w:val="00341AC4"/>
    <w:rsid w:val="00347058"/>
    <w:rsid w:val="00350093"/>
    <w:rsid w:val="003747C5"/>
    <w:rsid w:val="00383F0A"/>
    <w:rsid w:val="00385A88"/>
    <w:rsid w:val="0039783F"/>
    <w:rsid w:val="003A134F"/>
    <w:rsid w:val="003A71FA"/>
    <w:rsid w:val="003B5257"/>
    <w:rsid w:val="003B634E"/>
    <w:rsid w:val="003C4F55"/>
    <w:rsid w:val="003C6AC4"/>
    <w:rsid w:val="003D651E"/>
    <w:rsid w:val="003E2349"/>
    <w:rsid w:val="003E23A0"/>
    <w:rsid w:val="003E685E"/>
    <w:rsid w:val="003F394A"/>
    <w:rsid w:val="003F3E21"/>
    <w:rsid w:val="004355FD"/>
    <w:rsid w:val="00437EFA"/>
    <w:rsid w:val="00444FF2"/>
    <w:rsid w:val="00455D7C"/>
    <w:rsid w:val="004616E0"/>
    <w:rsid w:val="0048382B"/>
    <w:rsid w:val="0048639B"/>
    <w:rsid w:val="00494543"/>
    <w:rsid w:val="00494EDE"/>
    <w:rsid w:val="004964D2"/>
    <w:rsid w:val="004A43F5"/>
    <w:rsid w:val="004B22EC"/>
    <w:rsid w:val="004D1499"/>
    <w:rsid w:val="004D5A4D"/>
    <w:rsid w:val="004E227C"/>
    <w:rsid w:val="004E3E5B"/>
    <w:rsid w:val="004E644B"/>
    <w:rsid w:val="004F44A3"/>
    <w:rsid w:val="004F4F79"/>
    <w:rsid w:val="004F58EC"/>
    <w:rsid w:val="0050260C"/>
    <w:rsid w:val="00506891"/>
    <w:rsid w:val="00506AEC"/>
    <w:rsid w:val="00507044"/>
    <w:rsid w:val="00516051"/>
    <w:rsid w:val="00520CAC"/>
    <w:rsid w:val="00521EFD"/>
    <w:rsid w:val="00534E32"/>
    <w:rsid w:val="005358FF"/>
    <w:rsid w:val="00541D53"/>
    <w:rsid w:val="00564ABB"/>
    <w:rsid w:val="0056500A"/>
    <w:rsid w:val="0057365A"/>
    <w:rsid w:val="00575F02"/>
    <w:rsid w:val="00575F48"/>
    <w:rsid w:val="00575F56"/>
    <w:rsid w:val="00580DE7"/>
    <w:rsid w:val="00586804"/>
    <w:rsid w:val="0058786F"/>
    <w:rsid w:val="0059152C"/>
    <w:rsid w:val="005B3D99"/>
    <w:rsid w:val="005D3BA7"/>
    <w:rsid w:val="005F4F77"/>
    <w:rsid w:val="00602B02"/>
    <w:rsid w:val="0061041E"/>
    <w:rsid w:val="006149CD"/>
    <w:rsid w:val="00632EC9"/>
    <w:rsid w:val="006338E1"/>
    <w:rsid w:val="0063661F"/>
    <w:rsid w:val="00641FD5"/>
    <w:rsid w:val="00660AF7"/>
    <w:rsid w:val="00671864"/>
    <w:rsid w:val="0067345B"/>
    <w:rsid w:val="00673988"/>
    <w:rsid w:val="00673E3D"/>
    <w:rsid w:val="00675CC7"/>
    <w:rsid w:val="00690FCF"/>
    <w:rsid w:val="00691169"/>
    <w:rsid w:val="006A4542"/>
    <w:rsid w:val="006B442A"/>
    <w:rsid w:val="006D7FE4"/>
    <w:rsid w:val="007051F2"/>
    <w:rsid w:val="007059B9"/>
    <w:rsid w:val="00716016"/>
    <w:rsid w:val="007201D7"/>
    <w:rsid w:val="00731E2D"/>
    <w:rsid w:val="00734486"/>
    <w:rsid w:val="007434E2"/>
    <w:rsid w:val="0074626B"/>
    <w:rsid w:val="007640BC"/>
    <w:rsid w:val="00765488"/>
    <w:rsid w:val="00785298"/>
    <w:rsid w:val="00790248"/>
    <w:rsid w:val="0079336A"/>
    <w:rsid w:val="0079585F"/>
    <w:rsid w:val="007968D2"/>
    <w:rsid w:val="007A5312"/>
    <w:rsid w:val="007A5E54"/>
    <w:rsid w:val="007B46E6"/>
    <w:rsid w:val="007B7815"/>
    <w:rsid w:val="007C0341"/>
    <w:rsid w:val="007F6B3F"/>
    <w:rsid w:val="0082291C"/>
    <w:rsid w:val="00830A22"/>
    <w:rsid w:val="00843794"/>
    <w:rsid w:val="00850491"/>
    <w:rsid w:val="0085169B"/>
    <w:rsid w:val="00854281"/>
    <w:rsid w:val="00870DE6"/>
    <w:rsid w:val="008764FF"/>
    <w:rsid w:val="0089137F"/>
    <w:rsid w:val="00892693"/>
    <w:rsid w:val="0089745C"/>
    <w:rsid w:val="008B41B0"/>
    <w:rsid w:val="008B4D6D"/>
    <w:rsid w:val="008B74BA"/>
    <w:rsid w:val="008C3036"/>
    <w:rsid w:val="008F67E9"/>
    <w:rsid w:val="008F7367"/>
    <w:rsid w:val="0090320B"/>
    <w:rsid w:val="00910654"/>
    <w:rsid w:val="0091218D"/>
    <w:rsid w:val="00913520"/>
    <w:rsid w:val="00932674"/>
    <w:rsid w:val="00944E2D"/>
    <w:rsid w:val="009471A9"/>
    <w:rsid w:val="009731D7"/>
    <w:rsid w:val="00974B7D"/>
    <w:rsid w:val="00980FC0"/>
    <w:rsid w:val="009862BA"/>
    <w:rsid w:val="009A0E2A"/>
    <w:rsid w:val="009A174A"/>
    <w:rsid w:val="009A41D4"/>
    <w:rsid w:val="009A4D3C"/>
    <w:rsid w:val="009A7B1E"/>
    <w:rsid w:val="009B5A33"/>
    <w:rsid w:val="009D1933"/>
    <w:rsid w:val="009D52D9"/>
    <w:rsid w:val="009E0575"/>
    <w:rsid w:val="009F366B"/>
    <w:rsid w:val="009F4ADE"/>
    <w:rsid w:val="00A07BD0"/>
    <w:rsid w:val="00A26C0E"/>
    <w:rsid w:val="00A32F9F"/>
    <w:rsid w:val="00A4452A"/>
    <w:rsid w:val="00A55B69"/>
    <w:rsid w:val="00A6019D"/>
    <w:rsid w:val="00A61307"/>
    <w:rsid w:val="00A701CA"/>
    <w:rsid w:val="00A748C1"/>
    <w:rsid w:val="00A909B1"/>
    <w:rsid w:val="00A91EE6"/>
    <w:rsid w:val="00A94EFF"/>
    <w:rsid w:val="00AA0269"/>
    <w:rsid w:val="00AA3F14"/>
    <w:rsid w:val="00AA53C3"/>
    <w:rsid w:val="00AA7332"/>
    <w:rsid w:val="00AA77DD"/>
    <w:rsid w:val="00AB5EC8"/>
    <w:rsid w:val="00AB7E52"/>
    <w:rsid w:val="00AD0B1B"/>
    <w:rsid w:val="00AD4F8F"/>
    <w:rsid w:val="00AE54FB"/>
    <w:rsid w:val="00AF6B98"/>
    <w:rsid w:val="00AF7617"/>
    <w:rsid w:val="00B06329"/>
    <w:rsid w:val="00B30159"/>
    <w:rsid w:val="00B32837"/>
    <w:rsid w:val="00B33F91"/>
    <w:rsid w:val="00B421A2"/>
    <w:rsid w:val="00B42DA5"/>
    <w:rsid w:val="00B66969"/>
    <w:rsid w:val="00B7538F"/>
    <w:rsid w:val="00B82E75"/>
    <w:rsid w:val="00B863BC"/>
    <w:rsid w:val="00B87581"/>
    <w:rsid w:val="00B9427F"/>
    <w:rsid w:val="00B9762F"/>
    <w:rsid w:val="00BA2918"/>
    <w:rsid w:val="00BB3094"/>
    <w:rsid w:val="00BC16DA"/>
    <w:rsid w:val="00BC5869"/>
    <w:rsid w:val="00BD7EFF"/>
    <w:rsid w:val="00BE0B4B"/>
    <w:rsid w:val="00BF2F76"/>
    <w:rsid w:val="00BF6EC5"/>
    <w:rsid w:val="00C01909"/>
    <w:rsid w:val="00C01E24"/>
    <w:rsid w:val="00C05A4C"/>
    <w:rsid w:val="00C079FD"/>
    <w:rsid w:val="00C14FE7"/>
    <w:rsid w:val="00C16404"/>
    <w:rsid w:val="00C20FF9"/>
    <w:rsid w:val="00C21984"/>
    <w:rsid w:val="00C23AE6"/>
    <w:rsid w:val="00C30034"/>
    <w:rsid w:val="00C44368"/>
    <w:rsid w:val="00C45DF1"/>
    <w:rsid w:val="00C54FD8"/>
    <w:rsid w:val="00C57195"/>
    <w:rsid w:val="00C64EEA"/>
    <w:rsid w:val="00C67E95"/>
    <w:rsid w:val="00C86282"/>
    <w:rsid w:val="00CA4270"/>
    <w:rsid w:val="00CA534B"/>
    <w:rsid w:val="00CB206F"/>
    <w:rsid w:val="00CD00AA"/>
    <w:rsid w:val="00CD5B36"/>
    <w:rsid w:val="00CF79AC"/>
    <w:rsid w:val="00D1424D"/>
    <w:rsid w:val="00D2200E"/>
    <w:rsid w:val="00D23C8F"/>
    <w:rsid w:val="00D24515"/>
    <w:rsid w:val="00D278CE"/>
    <w:rsid w:val="00D40429"/>
    <w:rsid w:val="00D565D8"/>
    <w:rsid w:val="00D64743"/>
    <w:rsid w:val="00D67448"/>
    <w:rsid w:val="00D75908"/>
    <w:rsid w:val="00D8526E"/>
    <w:rsid w:val="00D8693B"/>
    <w:rsid w:val="00DB2890"/>
    <w:rsid w:val="00DC505F"/>
    <w:rsid w:val="00DD3EBC"/>
    <w:rsid w:val="00DD775B"/>
    <w:rsid w:val="00E00CF1"/>
    <w:rsid w:val="00E03CE8"/>
    <w:rsid w:val="00E051BE"/>
    <w:rsid w:val="00E11358"/>
    <w:rsid w:val="00E209EA"/>
    <w:rsid w:val="00E318B4"/>
    <w:rsid w:val="00E36F8B"/>
    <w:rsid w:val="00E4233A"/>
    <w:rsid w:val="00E50666"/>
    <w:rsid w:val="00E576F6"/>
    <w:rsid w:val="00E72D8B"/>
    <w:rsid w:val="00E73E1A"/>
    <w:rsid w:val="00E753A2"/>
    <w:rsid w:val="00E75900"/>
    <w:rsid w:val="00E85594"/>
    <w:rsid w:val="00E87429"/>
    <w:rsid w:val="00E9270D"/>
    <w:rsid w:val="00EA06C9"/>
    <w:rsid w:val="00EA5F2F"/>
    <w:rsid w:val="00EB06EB"/>
    <w:rsid w:val="00EB162F"/>
    <w:rsid w:val="00EB6AC3"/>
    <w:rsid w:val="00ED1DD7"/>
    <w:rsid w:val="00EE0209"/>
    <w:rsid w:val="00EE72D7"/>
    <w:rsid w:val="00EF3DD8"/>
    <w:rsid w:val="00F10241"/>
    <w:rsid w:val="00F346E1"/>
    <w:rsid w:val="00F37E63"/>
    <w:rsid w:val="00F54307"/>
    <w:rsid w:val="00F548C3"/>
    <w:rsid w:val="00F60025"/>
    <w:rsid w:val="00F65F6A"/>
    <w:rsid w:val="00F74D23"/>
    <w:rsid w:val="00F75274"/>
    <w:rsid w:val="00F81EFE"/>
    <w:rsid w:val="00F824CF"/>
    <w:rsid w:val="00F8350D"/>
    <w:rsid w:val="00F847E9"/>
    <w:rsid w:val="00F862C3"/>
    <w:rsid w:val="00F958D4"/>
    <w:rsid w:val="00F96947"/>
    <w:rsid w:val="00FA5E55"/>
    <w:rsid w:val="00FB3AE7"/>
    <w:rsid w:val="00FC7A89"/>
    <w:rsid w:val="00FD1F99"/>
    <w:rsid w:val="00FD2184"/>
    <w:rsid w:val="00FD3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025503"/>
  <w15:chartTrackingRefBased/>
  <w15:docId w15:val="{993AF88B-2197-427C-AE9D-AA668E478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1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452A"/>
    <w:rPr>
      <w:rFonts w:ascii="Times New Roman" w:eastAsia="Times New Roman" w:hAnsi="Times New Roman"/>
      <w:color w:val="21212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1AC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01AC6"/>
    <w:rPr>
      <w:rFonts w:ascii="Times New Roman" w:eastAsia="Times New Roman" w:hAnsi="Times New Roman"/>
      <w:color w:val="212120"/>
      <w:kern w:val="28"/>
    </w:rPr>
  </w:style>
  <w:style w:type="paragraph" w:styleId="Footer">
    <w:name w:val="footer"/>
    <w:basedOn w:val="Normal"/>
    <w:link w:val="FooterChar"/>
    <w:uiPriority w:val="99"/>
    <w:unhideWhenUsed/>
    <w:rsid w:val="00101AC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01AC6"/>
    <w:rPr>
      <w:rFonts w:ascii="Times New Roman" w:eastAsia="Times New Roman" w:hAnsi="Times New Roman"/>
      <w:color w:val="212120"/>
      <w:kern w:val="28"/>
    </w:rPr>
  </w:style>
  <w:style w:type="paragraph" w:customStyle="1" w:styleId="Default">
    <w:name w:val="Default"/>
    <w:rsid w:val="00E36F8B"/>
    <w:pPr>
      <w:autoSpaceDE w:val="0"/>
      <w:autoSpaceDN w:val="0"/>
      <w:adjustRightInd w:val="0"/>
    </w:pPr>
    <w:rPr>
      <w:rFonts w:ascii="Lucida Sans" w:eastAsiaTheme="minorEastAsia" w:hAnsi="Lucida Sans" w:cs="Lucida Sans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641FD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91C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1C14"/>
    <w:rPr>
      <w:rFonts w:ascii="Segoe UI" w:eastAsia="Times New Roman" w:hAnsi="Segoe UI" w:cs="Segoe UI"/>
      <w:color w:val="212120"/>
      <w:kern w:val="28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4F58EC"/>
    <w:pPr>
      <w:contextualSpacing/>
    </w:pPr>
    <w:rPr>
      <w:rFonts w:asciiTheme="majorHAnsi" w:eastAsiaTheme="majorEastAsia" w:hAnsiTheme="majorHAnsi" w:cstheme="majorBidi"/>
      <w:color w:val="auto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58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oSpacing">
    <w:name w:val="No Spacing"/>
    <w:link w:val="NoSpacingChar"/>
    <w:uiPriority w:val="1"/>
    <w:qFormat/>
    <w:rsid w:val="008B41B0"/>
    <w:rPr>
      <w:rFonts w:asciiTheme="minorHAnsi" w:eastAsiaTheme="minorEastAsia" w:hAnsiTheme="minorHAnsi" w:cstheme="minorBid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8B41B0"/>
    <w:rPr>
      <w:rFonts w:asciiTheme="minorHAnsi" w:eastAsiaTheme="minorEastAsia" w:hAnsiTheme="minorHAnsi" w:cstheme="minorBid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1D66A6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aragraphStyle1">
    <w:name w:val="Paragraph Style 1"/>
    <w:basedOn w:val="Normal"/>
    <w:uiPriority w:val="99"/>
    <w:rsid w:val="00192261"/>
    <w:pPr>
      <w:widowControl w:val="0"/>
      <w:tabs>
        <w:tab w:val="left" w:pos="720"/>
      </w:tabs>
      <w:suppressAutoHyphens/>
      <w:autoSpaceDE w:val="0"/>
      <w:autoSpaceDN w:val="0"/>
      <w:adjustRightInd w:val="0"/>
      <w:spacing w:line="288" w:lineRule="auto"/>
      <w:ind w:left="240" w:hanging="240"/>
    </w:pPr>
    <w:rPr>
      <w:rFonts w:ascii="MinionPro-Regular" w:eastAsiaTheme="minorHAnsi" w:hAnsi="MinionPro-Regular" w:cs="MinionPro-Regular"/>
      <w:color w:val="000000"/>
      <w:kern w:val="0"/>
      <w:sz w:val="22"/>
      <w:szCs w:val="22"/>
    </w:rPr>
  </w:style>
  <w:style w:type="character" w:customStyle="1" w:styleId="CharacterStyle3">
    <w:name w:val="Character Style 3"/>
    <w:uiPriority w:val="99"/>
    <w:rsid w:val="00673988"/>
    <w:rPr>
      <w:b/>
      <w:bCs/>
      <w:i/>
      <w:iCs/>
      <w:color w:val="BC522F"/>
      <w:sz w:val="30"/>
      <w:szCs w:val="30"/>
    </w:rPr>
  </w:style>
  <w:style w:type="character" w:customStyle="1" w:styleId="normaltextrun">
    <w:name w:val="normaltextrun"/>
    <w:basedOn w:val="DefaultParagraphFont"/>
    <w:rsid w:val="002258E5"/>
  </w:style>
  <w:style w:type="character" w:customStyle="1" w:styleId="eop">
    <w:name w:val="eop"/>
    <w:basedOn w:val="DefaultParagraphFont"/>
    <w:rsid w:val="002258E5"/>
  </w:style>
  <w:style w:type="paragraph" w:styleId="ListNumber">
    <w:name w:val="List Number"/>
    <w:basedOn w:val="Normal"/>
    <w:uiPriority w:val="10"/>
    <w:unhideWhenUsed/>
    <w:qFormat/>
    <w:rsid w:val="00913520"/>
    <w:pPr>
      <w:numPr>
        <w:numId w:val="22"/>
      </w:numPr>
      <w:spacing w:after="120" w:line="288" w:lineRule="auto"/>
    </w:pPr>
    <w:rPr>
      <w:rFonts w:asciiTheme="minorHAnsi" w:eastAsiaTheme="minorHAnsi" w:hAnsiTheme="minorHAnsi" w:cstheme="minorBidi"/>
      <w:color w:val="595959" w:themeColor="text1" w:themeTint="A6"/>
      <w:kern w:val="0"/>
      <w:sz w:val="28"/>
      <w:szCs w:val="2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3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7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0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n13900\AppData\Roaming\Microsoft\Templates\Real%20estate%20business%20brochure%20(tri-fold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F08BAB333BB4EA0B52DCAB89862AB" ma:contentTypeVersion="7" ma:contentTypeDescription="Create a new document." ma:contentTypeScope="" ma:versionID="41993294552762dc9ee023c157373da4">
  <xsd:schema xmlns:xsd="http://www.w3.org/2001/XMLSchema" xmlns:xs="http://www.w3.org/2001/XMLSchema" xmlns:p="http://schemas.microsoft.com/office/2006/metadata/properties" xmlns:ns2="aa20c7f7-1e0e-4ace-9cb0-2ad82a438fe2" xmlns:ns3="8231a34f-e169-400a-a2ba-637428298bc8" targetNamespace="http://schemas.microsoft.com/office/2006/metadata/properties" ma:root="true" ma:fieldsID="904ecffacacce78d948419f2e3787b20" ns2:_="" ns3:_="">
    <xsd:import namespace="aa20c7f7-1e0e-4ace-9cb0-2ad82a438fe2"/>
    <xsd:import namespace="8231a34f-e169-400a-a2ba-637428298b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20c7f7-1e0e-4ace-9cb0-2ad82a438f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31a34f-e169-400a-a2ba-637428298bc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4C8722F-F727-4C87-8B10-5BF8FF604F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0CBD78-6B71-406A-80F3-ED942C5F793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6BCD1C2-8EB6-442F-B5CE-7ADB76AC61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20c7f7-1e0e-4ace-9cb0-2ad82a438fe2"/>
    <ds:schemaRef ds:uri="8231a34f-e169-400a-a2ba-637428298b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12A5822-C540-4526-AC04-9FE1D2FC647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Real estate business brochure (tri-fold)</Template>
  <TotalTime>107</TotalTime>
  <Pages>2</Pages>
  <Words>11</Words>
  <Characters>68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Perry</dc:creator>
  <cp:keywords/>
  <dc:description/>
  <cp:lastModifiedBy>Zoila Hill</cp:lastModifiedBy>
  <cp:revision>14</cp:revision>
  <cp:lastPrinted>2022-09-02T14:47:00Z</cp:lastPrinted>
  <dcterms:created xsi:type="dcterms:W3CDTF">2022-05-05T15:21:00Z</dcterms:created>
  <dcterms:modified xsi:type="dcterms:W3CDTF">2022-09-02T16:06:00Z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0x010100FC2F08BAB333BB4EA0B52DCAB89862AB</vt:lpwstr>
  </property>
</Properties>
</file>